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7F3" w:rsidRDefault="004617F3" w:rsidP="00394801">
      <w:pPr>
        <w:autoSpaceDE w:val="0"/>
        <w:autoSpaceDN w:val="0"/>
        <w:adjustRightInd w:val="0"/>
        <w:spacing w:line="288" w:lineRule="auto"/>
        <w:ind w:right="340"/>
        <w:jc w:val="center"/>
        <w:textAlignment w:val="center"/>
        <w:rPr>
          <w:rFonts w:cs="OfficinaSansITC Regular"/>
          <w:caps/>
          <w:color w:val="000000"/>
          <w:spacing w:val="4"/>
          <w:szCs w:val="20"/>
        </w:rPr>
      </w:pPr>
    </w:p>
    <w:p w:rsidR="004617F3" w:rsidRDefault="004617F3" w:rsidP="008026AB">
      <w:pPr>
        <w:autoSpaceDE w:val="0"/>
        <w:autoSpaceDN w:val="0"/>
        <w:adjustRightInd w:val="0"/>
        <w:spacing w:line="288" w:lineRule="auto"/>
        <w:jc w:val="both"/>
        <w:textAlignment w:val="center"/>
        <w:rPr>
          <w:rFonts w:cs="OfficinaSansITC Regular"/>
          <w:caps/>
          <w:color w:val="000000"/>
          <w:spacing w:val="4"/>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4"/>
        <w:gridCol w:w="3098"/>
        <w:gridCol w:w="4116"/>
      </w:tblGrid>
      <w:tr w:rsidR="004617F3" w:rsidRPr="00CF143B" w:rsidTr="00CF143B">
        <w:trPr>
          <w:trHeight w:val="1621"/>
        </w:trPr>
        <w:tc>
          <w:tcPr>
            <w:tcW w:w="3384" w:type="dxa"/>
          </w:tcPr>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РАССМОТРЕНО</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на заседании</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 xml:space="preserve"> педагогического совета</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протокол № 1</w:t>
            </w:r>
            <w:r>
              <w:rPr>
                <w:rFonts w:ascii="Times New Roman" w:hAnsi="Times New Roman" w:cs="Times New Roman"/>
                <w:color w:val="000000"/>
                <w:sz w:val="22"/>
                <w:lang w:val="ru-RU"/>
              </w:rPr>
              <w:t xml:space="preserve"> </w:t>
            </w:r>
            <w:r w:rsidRPr="00CF143B">
              <w:rPr>
                <w:rFonts w:ascii="Times New Roman" w:hAnsi="Times New Roman" w:cs="Times New Roman"/>
                <w:color w:val="000000"/>
                <w:sz w:val="22"/>
                <w:lang w:val="ru-RU"/>
              </w:rPr>
              <w:t>от 29.08.2022 г.</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p>
        </w:tc>
        <w:tc>
          <w:tcPr>
            <w:tcW w:w="3098" w:type="dxa"/>
          </w:tcPr>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СОГЛАСОВАНО</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 xml:space="preserve">на Совете школы </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протокол № 1</w:t>
            </w:r>
            <w:r>
              <w:rPr>
                <w:rFonts w:ascii="Times New Roman" w:hAnsi="Times New Roman" w:cs="Times New Roman"/>
                <w:color w:val="000000"/>
                <w:sz w:val="22"/>
                <w:lang w:val="ru-RU"/>
              </w:rPr>
              <w:t xml:space="preserve"> от </w:t>
            </w:r>
            <w:r w:rsidRPr="00CF143B">
              <w:rPr>
                <w:rFonts w:ascii="Times New Roman" w:hAnsi="Times New Roman" w:cs="Times New Roman"/>
                <w:color w:val="000000"/>
                <w:sz w:val="22"/>
                <w:lang w:val="ru-RU"/>
              </w:rPr>
              <w:t>31.08.2022 г.</w:t>
            </w:r>
          </w:p>
        </w:tc>
        <w:tc>
          <w:tcPr>
            <w:tcW w:w="4116" w:type="dxa"/>
          </w:tcPr>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УТВЕРЖДЕНО</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приказом директора МАОУ СОШ № 2</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ЗАТО Межгорье Республики</w:t>
            </w:r>
          </w:p>
          <w:p w:rsidR="004617F3" w:rsidRPr="00CF143B" w:rsidRDefault="004617F3" w:rsidP="00CF143B">
            <w:pPr>
              <w:pStyle w:val="BodyText"/>
              <w:tabs>
                <w:tab w:val="left" w:pos="709"/>
              </w:tabs>
              <w:spacing w:before="5"/>
              <w:ind w:left="0" w:right="0" w:firstLine="0"/>
              <w:jc w:val="left"/>
              <w:rPr>
                <w:rFonts w:ascii="Times New Roman" w:hAnsi="Times New Roman" w:cs="Times New Roman"/>
                <w:color w:val="000000"/>
                <w:sz w:val="22"/>
                <w:lang w:val="ru-RU"/>
              </w:rPr>
            </w:pPr>
            <w:r w:rsidRPr="00CF143B">
              <w:rPr>
                <w:rFonts w:ascii="Times New Roman" w:hAnsi="Times New Roman" w:cs="Times New Roman"/>
                <w:color w:val="000000"/>
                <w:sz w:val="22"/>
                <w:lang w:val="ru-RU"/>
              </w:rPr>
              <w:t>Башкортостан №  290</w:t>
            </w:r>
            <w:r>
              <w:rPr>
                <w:rFonts w:ascii="Times New Roman" w:hAnsi="Times New Roman" w:cs="Times New Roman"/>
                <w:color w:val="000000"/>
                <w:sz w:val="22"/>
                <w:lang w:val="ru-RU"/>
              </w:rPr>
              <w:t xml:space="preserve"> </w:t>
            </w:r>
            <w:r w:rsidRPr="00CF143B">
              <w:rPr>
                <w:rFonts w:ascii="Times New Roman" w:hAnsi="Times New Roman" w:cs="Times New Roman"/>
                <w:color w:val="000000"/>
                <w:sz w:val="22"/>
                <w:lang w:val="ru-RU"/>
              </w:rPr>
              <w:t>от 31.08.2022 г.</w:t>
            </w:r>
          </w:p>
        </w:tc>
      </w:tr>
    </w:tbl>
    <w:p w:rsidR="004617F3" w:rsidRPr="00FC682D" w:rsidRDefault="004617F3" w:rsidP="00394801">
      <w:pPr>
        <w:pStyle w:val="BodyText"/>
        <w:tabs>
          <w:tab w:val="left" w:pos="709"/>
        </w:tabs>
        <w:spacing w:before="5"/>
        <w:ind w:left="0" w:right="0" w:firstLine="567"/>
        <w:jc w:val="left"/>
        <w:rPr>
          <w:rFonts w:ascii="Times New Roman" w:hAnsi="Times New Roman" w:cs="Times New Roman"/>
          <w:color w:val="000000"/>
          <w:sz w:val="16"/>
          <w:lang w:val="ru-RU"/>
        </w:rPr>
      </w:pPr>
    </w:p>
    <w:p w:rsidR="004617F3" w:rsidRPr="00FC682D" w:rsidRDefault="004617F3" w:rsidP="00394801">
      <w:pPr>
        <w:pStyle w:val="BodyText"/>
        <w:tabs>
          <w:tab w:val="left" w:pos="709"/>
        </w:tabs>
        <w:ind w:left="1331" w:right="0" w:firstLine="567"/>
        <w:jc w:val="left"/>
        <w:rPr>
          <w:rFonts w:ascii="Times New Roman" w:hAnsi="Times New Roman" w:cs="Times New Roman"/>
          <w:color w:val="000000"/>
          <w:lang w:val="ru-RU"/>
        </w:rPr>
      </w:pPr>
    </w:p>
    <w:p w:rsidR="004617F3" w:rsidRPr="00FC682D" w:rsidRDefault="004617F3" w:rsidP="00394801">
      <w:pPr>
        <w:pStyle w:val="BodyText"/>
        <w:tabs>
          <w:tab w:val="left" w:pos="709"/>
        </w:tabs>
        <w:ind w:left="0" w:right="0" w:firstLine="567"/>
        <w:jc w:val="left"/>
        <w:rPr>
          <w:rFonts w:ascii="Times New Roman" w:hAnsi="Times New Roman" w:cs="Times New Roman"/>
          <w:color w:val="000000"/>
          <w:lang w:val="ru-RU"/>
        </w:rPr>
      </w:pPr>
    </w:p>
    <w:p w:rsidR="004617F3" w:rsidRPr="00FC682D" w:rsidRDefault="004617F3" w:rsidP="00394801">
      <w:pPr>
        <w:pStyle w:val="BodyText"/>
        <w:tabs>
          <w:tab w:val="left" w:pos="709"/>
        </w:tabs>
        <w:ind w:left="0" w:right="0" w:firstLine="567"/>
        <w:jc w:val="left"/>
        <w:rPr>
          <w:rFonts w:ascii="Times New Roman" w:hAnsi="Times New Roman" w:cs="Times New Roman"/>
          <w:color w:val="000000"/>
          <w:lang w:val="ru-RU"/>
        </w:rPr>
      </w:pPr>
    </w:p>
    <w:p w:rsidR="004617F3" w:rsidRPr="00FC682D" w:rsidRDefault="004617F3" w:rsidP="00394801">
      <w:pPr>
        <w:pStyle w:val="BodyText"/>
        <w:tabs>
          <w:tab w:val="left" w:pos="709"/>
        </w:tabs>
        <w:spacing w:before="4"/>
        <w:ind w:left="0" w:right="0" w:firstLine="567"/>
        <w:jc w:val="left"/>
        <w:rPr>
          <w:rFonts w:ascii="Times New Roman" w:hAnsi="Times New Roman" w:cs="Times New Roman"/>
          <w:color w:val="000000"/>
          <w:lang w:val="ru-RU"/>
        </w:rPr>
      </w:pPr>
    </w:p>
    <w:p w:rsidR="004617F3" w:rsidRDefault="004617F3" w:rsidP="00394801">
      <w:pPr>
        <w:pStyle w:val="BodyText"/>
        <w:tabs>
          <w:tab w:val="left" w:pos="709"/>
        </w:tabs>
        <w:spacing w:before="10"/>
        <w:ind w:left="0" w:right="0" w:firstLine="567"/>
        <w:jc w:val="left"/>
        <w:rPr>
          <w:rFonts w:ascii="Times New Roman" w:hAnsi="Times New Roman" w:cs="Times New Roman"/>
          <w:sz w:val="42"/>
          <w:szCs w:val="42"/>
          <w:lang w:val="ru-RU"/>
        </w:rPr>
      </w:pPr>
    </w:p>
    <w:p w:rsidR="004617F3" w:rsidRDefault="004617F3" w:rsidP="00394801">
      <w:pPr>
        <w:jc w:val="center"/>
        <w:rPr>
          <w:rFonts w:ascii="Times New Roman" w:hAnsi="Times New Roman"/>
          <w:sz w:val="42"/>
          <w:szCs w:val="42"/>
        </w:rPr>
      </w:pPr>
      <w:r>
        <w:rPr>
          <w:rFonts w:ascii="Times New Roman" w:hAnsi="Times New Roman"/>
          <w:sz w:val="42"/>
          <w:szCs w:val="42"/>
        </w:rPr>
        <w:t>ОСНОВНАЯ</w:t>
      </w:r>
    </w:p>
    <w:p w:rsidR="004617F3" w:rsidRDefault="004617F3" w:rsidP="00394801">
      <w:pPr>
        <w:jc w:val="center"/>
        <w:rPr>
          <w:rFonts w:ascii="Times New Roman" w:hAnsi="Times New Roman"/>
          <w:sz w:val="42"/>
          <w:szCs w:val="42"/>
        </w:rPr>
      </w:pPr>
      <w:r>
        <w:rPr>
          <w:rFonts w:ascii="Times New Roman" w:hAnsi="Times New Roman"/>
          <w:sz w:val="42"/>
          <w:szCs w:val="42"/>
        </w:rPr>
        <w:t>ОБРАЗОВАТЕЛЬНАЯ ПРОГРАММА</w:t>
      </w:r>
    </w:p>
    <w:p w:rsidR="004617F3" w:rsidRDefault="004617F3" w:rsidP="00394801">
      <w:pPr>
        <w:jc w:val="center"/>
        <w:rPr>
          <w:rFonts w:ascii="Times New Roman" w:hAnsi="Times New Roman"/>
          <w:sz w:val="42"/>
          <w:szCs w:val="42"/>
        </w:rPr>
      </w:pPr>
      <w:r>
        <w:rPr>
          <w:rFonts w:ascii="Times New Roman" w:hAnsi="Times New Roman"/>
          <w:sz w:val="42"/>
          <w:szCs w:val="42"/>
        </w:rPr>
        <w:t>НАЧАЛЬНОГО ОБЩЕГО ОБРАЗОВАНИЯ</w:t>
      </w:r>
    </w:p>
    <w:p w:rsidR="004617F3" w:rsidRDefault="004617F3" w:rsidP="008F2C5D">
      <w:pPr>
        <w:jc w:val="center"/>
        <w:rPr>
          <w:rFonts w:ascii="Times New Roman" w:hAnsi="Times New Roman"/>
          <w:sz w:val="24"/>
          <w:szCs w:val="42"/>
        </w:rPr>
      </w:pPr>
      <w:r>
        <w:rPr>
          <w:rFonts w:ascii="Times New Roman" w:hAnsi="Times New Roman"/>
          <w:sz w:val="24"/>
          <w:szCs w:val="42"/>
        </w:rPr>
        <w:t>Муниципального автономного общеобразовательного учреждения</w:t>
      </w:r>
    </w:p>
    <w:p w:rsidR="004617F3" w:rsidRDefault="004617F3" w:rsidP="008F2C5D">
      <w:pPr>
        <w:jc w:val="center"/>
        <w:rPr>
          <w:rFonts w:ascii="Times New Roman" w:hAnsi="Times New Roman"/>
          <w:sz w:val="24"/>
          <w:szCs w:val="42"/>
        </w:rPr>
      </w:pPr>
      <w:r>
        <w:rPr>
          <w:rFonts w:ascii="Times New Roman" w:hAnsi="Times New Roman"/>
          <w:sz w:val="24"/>
          <w:szCs w:val="42"/>
        </w:rPr>
        <w:t>«Средняя общеобразовательная школа № 2»</w:t>
      </w:r>
    </w:p>
    <w:p w:rsidR="004617F3" w:rsidRDefault="004617F3" w:rsidP="008F2C5D">
      <w:pPr>
        <w:jc w:val="center"/>
        <w:rPr>
          <w:rFonts w:ascii="Times New Roman" w:hAnsi="Times New Roman"/>
          <w:sz w:val="24"/>
          <w:szCs w:val="42"/>
        </w:rPr>
      </w:pPr>
      <w:r>
        <w:rPr>
          <w:rFonts w:ascii="Times New Roman" w:hAnsi="Times New Roman"/>
          <w:sz w:val="24"/>
          <w:szCs w:val="42"/>
        </w:rPr>
        <w:t>городского округа закрытое административно-</w:t>
      </w:r>
    </w:p>
    <w:p w:rsidR="004617F3" w:rsidRDefault="004617F3" w:rsidP="008F2C5D">
      <w:pPr>
        <w:jc w:val="center"/>
        <w:rPr>
          <w:rFonts w:ascii="Times New Roman" w:hAnsi="Times New Roman"/>
          <w:sz w:val="24"/>
          <w:szCs w:val="42"/>
        </w:rPr>
      </w:pPr>
      <w:r>
        <w:rPr>
          <w:rFonts w:ascii="Times New Roman" w:hAnsi="Times New Roman"/>
          <w:sz w:val="24"/>
          <w:szCs w:val="42"/>
        </w:rPr>
        <w:t>территориальное образование город Межгорье</w:t>
      </w:r>
    </w:p>
    <w:p w:rsidR="004617F3" w:rsidRDefault="004617F3" w:rsidP="008F2C5D">
      <w:pPr>
        <w:jc w:val="center"/>
        <w:rPr>
          <w:rFonts w:ascii="Times New Roman" w:hAnsi="Times New Roman"/>
          <w:sz w:val="24"/>
          <w:szCs w:val="42"/>
        </w:rPr>
      </w:pPr>
      <w:r>
        <w:rPr>
          <w:rFonts w:ascii="Times New Roman" w:hAnsi="Times New Roman"/>
          <w:sz w:val="24"/>
          <w:szCs w:val="42"/>
        </w:rPr>
        <w:t>Республики Башкортостан</w:t>
      </w:r>
    </w:p>
    <w:p w:rsidR="004617F3" w:rsidRPr="00AE70D1" w:rsidRDefault="004617F3" w:rsidP="008F2C5D">
      <w:pPr>
        <w:jc w:val="center"/>
        <w:rPr>
          <w:rFonts w:ascii="Times New Roman" w:hAnsi="Times New Roman"/>
          <w:sz w:val="24"/>
          <w:szCs w:val="42"/>
        </w:rPr>
      </w:pPr>
      <w:r>
        <w:rPr>
          <w:rFonts w:ascii="Times New Roman" w:hAnsi="Times New Roman"/>
          <w:sz w:val="24"/>
          <w:szCs w:val="42"/>
        </w:rPr>
        <w:t>срок освоения: 4 года</w:t>
      </w:r>
    </w:p>
    <w:p w:rsidR="004617F3" w:rsidRPr="00971A98" w:rsidRDefault="004617F3" w:rsidP="00394801">
      <w:pPr>
        <w:pStyle w:val="BodyText"/>
        <w:tabs>
          <w:tab w:val="left" w:pos="709"/>
        </w:tabs>
        <w:ind w:left="0" w:right="0" w:firstLine="567"/>
        <w:jc w:val="left"/>
        <w:rPr>
          <w:rFonts w:ascii="Times New Roman" w:hAnsi="Times New Roman" w:cs="Times New Roman"/>
          <w:color w:val="000000"/>
          <w:sz w:val="48"/>
          <w:lang w:val="ru-RU"/>
        </w:rPr>
      </w:pPr>
    </w:p>
    <w:p w:rsidR="004617F3" w:rsidRPr="00971A98" w:rsidRDefault="004617F3" w:rsidP="00394801">
      <w:pPr>
        <w:pStyle w:val="BodyText"/>
        <w:tabs>
          <w:tab w:val="left" w:pos="709"/>
        </w:tabs>
        <w:ind w:left="0" w:right="0" w:firstLine="567"/>
        <w:jc w:val="left"/>
        <w:rPr>
          <w:rFonts w:ascii="Times New Roman" w:hAnsi="Times New Roman" w:cs="Times New Roman"/>
          <w:color w:val="000000"/>
          <w:sz w:val="48"/>
          <w:lang w:val="ru-RU"/>
        </w:rPr>
      </w:pPr>
    </w:p>
    <w:p w:rsidR="004617F3" w:rsidRPr="00971A98" w:rsidRDefault="004617F3" w:rsidP="00394801">
      <w:pPr>
        <w:pStyle w:val="BodyText"/>
        <w:tabs>
          <w:tab w:val="left" w:pos="709"/>
        </w:tabs>
        <w:ind w:left="0" w:right="0" w:firstLine="567"/>
        <w:jc w:val="left"/>
        <w:rPr>
          <w:rFonts w:ascii="Times New Roman" w:hAnsi="Times New Roman" w:cs="Times New Roman"/>
          <w:color w:val="000000"/>
          <w:sz w:val="48"/>
          <w:lang w:val="ru-RU"/>
        </w:rPr>
      </w:pPr>
    </w:p>
    <w:p w:rsidR="004617F3" w:rsidRPr="00971A98" w:rsidRDefault="004617F3" w:rsidP="00394801">
      <w:pPr>
        <w:pStyle w:val="BodyText"/>
        <w:tabs>
          <w:tab w:val="left" w:pos="709"/>
        </w:tabs>
        <w:spacing w:before="2"/>
        <w:ind w:left="0" w:right="0" w:firstLine="567"/>
        <w:jc w:val="left"/>
        <w:rPr>
          <w:rFonts w:ascii="Times New Roman" w:hAnsi="Times New Roman" w:cs="Times New Roman"/>
          <w:color w:val="000000"/>
          <w:sz w:val="44"/>
          <w:lang w:val="ru-RU"/>
        </w:rPr>
      </w:pPr>
    </w:p>
    <w:p w:rsidR="004617F3" w:rsidRDefault="004617F3" w:rsidP="008026AB">
      <w:pPr>
        <w:autoSpaceDE w:val="0"/>
        <w:autoSpaceDN w:val="0"/>
        <w:adjustRightInd w:val="0"/>
        <w:spacing w:line="288" w:lineRule="auto"/>
        <w:jc w:val="both"/>
        <w:textAlignment w:val="center"/>
        <w:rPr>
          <w:rFonts w:cs="OfficinaSansITC Regular"/>
          <w:caps/>
          <w:color w:val="000000"/>
          <w:spacing w:val="4"/>
          <w:szCs w:val="20"/>
        </w:rPr>
      </w:pPr>
    </w:p>
    <w:p w:rsidR="004617F3" w:rsidRDefault="004617F3" w:rsidP="008026AB">
      <w:pPr>
        <w:autoSpaceDE w:val="0"/>
        <w:autoSpaceDN w:val="0"/>
        <w:adjustRightInd w:val="0"/>
        <w:spacing w:line="288" w:lineRule="auto"/>
        <w:jc w:val="center"/>
        <w:textAlignment w:val="center"/>
        <w:rPr>
          <w:rFonts w:cs="OfficinaSansITC Regular"/>
          <w:caps/>
          <w:color w:val="000000"/>
          <w:spacing w:val="4"/>
          <w:szCs w:val="20"/>
        </w:rPr>
      </w:pPr>
    </w:p>
    <w:p w:rsidR="004617F3" w:rsidRDefault="004617F3" w:rsidP="008026AB">
      <w:pPr>
        <w:autoSpaceDE w:val="0"/>
        <w:autoSpaceDN w:val="0"/>
        <w:adjustRightInd w:val="0"/>
        <w:spacing w:line="288" w:lineRule="auto"/>
        <w:jc w:val="center"/>
        <w:textAlignment w:val="center"/>
        <w:rPr>
          <w:rFonts w:cs="OfficinaSansITC Regular"/>
          <w:caps/>
          <w:color w:val="000000"/>
          <w:spacing w:val="4"/>
          <w:szCs w:val="20"/>
        </w:rPr>
      </w:pPr>
    </w:p>
    <w:p w:rsidR="004617F3" w:rsidRDefault="004617F3" w:rsidP="008026AB">
      <w:pPr>
        <w:autoSpaceDE w:val="0"/>
        <w:autoSpaceDN w:val="0"/>
        <w:adjustRightInd w:val="0"/>
        <w:spacing w:line="288" w:lineRule="auto"/>
        <w:jc w:val="center"/>
        <w:textAlignment w:val="center"/>
      </w:pPr>
      <w:bookmarkStart w:id="0" w:name="_GoBack"/>
      <w:bookmarkEnd w:id="0"/>
      <w:r>
        <w:rPr>
          <w:rFonts w:ascii="OfficinaSansITC Regular" w:hAnsi="OfficinaSansITC Regular" w:cs="OfficinaSansITC Regular"/>
          <w:caps/>
          <w:color w:val="000000"/>
          <w:spacing w:val="4"/>
          <w:szCs w:val="20"/>
        </w:rPr>
        <w:t>межгорье</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rsidR="004617F3" w:rsidRDefault="004617F3" w:rsidP="008026AB">
      <w:pPr>
        <w:pStyle w:val="h1"/>
        <w:jc w:val="center"/>
      </w:pPr>
      <w:r>
        <w:t>Содержание</w:t>
      </w:r>
    </w:p>
    <w:p w:rsidR="004617F3" w:rsidRDefault="004617F3" w:rsidP="008026AB">
      <w:pPr>
        <w:pStyle w:val="TOC-1"/>
        <w:spacing w:after="85"/>
      </w:pPr>
      <w:r>
        <w:t xml:space="preserve">1. Целевой раздел </w:t>
      </w:r>
      <w:r>
        <w:tab/>
      </w:r>
      <w:r>
        <w:tab/>
      </w:r>
    </w:p>
    <w:p w:rsidR="004617F3" w:rsidRDefault="004617F3" w:rsidP="008026AB">
      <w:pPr>
        <w:pStyle w:val="TOC-2"/>
        <w:spacing w:after="85"/>
      </w:pPr>
      <w:r>
        <w:t xml:space="preserve">1.1. Пояснительная записка </w:t>
      </w:r>
      <w:r>
        <w:tab/>
      </w:r>
      <w:r>
        <w:tab/>
        <w:t>4</w:t>
      </w:r>
    </w:p>
    <w:p w:rsidR="004617F3" w:rsidRDefault="004617F3" w:rsidP="008026AB">
      <w:pPr>
        <w:pStyle w:val="TOC-2"/>
        <w:spacing w:after="85"/>
      </w:pPr>
      <w:r>
        <w:t xml:space="preserve">1.2. Общая характеристика программы начального </w:t>
      </w:r>
      <w:r>
        <w:br/>
        <w:t xml:space="preserve">образования </w:t>
      </w:r>
      <w:r>
        <w:tab/>
      </w:r>
      <w:r>
        <w:tab/>
        <w:t>5</w:t>
      </w:r>
    </w:p>
    <w:p w:rsidR="004617F3" w:rsidRDefault="004617F3" w:rsidP="008026AB">
      <w:pPr>
        <w:pStyle w:val="TOC-2"/>
        <w:spacing w:after="85"/>
      </w:pPr>
      <w:r>
        <w:t xml:space="preserve">1.3. Общая характеристика планируемых результатов освоения </w:t>
      </w:r>
    </w:p>
    <w:p w:rsidR="004617F3" w:rsidRDefault="004617F3" w:rsidP="00E732F8">
      <w:pPr>
        <w:pStyle w:val="TOC-2"/>
        <w:tabs>
          <w:tab w:val="left" w:pos="6350"/>
        </w:tabs>
        <w:spacing w:after="85"/>
      </w:pPr>
      <w:r>
        <w:t xml:space="preserve">основной образовательной программы </w:t>
      </w:r>
      <w:r>
        <w:tab/>
      </w:r>
      <w:r>
        <w:tab/>
        <w:t>5</w:t>
      </w:r>
    </w:p>
    <w:p w:rsidR="004617F3" w:rsidRDefault="004617F3" w:rsidP="008026AB">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r>
    </w:p>
    <w:p w:rsidR="004617F3" w:rsidRDefault="004617F3" w:rsidP="008026AB">
      <w:pPr>
        <w:pStyle w:val="TOC-3"/>
        <w:spacing w:after="85"/>
      </w:pPr>
      <w:r>
        <w:t xml:space="preserve">1.4.1. Общие положения </w:t>
      </w:r>
      <w:r>
        <w:tab/>
      </w:r>
      <w:r>
        <w:tab/>
        <w:t>6</w:t>
      </w:r>
    </w:p>
    <w:p w:rsidR="004617F3" w:rsidRDefault="004617F3" w:rsidP="008026AB">
      <w:pPr>
        <w:pStyle w:val="TOC-3"/>
        <w:spacing w:after="85"/>
      </w:pPr>
      <w:r>
        <w:t>1.4.2. Особенности оценки метапредметных и предметных</w:t>
      </w:r>
    </w:p>
    <w:p w:rsidR="004617F3" w:rsidRDefault="004617F3" w:rsidP="00E425DB">
      <w:pPr>
        <w:pStyle w:val="TOC-3"/>
        <w:tabs>
          <w:tab w:val="clear" w:pos="5670"/>
          <w:tab w:val="left" w:pos="6350"/>
        </w:tabs>
        <w:spacing w:after="85"/>
      </w:pPr>
      <w:r>
        <w:t xml:space="preserve"> результатов                                                                                               7</w:t>
      </w:r>
    </w:p>
    <w:p w:rsidR="004617F3" w:rsidRDefault="004617F3" w:rsidP="008026AB">
      <w:pPr>
        <w:pStyle w:val="TOC-3"/>
        <w:spacing w:after="85"/>
      </w:pPr>
      <w:r>
        <w:t xml:space="preserve">1.4.3. Организация и содержание оценочных </w:t>
      </w:r>
      <w:r>
        <w:br/>
        <w:t xml:space="preserve">процедур </w:t>
      </w:r>
      <w:r>
        <w:tab/>
      </w:r>
      <w:r>
        <w:tab/>
        <w:t>9</w:t>
      </w:r>
    </w:p>
    <w:p w:rsidR="004617F3" w:rsidRDefault="004617F3" w:rsidP="008026AB">
      <w:pPr>
        <w:pStyle w:val="TOC-1"/>
        <w:spacing w:after="85"/>
      </w:pPr>
      <w:r>
        <w:t>2. Содержательный раздел</w:t>
      </w:r>
    </w:p>
    <w:p w:rsidR="004617F3" w:rsidRDefault="004617F3" w:rsidP="008026AB">
      <w:pPr>
        <w:pStyle w:val="TOC-2"/>
        <w:spacing w:after="28"/>
      </w:pPr>
      <w:r>
        <w:t xml:space="preserve">2.1. Рабочие программы </w:t>
      </w:r>
      <w:r>
        <w:br/>
        <w:t xml:space="preserve">учебных предметов </w:t>
      </w:r>
      <w:r>
        <w:tab/>
      </w:r>
      <w:r>
        <w:tab/>
      </w:r>
    </w:p>
    <w:p w:rsidR="004617F3" w:rsidRDefault="004617F3" w:rsidP="008026AB">
      <w:pPr>
        <w:pStyle w:val="TOC-3"/>
        <w:spacing w:after="28"/>
      </w:pPr>
      <w:r>
        <w:t xml:space="preserve">Русский язык </w:t>
      </w:r>
      <w:r>
        <w:tab/>
      </w:r>
      <w:r>
        <w:tab/>
        <w:t>11</w:t>
      </w:r>
    </w:p>
    <w:p w:rsidR="004617F3" w:rsidRPr="009D2A8D" w:rsidRDefault="004617F3" w:rsidP="008026AB">
      <w:pPr>
        <w:pStyle w:val="TOC-3"/>
        <w:spacing w:after="28"/>
      </w:pPr>
      <w:r>
        <w:t xml:space="preserve">Литературное чтение </w:t>
      </w:r>
      <w:r>
        <w:tab/>
      </w:r>
      <w:r>
        <w:tab/>
        <w:t>3</w:t>
      </w:r>
      <w:r w:rsidRPr="009D2A8D">
        <w:t>0</w:t>
      </w:r>
    </w:p>
    <w:p w:rsidR="004617F3" w:rsidRPr="009D2A8D" w:rsidRDefault="004617F3" w:rsidP="008026AB">
      <w:pPr>
        <w:pStyle w:val="TOC-3"/>
        <w:spacing w:after="28"/>
      </w:pPr>
      <w:r>
        <w:t xml:space="preserve">Английский язык </w:t>
      </w:r>
      <w:r>
        <w:tab/>
      </w:r>
      <w:r>
        <w:tab/>
        <w:t>45</w:t>
      </w:r>
    </w:p>
    <w:p w:rsidR="004617F3" w:rsidRPr="009D2A8D" w:rsidRDefault="004617F3" w:rsidP="008026AB">
      <w:pPr>
        <w:pStyle w:val="TOC-3"/>
        <w:spacing w:after="28"/>
      </w:pPr>
      <w:r>
        <w:t xml:space="preserve">Родной язык (русский) </w:t>
      </w:r>
      <w:r>
        <w:tab/>
      </w:r>
      <w:r>
        <w:tab/>
        <w:t>61</w:t>
      </w:r>
    </w:p>
    <w:p w:rsidR="004617F3" w:rsidRPr="009D2A8D" w:rsidRDefault="004617F3" w:rsidP="008026AB">
      <w:pPr>
        <w:pStyle w:val="TOC-3"/>
        <w:spacing w:after="28"/>
      </w:pPr>
      <w:r>
        <w:t xml:space="preserve">Литературное чтение на родном (русском) языке </w:t>
      </w:r>
      <w:r>
        <w:tab/>
      </w:r>
      <w:r>
        <w:tab/>
        <w:t>73</w:t>
      </w:r>
    </w:p>
    <w:p w:rsidR="004617F3" w:rsidRDefault="004617F3" w:rsidP="008026AB">
      <w:pPr>
        <w:pStyle w:val="TOC-3"/>
        <w:spacing w:after="28"/>
      </w:pPr>
      <w:r>
        <w:t xml:space="preserve">Математика </w:t>
      </w:r>
      <w:r>
        <w:tab/>
      </w:r>
      <w:r>
        <w:tab/>
        <w:t>86</w:t>
      </w:r>
    </w:p>
    <w:p w:rsidR="004617F3" w:rsidRPr="009D2A8D" w:rsidRDefault="004617F3" w:rsidP="008026AB">
      <w:pPr>
        <w:pStyle w:val="TOC-3"/>
        <w:spacing w:after="28"/>
      </w:pPr>
      <w:r>
        <w:t xml:space="preserve">Окружающий мир </w:t>
      </w:r>
      <w:r>
        <w:tab/>
      </w:r>
      <w:r>
        <w:tab/>
        <w:t>99</w:t>
      </w:r>
    </w:p>
    <w:p w:rsidR="004617F3" w:rsidRPr="009D2A8D" w:rsidRDefault="004617F3" w:rsidP="008026AB">
      <w:pPr>
        <w:pStyle w:val="TOC-3"/>
        <w:spacing w:after="28"/>
      </w:pPr>
      <w:r>
        <w:t xml:space="preserve">Основы религиозных культур и светской этики </w:t>
      </w:r>
      <w:r>
        <w:tab/>
      </w:r>
      <w:r>
        <w:tab/>
        <w:t>112</w:t>
      </w:r>
    </w:p>
    <w:p w:rsidR="004617F3" w:rsidRPr="00246B42" w:rsidRDefault="004617F3" w:rsidP="008026AB">
      <w:pPr>
        <w:pStyle w:val="TOC-3"/>
        <w:spacing w:after="28"/>
      </w:pPr>
      <w:r>
        <w:t xml:space="preserve">Изобразительное искусство </w:t>
      </w:r>
      <w:r>
        <w:tab/>
      </w:r>
      <w:r>
        <w:tab/>
        <w:t>122</w:t>
      </w:r>
    </w:p>
    <w:p w:rsidR="004617F3" w:rsidRPr="00246B42" w:rsidRDefault="004617F3" w:rsidP="008026AB">
      <w:pPr>
        <w:pStyle w:val="TOC-3"/>
        <w:spacing w:after="28"/>
      </w:pPr>
      <w:r>
        <w:t xml:space="preserve">Музыка </w:t>
      </w:r>
      <w:r>
        <w:tab/>
      </w:r>
      <w:r>
        <w:tab/>
        <w:t>140</w:t>
      </w:r>
    </w:p>
    <w:p w:rsidR="004617F3" w:rsidRPr="00246B42" w:rsidRDefault="004617F3" w:rsidP="008026AB">
      <w:pPr>
        <w:pStyle w:val="TOC-3"/>
        <w:spacing w:after="28"/>
      </w:pPr>
      <w:r>
        <w:t xml:space="preserve">Технология </w:t>
      </w:r>
      <w:r>
        <w:tab/>
      </w:r>
      <w:r>
        <w:tab/>
        <w:t>166</w:t>
      </w:r>
    </w:p>
    <w:p w:rsidR="004617F3" w:rsidRPr="00246B42" w:rsidRDefault="004617F3" w:rsidP="008026AB">
      <w:pPr>
        <w:pStyle w:val="TOC-3"/>
        <w:spacing w:after="85"/>
      </w:pPr>
      <w:r>
        <w:t xml:space="preserve">Физическая культура </w:t>
      </w:r>
      <w:r>
        <w:tab/>
      </w:r>
      <w:r>
        <w:tab/>
        <w:t>181</w:t>
      </w:r>
    </w:p>
    <w:p w:rsidR="004617F3" w:rsidRDefault="004617F3" w:rsidP="008026AB">
      <w:pPr>
        <w:pStyle w:val="TOC-2"/>
        <w:spacing w:after="85"/>
      </w:pPr>
      <w:r>
        <w:t xml:space="preserve">2.2. Программа формирования </w:t>
      </w:r>
      <w:r>
        <w:br/>
        <w:t xml:space="preserve">универсальных учебных действий </w:t>
      </w:r>
      <w:r>
        <w:tab/>
      </w:r>
      <w:r>
        <w:tab/>
      </w:r>
    </w:p>
    <w:p w:rsidR="004617F3" w:rsidRDefault="004617F3" w:rsidP="008026AB">
      <w:pPr>
        <w:pStyle w:val="TOC-3"/>
        <w:spacing w:after="85"/>
      </w:pPr>
      <w:r>
        <w:t xml:space="preserve">2.2.1. Значение сформированных универсальных учебных </w:t>
      </w:r>
    </w:p>
    <w:p w:rsidR="004617F3" w:rsidRDefault="004617F3" w:rsidP="008026AB">
      <w:pPr>
        <w:pStyle w:val="TOC-3"/>
        <w:spacing w:after="85"/>
      </w:pPr>
      <w:r>
        <w:t xml:space="preserve">действий для успешного обучения </w:t>
      </w:r>
      <w:r>
        <w:br/>
        <w:t xml:space="preserve">и развития младшего школьника </w:t>
      </w:r>
      <w:r>
        <w:tab/>
      </w:r>
      <w:r>
        <w:tab/>
        <w:t>190</w:t>
      </w:r>
    </w:p>
    <w:p w:rsidR="004617F3" w:rsidRDefault="004617F3" w:rsidP="008026AB">
      <w:pPr>
        <w:pStyle w:val="TOC-3"/>
        <w:spacing w:after="85"/>
      </w:pPr>
      <w:r>
        <w:t xml:space="preserve">2.2.2. Характеристика универсальных учебных </w:t>
      </w:r>
      <w:r>
        <w:br/>
        <w:t xml:space="preserve">действий </w:t>
      </w:r>
      <w:r>
        <w:tab/>
      </w:r>
      <w:r>
        <w:tab/>
        <w:t>190</w:t>
      </w:r>
    </w:p>
    <w:p w:rsidR="004617F3" w:rsidRDefault="004617F3" w:rsidP="008026AB">
      <w:pPr>
        <w:pStyle w:val="TOC-3"/>
        <w:spacing w:after="85"/>
      </w:pPr>
      <w:r>
        <w:t xml:space="preserve">2.2.3. Интеграция предметных и метапредметных требований </w:t>
      </w:r>
      <w:r>
        <w:br/>
        <w:t xml:space="preserve">как механизм конструирования современного процесса </w:t>
      </w:r>
    </w:p>
    <w:p w:rsidR="004617F3" w:rsidRDefault="004617F3" w:rsidP="008026AB">
      <w:pPr>
        <w:pStyle w:val="TOC-3"/>
        <w:spacing w:after="85"/>
      </w:pPr>
      <w:r>
        <w:t xml:space="preserve">образования </w:t>
      </w:r>
      <w:r>
        <w:tab/>
      </w:r>
      <w:r>
        <w:tab/>
        <w:t>191</w:t>
      </w:r>
    </w:p>
    <w:p w:rsidR="004617F3" w:rsidRDefault="004617F3" w:rsidP="008026AB">
      <w:pPr>
        <w:pStyle w:val="TOC-3"/>
        <w:spacing w:after="85"/>
      </w:pPr>
      <w:r>
        <w:t xml:space="preserve">2.2.4. Место универсальных учебных действий в примерных </w:t>
      </w:r>
    </w:p>
    <w:p w:rsidR="004617F3" w:rsidRDefault="004617F3" w:rsidP="008026AB">
      <w:pPr>
        <w:pStyle w:val="TOC-3"/>
        <w:spacing w:after="85"/>
      </w:pPr>
      <w:r>
        <w:t xml:space="preserve">рабочих программах </w:t>
      </w:r>
      <w:r>
        <w:tab/>
      </w:r>
      <w:r>
        <w:tab/>
        <w:t>193</w:t>
      </w:r>
    </w:p>
    <w:p w:rsidR="004617F3" w:rsidRDefault="004617F3" w:rsidP="008026AB">
      <w:pPr>
        <w:pStyle w:val="TOC-2"/>
        <w:spacing w:after="85"/>
      </w:pPr>
      <w:r>
        <w:t xml:space="preserve">2.3. Программа воспитания </w:t>
      </w:r>
      <w:r>
        <w:tab/>
      </w:r>
      <w:r>
        <w:tab/>
      </w:r>
    </w:p>
    <w:p w:rsidR="004617F3" w:rsidRDefault="004617F3" w:rsidP="008026AB">
      <w:pPr>
        <w:pStyle w:val="TOC-3"/>
        <w:spacing w:after="85"/>
      </w:pPr>
      <w:r>
        <w:t xml:space="preserve">2.3.1. Пояснительная записка </w:t>
      </w:r>
      <w:r>
        <w:tab/>
      </w:r>
      <w:r>
        <w:tab/>
        <w:t>194</w:t>
      </w:r>
    </w:p>
    <w:p w:rsidR="004617F3" w:rsidRDefault="004617F3" w:rsidP="008026AB">
      <w:pPr>
        <w:pStyle w:val="TOC-3"/>
        <w:spacing w:after="85"/>
      </w:pPr>
      <w:r>
        <w:t xml:space="preserve">2.3.2. Особенности организуемого в образовательной </w:t>
      </w:r>
      <w:r>
        <w:br/>
        <w:t xml:space="preserve">организации воспитательного процесса </w:t>
      </w:r>
      <w:r>
        <w:tab/>
      </w:r>
      <w:r>
        <w:tab/>
        <w:t>195</w:t>
      </w:r>
    </w:p>
    <w:p w:rsidR="004617F3" w:rsidRDefault="004617F3" w:rsidP="008026AB">
      <w:pPr>
        <w:pStyle w:val="TOC-3"/>
        <w:spacing w:after="85"/>
      </w:pPr>
      <w:r>
        <w:t xml:space="preserve">2.3.3. Виды, формы и содержание деятельности </w:t>
      </w:r>
      <w:r>
        <w:tab/>
      </w:r>
      <w:r>
        <w:tab/>
        <w:t>198</w:t>
      </w:r>
    </w:p>
    <w:p w:rsidR="004617F3" w:rsidRDefault="004617F3" w:rsidP="008026AB">
      <w:pPr>
        <w:pStyle w:val="TOC-3"/>
        <w:spacing w:after="85"/>
      </w:pPr>
      <w:r>
        <w:t xml:space="preserve">2.3.4. Основные направления самоанализа воспитательной </w:t>
      </w:r>
      <w:r>
        <w:br/>
        <w:t xml:space="preserve">работы </w:t>
      </w:r>
      <w:r>
        <w:tab/>
      </w:r>
      <w:r>
        <w:tab/>
        <w:t>205</w:t>
      </w:r>
    </w:p>
    <w:p w:rsidR="004617F3" w:rsidRDefault="004617F3" w:rsidP="008026AB">
      <w:pPr>
        <w:pStyle w:val="TOC-1"/>
        <w:spacing w:after="85"/>
      </w:pPr>
      <w:r>
        <w:t xml:space="preserve">3. Организационный раздел </w:t>
      </w:r>
      <w:r>
        <w:tab/>
      </w:r>
      <w:r>
        <w:tab/>
      </w:r>
    </w:p>
    <w:p w:rsidR="004617F3" w:rsidRDefault="004617F3" w:rsidP="008026AB">
      <w:pPr>
        <w:pStyle w:val="TOC-2"/>
        <w:spacing w:after="85"/>
      </w:pPr>
      <w:r>
        <w:t xml:space="preserve">3.1.  Учебный план начального общего </w:t>
      </w:r>
      <w:r>
        <w:br/>
        <w:t xml:space="preserve">образования </w:t>
      </w:r>
      <w:r>
        <w:tab/>
      </w:r>
      <w:r>
        <w:tab/>
        <w:t>207</w:t>
      </w:r>
    </w:p>
    <w:p w:rsidR="004617F3" w:rsidRDefault="004617F3" w:rsidP="008026AB">
      <w:pPr>
        <w:pStyle w:val="TOC-2"/>
        <w:spacing w:after="85"/>
      </w:pPr>
      <w:r>
        <w:t xml:space="preserve">3.2. Календарный учебный график организации, </w:t>
      </w:r>
      <w:r>
        <w:br/>
        <w:t xml:space="preserve">осуществляющей образовательную деятельность </w:t>
      </w:r>
      <w:r>
        <w:tab/>
      </w:r>
      <w:r>
        <w:tab/>
        <w:t>209</w:t>
      </w:r>
    </w:p>
    <w:p w:rsidR="004617F3" w:rsidRDefault="004617F3" w:rsidP="008026AB">
      <w:pPr>
        <w:pStyle w:val="TOC-2"/>
        <w:spacing w:after="85"/>
      </w:pPr>
      <w:r>
        <w:t xml:space="preserve">3.3. План внеурочной деятельности </w:t>
      </w:r>
      <w:r>
        <w:tab/>
      </w:r>
      <w:r>
        <w:tab/>
        <w:t>210</w:t>
      </w:r>
    </w:p>
    <w:p w:rsidR="004617F3" w:rsidRDefault="004617F3" w:rsidP="008026AB">
      <w:pPr>
        <w:pStyle w:val="TOC-2"/>
        <w:spacing w:after="85"/>
      </w:pPr>
      <w:r>
        <w:t xml:space="preserve">3.4. Календарный план воспитательной работы </w:t>
      </w:r>
      <w:r>
        <w:tab/>
      </w:r>
      <w:r>
        <w:tab/>
        <w:t>213</w:t>
      </w:r>
    </w:p>
    <w:p w:rsidR="004617F3" w:rsidRPr="00374328" w:rsidRDefault="004617F3" w:rsidP="008026AB">
      <w:pPr>
        <w:pStyle w:val="TOC-2"/>
        <w:spacing w:after="85"/>
      </w:pPr>
      <w:r>
        <w:t xml:space="preserve">3.5. Система условий реализации программы </w:t>
      </w:r>
      <w:r>
        <w:br/>
        <w:t xml:space="preserve">начального общего образования </w:t>
      </w:r>
      <w:r>
        <w:tab/>
      </w:r>
      <w:r>
        <w:tab/>
      </w:r>
      <w:r w:rsidRPr="00374328">
        <w:t>218</w:t>
      </w:r>
    </w:p>
    <w:p w:rsidR="004617F3" w:rsidRPr="00374328" w:rsidRDefault="004617F3" w:rsidP="008026AB">
      <w:pPr>
        <w:pStyle w:val="TOC-3"/>
        <w:spacing w:after="85"/>
      </w:pPr>
      <w:r>
        <w:t xml:space="preserve">3.5.1. Кадровые условия реализации основной </w:t>
      </w:r>
      <w:r>
        <w:br/>
        <w:t>образовательной программы начального общего</w:t>
      </w:r>
      <w:r>
        <w:br/>
        <w:t xml:space="preserve">образования </w:t>
      </w:r>
      <w:r>
        <w:tab/>
      </w:r>
      <w:r>
        <w:tab/>
      </w:r>
      <w:r w:rsidRPr="00374328">
        <w:t>220</w:t>
      </w:r>
    </w:p>
    <w:p w:rsidR="004617F3" w:rsidRDefault="004617F3" w:rsidP="008026AB">
      <w:pPr>
        <w:pStyle w:val="TOC-3"/>
        <w:spacing w:after="85"/>
      </w:pPr>
      <w:r>
        <w:t xml:space="preserve">3.5.2. Психолого-педагогические условия реализации </w:t>
      </w:r>
      <w:r>
        <w:br/>
        <w:t>основной образовательной программы начального общего</w:t>
      </w:r>
    </w:p>
    <w:p w:rsidR="004617F3" w:rsidRDefault="004617F3" w:rsidP="008026AB">
      <w:pPr>
        <w:pStyle w:val="TOC-3"/>
        <w:spacing w:after="85"/>
      </w:pPr>
      <w:r>
        <w:t xml:space="preserve"> образования </w:t>
      </w:r>
      <w:r>
        <w:tab/>
      </w:r>
      <w:r>
        <w:tab/>
        <w:t>222</w:t>
      </w:r>
    </w:p>
    <w:p w:rsidR="004617F3" w:rsidRDefault="004617F3" w:rsidP="008026AB">
      <w:pPr>
        <w:pStyle w:val="TOC-3"/>
        <w:spacing w:after="85"/>
      </w:pPr>
      <w:r>
        <w:t xml:space="preserve">3.5.3 Финансово-экономические условия </w:t>
      </w:r>
      <w:r>
        <w:br/>
        <w:t xml:space="preserve">реализации образовательной программы </w:t>
      </w:r>
      <w:r>
        <w:br/>
        <w:t xml:space="preserve">начального общего образования </w:t>
      </w:r>
      <w:r>
        <w:tab/>
      </w:r>
      <w:r>
        <w:tab/>
        <w:t>223</w:t>
      </w:r>
    </w:p>
    <w:p w:rsidR="004617F3" w:rsidRDefault="004617F3" w:rsidP="008026AB">
      <w:pPr>
        <w:pStyle w:val="TOC-3"/>
        <w:spacing w:after="85"/>
      </w:pPr>
      <w:r>
        <w:t xml:space="preserve">3.5.4. Информационно-методические условия </w:t>
      </w:r>
      <w:r>
        <w:br/>
        <w:t xml:space="preserve">реализации программы начального общего </w:t>
      </w:r>
      <w:r>
        <w:br/>
        <w:t xml:space="preserve">образования </w:t>
      </w:r>
      <w:r>
        <w:tab/>
      </w:r>
      <w:r>
        <w:tab/>
        <w:t>225</w:t>
      </w:r>
    </w:p>
    <w:p w:rsidR="004617F3" w:rsidRDefault="004617F3" w:rsidP="008026AB">
      <w:pPr>
        <w:pStyle w:val="TOC-3"/>
        <w:spacing w:after="85"/>
      </w:pPr>
      <w:r>
        <w:t xml:space="preserve">3.5.5. Материально-технические условия </w:t>
      </w:r>
      <w:r>
        <w:br/>
        <w:t xml:space="preserve">реализации основной образовательной </w:t>
      </w:r>
      <w:r>
        <w:br/>
        <w:t xml:space="preserve">программы </w:t>
      </w:r>
      <w:r>
        <w:tab/>
      </w:r>
      <w:r>
        <w:tab/>
        <w:t>227</w:t>
      </w:r>
    </w:p>
    <w:p w:rsidR="004617F3" w:rsidRDefault="004617F3" w:rsidP="008026AB">
      <w:pPr>
        <w:pStyle w:val="TOC-3"/>
        <w:spacing w:after="85"/>
      </w:pPr>
      <w:r>
        <w:t>3.5.6. Механизмы достижения целевых ориентиров в </w:t>
      </w:r>
    </w:p>
    <w:p w:rsidR="004617F3" w:rsidRDefault="004617F3" w:rsidP="008026AB">
      <w:pPr>
        <w:pStyle w:val="TOC-3"/>
        <w:spacing w:after="85"/>
      </w:pPr>
      <w:r>
        <w:t xml:space="preserve">системе условий </w:t>
      </w:r>
      <w:r>
        <w:tab/>
      </w:r>
      <w:r>
        <w:tab/>
        <w:t>230</w:t>
      </w:r>
    </w:p>
    <w:p w:rsidR="004617F3" w:rsidRDefault="004617F3" w:rsidP="008026AB">
      <w:pPr>
        <w:pStyle w:val="h1"/>
        <w:jc w:val="both"/>
      </w:pPr>
      <w:r>
        <w:t>1. ЦЕЛЕВОЙ РАЗДЕЛ</w:t>
      </w:r>
    </w:p>
    <w:p w:rsidR="004617F3" w:rsidRDefault="004617F3" w:rsidP="008026AB">
      <w:pPr>
        <w:pStyle w:val="h2-first"/>
        <w:jc w:val="both"/>
      </w:pPr>
      <w:r>
        <w:t>1.1. Пояснительная записка</w:t>
      </w:r>
    </w:p>
    <w:p w:rsidR="004617F3" w:rsidRPr="001642F3" w:rsidRDefault="004617F3" w:rsidP="001642F3">
      <w:pPr>
        <w:pStyle w:val="body"/>
        <w:rPr>
          <w:rFonts w:cs="Times New Roman"/>
          <w:sz w:val="42"/>
          <w:szCs w:val="42"/>
        </w:rPr>
      </w:pPr>
      <w:r>
        <w:t>Основная образовательная программа начального общего образования М</w:t>
      </w:r>
      <w:r w:rsidRPr="001642F3">
        <w:rPr>
          <w:rFonts w:cs="Times New Roman"/>
        </w:rPr>
        <w:t xml:space="preserve">униципального автономного общеобразовательного учреждения средняя общеобразовательная школа </w:t>
      </w:r>
      <w:r>
        <w:rPr>
          <w:rFonts w:cs="Times New Roman"/>
        </w:rPr>
        <w:t>№2</w:t>
      </w:r>
      <w:r w:rsidRPr="001642F3">
        <w:rPr>
          <w:rFonts w:cs="Times New Roman"/>
        </w:rPr>
        <w:t>» городского округа закрытое административно-тер</w:t>
      </w:r>
      <w:r>
        <w:rPr>
          <w:rFonts w:cs="Times New Roman"/>
        </w:rPr>
        <w:t>риториальное образование город Межгорье Р</w:t>
      </w:r>
      <w:r w:rsidRPr="001642F3">
        <w:rPr>
          <w:rFonts w:cs="Times New Roman"/>
        </w:rPr>
        <w:t>еспублики</w:t>
      </w:r>
      <w:r>
        <w:rPr>
          <w:rFonts w:cs="Times New Roman"/>
        </w:rPr>
        <w:t xml:space="preserve"> Б</w:t>
      </w:r>
      <w:r w:rsidRPr="001642F3">
        <w:rPr>
          <w:rFonts w:cs="Times New Roman"/>
        </w:rPr>
        <w:t>ашкортостан</w:t>
      </w:r>
      <w:r>
        <w:t xml:space="preserve"> (далее ООП НОО МАОУ СОШ №2 города Межгорье ) разработана на основе Федерального закона РФ от 31.05.2021 года № 273-ФЗ «Об образовании в Российской Федерации», в соответствии с требованиями федерального государственного образовательного стандарта начального общего образования (далее - ФГОС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ООП НОО МАОУ СОШ №2 города Межгорье разработана с учетом образовательных потребностей и запросов участников образовательных отношений.</w:t>
      </w:r>
    </w:p>
    <w:p w:rsidR="004617F3" w:rsidRDefault="004617F3" w:rsidP="008026AB">
      <w:pPr>
        <w:pStyle w:val="body"/>
      </w:pPr>
    </w:p>
    <w:p w:rsidR="004617F3" w:rsidRDefault="004617F3" w:rsidP="008026AB">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617F3" w:rsidRDefault="004617F3" w:rsidP="008026AB">
      <w:pPr>
        <w:pStyle w:val="body"/>
      </w:pPr>
      <w:r>
        <w:t>Целями реализации программы начального общего образования являются:</w:t>
      </w:r>
    </w:p>
    <w:p w:rsidR="004617F3" w:rsidRDefault="004617F3" w:rsidP="008026AB">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617F3" w:rsidRDefault="004617F3" w:rsidP="008026AB">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617F3" w:rsidRDefault="004617F3" w:rsidP="008026AB">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617F3" w:rsidRDefault="004617F3" w:rsidP="008026AB">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617F3" w:rsidRDefault="004617F3" w:rsidP="008026AB">
      <w:pPr>
        <w:pStyle w:val="body"/>
      </w:pPr>
      <w: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617F3" w:rsidRDefault="004617F3" w:rsidP="008026AB">
      <w:pPr>
        <w:pStyle w:val="body"/>
      </w:pPr>
      <w:r>
        <w:t xml:space="preserve"> Программа начального общего образования МАОУ СОШ №2 города Межгорье учитывает следующие принципы её формирования.</w:t>
      </w:r>
    </w:p>
    <w:p w:rsidR="004617F3" w:rsidRDefault="004617F3" w:rsidP="008026AB">
      <w:pPr>
        <w:pStyle w:val="body"/>
      </w:pPr>
      <w:r>
        <w:rPr>
          <w:rStyle w:val="Italic"/>
          <w:iCs/>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617F3" w:rsidRDefault="004617F3" w:rsidP="008026AB">
      <w:pPr>
        <w:pStyle w:val="body"/>
      </w:pPr>
      <w:r>
        <w:rPr>
          <w:rStyle w:val="Italic"/>
          <w:iCs/>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617F3" w:rsidRDefault="004617F3" w:rsidP="008026AB">
      <w:pPr>
        <w:pStyle w:val="body"/>
      </w:pPr>
      <w:r>
        <w:rPr>
          <w:rStyle w:val="Italic"/>
          <w:iCs/>
        </w:rPr>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617F3" w:rsidRDefault="004617F3" w:rsidP="008026AB">
      <w:pPr>
        <w:pStyle w:val="body"/>
        <w:rPr>
          <w:spacing w:val="-2"/>
        </w:rPr>
      </w:pPr>
      <w:r>
        <w:rPr>
          <w:rStyle w:val="Italic"/>
          <w:iCs/>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617F3" w:rsidRDefault="004617F3" w:rsidP="008026AB">
      <w:pPr>
        <w:pStyle w:val="body"/>
      </w:pPr>
      <w:r>
        <w:rPr>
          <w:rStyle w:val="Italic"/>
          <w:iCs/>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617F3" w:rsidRDefault="004617F3" w:rsidP="008026AB">
      <w:pPr>
        <w:pStyle w:val="body"/>
        <w:rPr>
          <w:spacing w:val="-2"/>
        </w:rPr>
      </w:pPr>
      <w:r>
        <w:rPr>
          <w:rStyle w:val="Italic"/>
          <w:iCs/>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617F3" w:rsidRDefault="004617F3" w:rsidP="008026AB">
      <w:pPr>
        <w:pStyle w:val="body"/>
        <w:rPr>
          <w:spacing w:val="-2"/>
        </w:rPr>
      </w:pPr>
      <w:r>
        <w:rPr>
          <w:rStyle w:val="Italic"/>
          <w:iCs/>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617F3" w:rsidRDefault="004617F3" w:rsidP="008026AB">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617F3" w:rsidRDefault="004617F3" w:rsidP="008026AB">
      <w:pPr>
        <w:pStyle w:val="h2"/>
        <w:jc w:val="both"/>
      </w:pPr>
      <w:r>
        <w:t xml:space="preserve">1.2.Общая характеристика программы </w:t>
      </w:r>
      <w:r>
        <w:br/>
        <w:t xml:space="preserve">начального образования </w:t>
      </w:r>
    </w:p>
    <w:p w:rsidR="004617F3" w:rsidRDefault="004617F3" w:rsidP="008026AB">
      <w:pPr>
        <w:pStyle w:val="body"/>
      </w:pPr>
      <w: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617F3" w:rsidRDefault="004617F3" w:rsidP="008026AB">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617F3" w:rsidRDefault="004617F3" w:rsidP="008026AB">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617F3" w:rsidRDefault="004617F3" w:rsidP="008026AB">
      <w:pPr>
        <w:pStyle w:val="h2"/>
        <w:jc w:val="both"/>
      </w:pPr>
      <w:r>
        <w:t>1.3. Общая характеристика планируемых результатов освоения основной образовательной программы</w:t>
      </w:r>
    </w:p>
    <w:p w:rsidR="004617F3" w:rsidRDefault="004617F3" w:rsidP="008026AB">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617F3" w:rsidRDefault="004617F3" w:rsidP="008026AB">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617F3" w:rsidRDefault="004617F3" w:rsidP="008026AB">
      <w:pPr>
        <w:pStyle w:val="body"/>
      </w:pPr>
      <w: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617F3" w:rsidRDefault="004617F3" w:rsidP="008026AB">
      <w:pPr>
        <w:pStyle w:val="h2"/>
        <w:jc w:val="both"/>
      </w:pPr>
      <w:r>
        <w:t xml:space="preserve">1.4. СИСТЕМА ОЦЕНКИ ДОСТИЖЕНИЯ </w:t>
      </w:r>
      <w:r>
        <w:br/>
        <w:t>ПЛАНИРУЕМЫХ РЕЗУЛЬТАТОВ ОСВОЕНИЯ ПРОГРАММЫ НАЧАЛЬНОГО ОБЩЕГО ОБРАЗОВАНИЯ</w:t>
      </w:r>
    </w:p>
    <w:p w:rsidR="004617F3" w:rsidRDefault="004617F3" w:rsidP="008026AB">
      <w:pPr>
        <w:pStyle w:val="h3-first"/>
        <w:jc w:val="both"/>
      </w:pPr>
      <w:r>
        <w:t>1.4.1. Общие положения</w:t>
      </w:r>
    </w:p>
    <w:p w:rsidR="004617F3" w:rsidRDefault="004617F3" w:rsidP="008026AB">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617F3" w:rsidRDefault="004617F3" w:rsidP="008026AB">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617F3" w:rsidRDefault="004617F3" w:rsidP="008026AB">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bCs/>
        </w:rPr>
        <w:t xml:space="preserve">функциями </w:t>
      </w:r>
      <w:r>
        <w:t xml:space="preserve">являются </w:t>
      </w:r>
      <w:r>
        <w:rPr>
          <w:rStyle w:val="BoldItalic"/>
          <w:bCs/>
          <w:iCs/>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bCs/>
          <w:iCs/>
        </w:rPr>
        <w:t>обратной связи</w:t>
      </w:r>
      <w:r>
        <w:t xml:space="preserve">, позволяющей осуществлять </w:t>
      </w:r>
      <w:r>
        <w:rPr>
          <w:rStyle w:val="BoldItalic"/>
          <w:bCs/>
          <w:iCs/>
        </w:rPr>
        <w:t>управление образовательным процессом</w:t>
      </w:r>
      <w:r>
        <w:t>.</w:t>
      </w:r>
      <w:r>
        <w:rPr>
          <w:rStyle w:val="BoldItalic"/>
          <w:bCs/>
          <w:iCs/>
        </w:rPr>
        <w:t xml:space="preserve"> </w:t>
      </w:r>
    </w:p>
    <w:p w:rsidR="004617F3" w:rsidRDefault="004617F3" w:rsidP="008026AB">
      <w:pPr>
        <w:pStyle w:val="body"/>
      </w:pPr>
      <w:r>
        <w:rPr>
          <w:rStyle w:val="Bold"/>
          <w:bCs/>
        </w:rPr>
        <w:t xml:space="preserve">Основными направлениями и целями оценочной деятельности </w:t>
      </w:r>
      <w:r>
        <w:t>в образовательной организации являются:</w:t>
      </w:r>
    </w:p>
    <w:p w:rsidR="004617F3" w:rsidRDefault="004617F3" w:rsidP="008026AB">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617F3" w:rsidRDefault="004617F3" w:rsidP="008026AB">
      <w:pPr>
        <w:pStyle w:val="list-bullet"/>
      </w:pPr>
      <w:r>
        <w:t>оценка результатов деятельности образовательной организации как основа аккредитационных процедур.</w:t>
      </w:r>
    </w:p>
    <w:p w:rsidR="004617F3" w:rsidRDefault="004617F3" w:rsidP="008026AB">
      <w:pPr>
        <w:pStyle w:val="body"/>
      </w:pPr>
      <w:r>
        <w:rPr>
          <w:rStyle w:val="Bold"/>
          <w:bCs/>
        </w:rPr>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617F3" w:rsidRDefault="004617F3" w:rsidP="008026AB">
      <w:pPr>
        <w:pStyle w:val="body"/>
      </w:pPr>
      <w:r>
        <w:t>Система оценки включает процедуры внутренней и внешней оценки.</w:t>
      </w:r>
    </w:p>
    <w:p w:rsidR="004617F3" w:rsidRDefault="004617F3" w:rsidP="008026AB">
      <w:pPr>
        <w:pStyle w:val="body"/>
      </w:pPr>
      <w:r>
        <w:rPr>
          <w:rStyle w:val="Bold"/>
          <w:bCs/>
        </w:rPr>
        <w:t xml:space="preserve">Внутренняя оценка </w:t>
      </w:r>
      <w:r>
        <w:t>включает:</w:t>
      </w:r>
    </w:p>
    <w:p w:rsidR="004617F3" w:rsidRDefault="004617F3" w:rsidP="008026AB">
      <w:pPr>
        <w:pStyle w:val="list-bullet"/>
      </w:pPr>
      <w:r>
        <w:t xml:space="preserve">стартовую педагогическую диагностику; </w:t>
      </w:r>
    </w:p>
    <w:p w:rsidR="004617F3" w:rsidRDefault="004617F3" w:rsidP="008026AB">
      <w:pPr>
        <w:pStyle w:val="list-bullet"/>
      </w:pPr>
      <w:r>
        <w:t>текущую и тематическую оценку;</w:t>
      </w:r>
    </w:p>
    <w:p w:rsidR="004617F3" w:rsidRDefault="004617F3" w:rsidP="008026AB">
      <w:pPr>
        <w:pStyle w:val="list-bullet"/>
      </w:pPr>
      <w:r>
        <w:t>портфолио;</w:t>
      </w:r>
    </w:p>
    <w:p w:rsidR="004617F3" w:rsidRDefault="004617F3" w:rsidP="008026AB">
      <w:pPr>
        <w:pStyle w:val="list-bullet"/>
      </w:pPr>
      <w:r>
        <w:t>психолого-педагогическое наблюдение;</w:t>
      </w:r>
    </w:p>
    <w:p w:rsidR="004617F3" w:rsidRDefault="004617F3" w:rsidP="008026AB">
      <w:pPr>
        <w:pStyle w:val="list-bullet"/>
      </w:pPr>
      <w:r>
        <w:t>внутришкольный мониторинг образовательных достижений.</w:t>
      </w:r>
    </w:p>
    <w:p w:rsidR="004617F3" w:rsidRDefault="004617F3" w:rsidP="008026AB">
      <w:pPr>
        <w:pStyle w:val="body"/>
      </w:pPr>
      <w:r>
        <w:t xml:space="preserve">К </w:t>
      </w:r>
      <w:r>
        <w:rPr>
          <w:rStyle w:val="Bold"/>
          <w:bCs/>
        </w:rPr>
        <w:t xml:space="preserve">внешним процедурам </w:t>
      </w:r>
      <w:r>
        <w:t>относятся:</w:t>
      </w:r>
    </w:p>
    <w:p w:rsidR="004617F3" w:rsidRDefault="004617F3" w:rsidP="008026AB">
      <w:pPr>
        <w:pStyle w:val="list-bullet"/>
      </w:pPr>
      <w:r>
        <w:t>независимая оценка качества образования;</w:t>
      </w:r>
    </w:p>
    <w:p w:rsidR="004617F3" w:rsidRDefault="004617F3" w:rsidP="008026AB">
      <w:pPr>
        <w:pStyle w:val="list-bullet"/>
      </w:pPr>
      <w:r>
        <w:t>мониторинговые исследования муниципального, регионального и федерального уровней.</w:t>
      </w:r>
    </w:p>
    <w:p w:rsidR="004617F3" w:rsidRDefault="004617F3" w:rsidP="008026AB">
      <w:pPr>
        <w:pStyle w:val="body"/>
      </w:pPr>
      <w:r>
        <w:t>Особенности каждой из указанных процедур описаны в п. 1.4.3 настоящей программы.</w:t>
      </w:r>
    </w:p>
    <w:p w:rsidR="004617F3" w:rsidRDefault="004617F3" w:rsidP="008026AB">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617F3" w:rsidRDefault="004617F3" w:rsidP="008026AB">
      <w:pPr>
        <w:pStyle w:val="body"/>
      </w:pPr>
      <w:r>
        <w:rPr>
          <w:rStyle w:val="Bold"/>
          <w:bCs/>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617F3" w:rsidRDefault="004617F3" w:rsidP="008026AB">
      <w:pPr>
        <w:pStyle w:val="body"/>
      </w:pPr>
      <w:r>
        <w:rPr>
          <w:rStyle w:val="Bold"/>
          <w:bCs/>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617F3" w:rsidRDefault="004617F3" w:rsidP="008026AB">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617F3" w:rsidRDefault="004617F3" w:rsidP="008026AB">
      <w:pPr>
        <w:pStyle w:val="body"/>
      </w:pPr>
      <w:r>
        <w:rPr>
          <w:rStyle w:val="Bold"/>
          <w:bCs/>
        </w:rPr>
        <w:t xml:space="preserve">Комплексный подход </w:t>
      </w:r>
      <w:r>
        <w:t>к оценке образовательных достижений реализуется путём:</w:t>
      </w:r>
    </w:p>
    <w:p w:rsidR="004617F3" w:rsidRDefault="004617F3" w:rsidP="008026AB">
      <w:pPr>
        <w:pStyle w:val="list-bullet"/>
      </w:pPr>
      <w:r>
        <w:t>оценки предметных и метапредметных результатов;</w:t>
      </w:r>
    </w:p>
    <w:p w:rsidR="004617F3" w:rsidRDefault="004617F3" w:rsidP="008026AB">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617F3" w:rsidRDefault="004617F3" w:rsidP="008026AB">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617F3" w:rsidRDefault="004617F3" w:rsidP="008026AB">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617F3" w:rsidRDefault="004617F3" w:rsidP="008026AB">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szCs w:val="12"/>
          <w:vertAlign w:val="superscript"/>
        </w:rPr>
        <w:footnoteReference w:id="1"/>
      </w:r>
      <w:r>
        <w:t xml:space="preserve"> технологий.</w:t>
      </w:r>
    </w:p>
    <w:p w:rsidR="004617F3" w:rsidRDefault="004617F3" w:rsidP="008026AB">
      <w:pPr>
        <w:pStyle w:val="h3"/>
        <w:jc w:val="both"/>
      </w:pPr>
      <w:r>
        <w:t xml:space="preserve">1.4.2. Особенности оценки метапредметных </w:t>
      </w:r>
      <w:r>
        <w:br/>
        <w:t>и предметных результатов</w:t>
      </w:r>
    </w:p>
    <w:p w:rsidR="004617F3" w:rsidRDefault="004617F3" w:rsidP="008026AB">
      <w:pPr>
        <w:pStyle w:val="body"/>
        <w:rPr>
          <w:rStyle w:val="Bold"/>
          <w:bCs/>
        </w:rPr>
      </w:pPr>
      <w:r>
        <w:rPr>
          <w:rStyle w:val="Bold"/>
          <w:bCs/>
        </w:rPr>
        <w:t>Особенности оценки метапредметных результатов</w:t>
      </w:r>
    </w:p>
    <w:p w:rsidR="004617F3" w:rsidRDefault="004617F3" w:rsidP="008026AB">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617F3" w:rsidRDefault="004617F3" w:rsidP="008026AB">
      <w:pPr>
        <w:pStyle w:val="body"/>
      </w:pPr>
      <w:r>
        <w:t>Формирование метапредметных результатов обеспечивается за счёт всех учебных предметов и внеурочной деятельности.</w:t>
      </w:r>
    </w:p>
    <w:p w:rsidR="004617F3" w:rsidRDefault="004617F3" w:rsidP="008026AB">
      <w:pPr>
        <w:pStyle w:val="body"/>
      </w:pPr>
      <w:r>
        <w:t>Оценка метапредметных результатов проводится с целью определения сформированности:</w:t>
      </w:r>
    </w:p>
    <w:p w:rsidR="004617F3" w:rsidRDefault="004617F3" w:rsidP="008026AB">
      <w:pPr>
        <w:pStyle w:val="list-bullet"/>
      </w:pPr>
      <w:r>
        <w:t>универсальных учебных познавательных действий;</w:t>
      </w:r>
    </w:p>
    <w:p w:rsidR="004617F3" w:rsidRDefault="004617F3" w:rsidP="008026AB">
      <w:pPr>
        <w:pStyle w:val="list-bullet"/>
      </w:pPr>
      <w:r>
        <w:t>универсальных учебных коммуникативных действий;</w:t>
      </w:r>
    </w:p>
    <w:p w:rsidR="004617F3" w:rsidRDefault="004617F3" w:rsidP="008026AB">
      <w:pPr>
        <w:pStyle w:val="list-bullet"/>
      </w:pPr>
      <w:r>
        <w:t>универсальных учебных регулятивных действий.</w:t>
      </w:r>
    </w:p>
    <w:p w:rsidR="004617F3" w:rsidRDefault="004617F3" w:rsidP="008026AB">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617F3" w:rsidRDefault="004617F3" w:rsidP="008026AB">
      <w:pPr>
        <w:pStyle w:val="body"/>
      </w:pPr>
      <w:r>
        <w:t>1) базовые логические действия:</w:t>
      </w:r>
    </w:p>
    <w:p w:rsidR="004617F3" w:rsidRDefault="004617F3" w:rsidP="008026AB">
      <w:pPr>
        <w:pStyle w:val="list-bullet"/>
      </w:pPr>
      <w:r>
        <w:t xml:space="preserve">сравнивать объекты, устанавливать основания для сравнения, устанавливать аналогии; </w:t>
      </w:r>
    </w:p>
    <w:p w:rsidR="004617F3" w:rsidRDefault="004617F3" w:rsidP="008026AB">
      <w:pPr>
        <w:pStyle w:val="list-bullet"/>
      </w:pPr>
      <w:r>
        <w:t>объединять части объекта (объекты) по определённому признаку;</w:t>
      </w:r>
    </w:p>
    <w:p w:rsidR="004617F3" w:rsidRDefault="004617F3" w:rsidP="008026AB">
      <w:pPr>
        <w:pStyle w:val="list-bullet"/>
      </w:pPr>
      <w:r>
        <w:t>определять существенный признак для классификации, классифицировать предложенные объекты;</w:t>
      </w:r>
    </w:p>
    <w:p w:rsidR="004617F3" w:rsidRDefault="004617F3" w:rsidP="008026AB">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617F3" w:rsidRDefault="004617F3" w:rsidP="008026AB">
      <w:pPr>
        <w:pStyle w:val="list-bullet"/>
      </w:pPr>
      <w:r>
        <w:t>выявлять недостаток информации для решения учебной (практической) задачи на основе предложенного алгоритма;</w:t>
      </w:r>
    </w:p>
    <w:p w:rsidR="004617F3" w:rsidRDefault="004617F3" w:rsidP="008026AB">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617F3" w:rsidRDefault="004617F3" w:rsidP="008026AB">
      <w:pPr>
        <w:pStyle w:val="body"/>
      </w:pPr>
      <w:r>
        <w:t>2) базовые исследовательские действия:</w:t>
      </w:r>
    </w:p>
    <w:p w:rsidR="004617F3" w:rsidRDefault="004617F3" w:rsidP="008026AB">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617F3" w:rsidRDefault="004617F3" w:rsidP="008026AB">
      <w:pPr>
        <w:pStyle w:val="list-bullet"/>
      </w:pPr>
      <w:r>
        <w:t>с помощью педагогического работника формулировать цель, планировать изменения объекта, ситуации;</w:t>
      </w:r>
    </w:p>
    <w:p w:rsidR="004617F3" w:rsidRDefault="004617F3" w:rsidP="008026AB">
      <w:pPr>
        <w:pStyle w:val="list-bullet"/>
      </w:pPr>
      <w:r>
        <w:t>сравнивать несколько вариантов решения задачи, выбирать наиболее подходящий (на основе предложенных критериев);</w:t>
      </w:r>
    </w:p>
    <w:p w:rsidR="004617F3" w:rsidRDefault="004617F3" w:rsidP="008026AB">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17F3" w:rsidRDefault="004617F3" w:rsidP="008026AB">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617F3" w:rsidRDefault="004617F3" w:rsidP="008026AB">
      <w:pPr>
        <w:pStyle w:val="list-bullet"/>
      </w:pPr>
      <w:r>
        <w:t>прогнозировать возможное развитие процессов, событий и их последствия в аналогичных или сходных ситуациях;</w:t>
      </w:r>
    </w:p>
    <w:p w:rsidR="004617F3" w:rsidRDefault="004617F3" w:rsidP="008026AB">
      <w:pPr>
        <w:pStyle w:val="body"/>
      </w:pPr>
      <w:r>
        <w:t>3) работа с информацией:</w:t>
      </w:r>
    </w:p>
    <w:p w:rsidR="004617F3" w:rsidRDefault="004617F3" w:rsidP="008026AB">
      <w:pPr>
        <w:pStyle w:val="list-bullet"/>
      </w:pPr>
      <w:r>
        <w:t>выбирать источник получения информации;</w:t>
      </w:r>
    </w:p>
    <w:p w:rsidR="004617F3" w:rsidRDefault="004617F3" w:rsidP="008026AB">
      <w:pPr>
        <w:pStyle w:val="list-bullet"/>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617F3" w:rsidRDefault="004617F3" w:rsidP="008026AB">
      <w:pPr>
        <w:pStyle w:val="list-bullet"/>
      </w:pPr>
      <w: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617F3" w:rsidRDefault="004617F3" w:rsidP="008026AB">
      <w:pPr>
        <w:pStyle w:val="list-bullet"/>
      </w:pPr>
      <w: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list-bullet"/>
      </w:pPr>
      <w:r>
        <w:t>самостоятельно создавать схемы, таблицы для представления информации.</w:t>
      </w:r>
    </w:p>
    <w:p w:rsidR="004617F3" w:rsidRDefault="004617F3" w:rsidP="008026AB">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617F3" w:rsidRDefault="004617F3" w:rsidP="008026AB">
      <w:pPr>
        <w:pStyle w:val="body"/>
      </w:pPr>
      <w:r>
        <w:t>1) общение:</w:t>
      </w:r>
    </w:p>
    <w:p w:rsidR="004617F3" w:rsidRDefault="004617F3" w:rsidP="008026AB">
      <w:pPr>
        <w:pStyle w:val="list-bullet"/>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bullet"/>
      </w:pPr>
      <w:r>
        <w:t>проявлять уважительное отношение к собеседнику, соблюдать правила ведения диалога и дискуссии;</w:t>
      </w:r>
    </w:p>
    <w:p w:rsidR="004617F3" w:rsidRDefault="004617F3" w:rsidP="008026AB">
      <w:pPr>
        <w:pStyle w:val="list-bullet"/>
        <w:rPr>
          <w:spacing w:val="-2"/>
        </w:rPr>
      </w:pPr>
      <w:r>
        <w:rPr>
          <w:spacing w:val="-2"/>
        </w:rPr>
        <w:t>признавать возможность существования разных точек зрения;</w:t>
      </w:r>
    </w:p>
    <w:p w:rsidR="004617F3" w:rsidRDefault="004617F3" w:rsidP="008026AB">
      <w:pPr>
        <w:pStyle w:val="list-bullet"/>
      </w:pPr>
      <w:r>
        <w:t>корректно и аргументированно высказывать своё мнение;</w:t>
      </w:r>
    </w:p>
    <w:p w:rsidR="004617F3" w:rsidRDefault="004617F3" w:rsidP="008026AB">
      <w:pPr>
        <w:pStyle w:val="list-bullet"/>
      </w:pPr>
      <w:r>
        <w:t>строить речевое высказывание в соответствии с поставленной задачей;</w:t>
      </w:r>
    </w:p>
    <w:p w:rsidR="004617F3" w:rsidRDefault="004617F3" w:rsidP="008026AB">
      <w:pPr>
        <w:pStyle w:val="list-bullet"/>
      </w:pPr>
      <w:r>
        <w:t>создавать устные и письменные тексты (описание, рассуждение, повествование);</w:t>
      </w:r>
    </w:p>
    <w:p w:rsidR="004617F3" w:rsidRDefault="004617F3" w:rsidP="008026AB">
      <w:pPr>
        <w:pStyle w:val="list-bullet"/>
      </w:pPr>
      <w:r>
        <w:t>готовить небольшие публичные выступления;</w:t>
      </w:r>
    </w:p>
    <w:p w:rsidR="004617F3" w:rsidRDefault="004617F3" w:rsidP="008026AB">
      <w:pPr>
        <w:pStyle w:val="list-bullet"/>
      </w:pPr>
      <w:r>
        <w:t>подбирать иллюстративный материал (рисунки, фото, плакаты) к тексту выступления;</w:t>
      </w:r>
    </w:p>
    <w:p w:rsidR="004617F3" w:rsidRDefault="004617F3" w:rsidP="008026AB">
      <w:pPr>
        <w:pStyle w:val="body"/>
      </w:pPr>
      <w:r>
        <w:t>2) совместная деятельность:</w:t>
      </w:r>
    </w:p>
    <w:p w:rsidR="004617F3" w:rsidRDefault="004617F3" w:rsidP="008026AB">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17F3" w:rsidRDefault="004617F3" w:rsidP="008026AB">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7F3" w:rsidRDefault="004617F3" w:rsidP="008026AB">
      <w:pPr>
        <w:pStyle w:val="list-bullet"/>
      </w:pPr>
      <w:r>
        <w:t>проявлять готовность руководить, выполнять поручения, подчиняться;</w:t>
      </w:r>
    </w:p>
    <w:p w:rsidR="004617F3" w:rsidRDefault="004617F3" w:rsidP="008026AB">
      <w:pPr>
        <w:pStyle w:val="list-bullet"/>
      </w:pPr>
      <w:r>
        <w:t>ответственно выполнять свою часть работы;</w:t>
      </w:r>
    </w:p>
    <w:p w:rsidR="004617F3" w:rsidRDefault="004617F3" w:rsidP="008026AB">
      <w:pPr>
        <w:pStyle w:val="list-bullet"/>
      </w:pPr>
      <w:r>
        <w:t>оценивать свой вклад в общий результат;</w:t>
      </w:r>
    </w:p>
    <w:p w:rsidR="004617F3" w:rsidRDefault="004617F3" w:rsidP="008026AB">
      <w:pPr>
        <w:pStyle w:val="list-bullet"/>
      </w:pPr>
      <w:r>
        <w:t>выполнять совместные проектные задания с опорой на предложенные образцы.</w:t>
      </w:r>
    </w:p>
    <w:p w:rsidR="004617F3" w:rsidRDefault="004617F3" w:rsidP="008026AB">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617F3" w:rsidRDefault="004617F3" w:rsidP="008026AB">
      <w:pPr>
        <w:pStyle w:val="body"/>
      </w:pPr>
      <w:r>
        <w:t>1) самоорганизация:</w:t>
      </w:r>
    </w:p>
    <w:p w:rsidR="004617F3" w:rsidRDefault="004617F3" w:rsidP="008026AB">
      <w:pPr>
        <w:pStyle w:val="list-bullet"/>
      </w:pPr>
      <w:r>
        <w:t xml:space="preserve">планировать действия по решению учебной задачи для получения результата; </w:t>
      </w:r>
    </w:p>
    <w:p w:rsidR="004617F3" w:rsidRDefault="004617F3" w:rsidP="008026AB">
      <w:pPr>
        <w:pStyle w:val="list-bullet"/>
      </w:pPr>
      <w:r>
        <w:t>выстраивать последовательность выбранных действий;</w:t>
      </w:r>
    </w:p>
    <w:p w:rsidR="004617F3" w:rsidRDefault="004617F3" w:rsidP="008026AB">
      <w:pPr>
        <w:pStyle w:val="body"/>
      </w:pPr>
      <w:r>
        <w:t>2) самоконтроль:</w:t>
      </w:r>
    </w:p>
    <w:p w:rsidR="004617F3" w:rsidRDefault="004617F3" w:rsidP="008026AB">
      <w:pPr>
        <w:pStyle w:val="list-bullet"/>
      </w:pPr>
      <w:r>
        <w:t xml:space="preserve">устанавливать причины успеха/неудач в учебной деятельности; </w:t>
      </w:r>
    </w:p>
    <w:p w:rsidR="004617F3" w:rsidRDefault="004617F3" w:rsidP="008026AB">
      <w:pPr>
        <w:pStyle w:val="list-bullet"/>
      </w:pPr>
      <w:r>
        <w:t>корректировать свои учебные действия для преодоления ошибок.</w:t>
      </w:r>
    </w:p>
    <w:p w:rsidR="004617F3" w:rsidRDefault="004617F3" w:rsidP="008026AB">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617F3" w:rsidRDefault="004617F3" w:rsidP="008026AB">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szCs w:val="12"/>
          <w:vertAlign w:val="superscript"/>
        </w:rPr>
        <w:footnoteReference w:id="2"/>
      </w:r>
      <w:r>
        <w:t>.</w:t>
      </w:r>
    </w:p>
    <w:p w:rsidR="004617F3" w:rsidRDefault="004617F3" w:rsidP="008026AB">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617F3" w:rsidRDefault="004617F3" w:rsidP="008026AB">
      <w:pPr>
        <w:pStyle w:val="body"/>
        <w:rPr>
          <w:rStyle w:val="Bold"/>
          <w:bCs/>
        </w:rPr>
      </w:pPr>
      <w:r>
        <w:rPr>
          <w:rStyle w:val="Bold"/>
          <w:bCs/>
        </w:rPr>
        <w:t>Особенности оценки предметных результатов</w:t>
      </w:r>
    </w:p>
    <w:p w:rsidR="004617F3" w:rsidRDefault="004617F3" w:rsidP="008026AB">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617F3" w:rsidRDefault="004617F3" w:rsidP="008026AB">
      <w:pPr>
        <w:pStyle w:val="body"/>
        <w:rPr>
          <w:spacing w:val="2"/>
        </w:rPr>
      </w:pPr>
      <w:r>
        <w:rPr>
          <w:spacing w:val="2"/>
        </w:rPr>
        <w:t xml:space="preserve">Основным </w:t>
      </w:r>
      <w:r>
        <w:rPr>
          <w:rStyle w:val="Bold"/>
          <w:bCs/>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617F3" w:rsidRDefault="004617F3" w:rsidP="008026AB">
      <w:pPr>
        <w:pStyle w:val="body"/>
      </w:pPr>
      <w:r>
        <w:t xml:space="preserve">Для оценки предметных результатов предлагаются следующие критерии: </w:t>
      </w:r>
      <w:r>
        <w:rPr>
          <w:rStyle w:val="BoldItalic"/>
          <w:bCs/>
          <w:iCs/>
        </w:rPr>
        <w:t>знание и понимание</w:t>
      </w:r>
      <w:r>
        <w:t xml:space="preserve">, </w:t>
      </w:r>
      <w:r>
        <w:rPr>
          <w:rStyle w:val="BoldItalic"/>
          <w:bCs/>
          <w:iCs/>
        </w:rPr>
        <w:t>применение</w:t>
      </w:r>
      <w:r>
        <w:t xml:space="preserve">, </w:t>
      </w:r>
      <w:r>
        <w:rPr>
          <w:rStyle w:val="BoldItalic"/>
          <w:bCs/>
          <w:iCs/>
        </w:rPr>
        <w:t>функциональность</w:t>
      </w:r>
      <w:r>
        <w:t>.</w:t>
      </w:r>
    </w:p>
    <w:p w:rsidR="004617F3" w:rsidRDefault="004617F3" w:rsidP="008026AB">
      <w:pPr>
        <w:pStyle w:val="body"/>
      </w:pPr>
      <w:r>
        <w:t>Обобщённый критерий «</w:t>
      </w:r>
      <w:r>
        <w:rPr>
          <w:rStyle w:val="Bold"/>
          <w:bCs/>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617F3" w:rsidRDefault="004617F3" w:rsidP="008026AB">
      <w:pPr>
        <w:pStyle w:val="body"/>
      </w:pPr>
      <w:r>
        <w:t>Обобщённый критерий «</w:t>
      </w:r>
      <w:r>
        <w:rPr>
          <w:rStyle w:val="Bold"/>
          <w:bCs/>
        </w:rPr>
        <w:t>применение</w:t>
      </w:r>
      <w:r>
        <w:t>» включает:</w:t>
      </w:r>
    </w:p>
    <w:p w:rsidR="004617F3" w:rsidRDefault="004617F3" w:rsidP="008026AB">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617F3" w:rsidRDefault="004617F3" w:rsidP="008026AB">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617F3" w:rsidRDefault="004617F3" w:rsidP="008026AB">
      <w:pPr>
        <w:pStyle w:val="body"/>
      </w:pPr>
      <w:r>
        <w:t>Обобщённый критерий «</w:t>
      </w:r>
      <w:r>
        <w:rPr>
          <w:rStyle w:val="Bold"/>
          <w:bCs/>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617F3" w:rsidRDefault="004617F3" w:rsidP="008026AB">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617F3" w:rsidRDefault="004617F3" w:rsidP="008026AB">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617F3" w:rsidRDefault="004617F3" w:rsidP="008026AB">
      <w:pPr>
        <w:pStyle w:val="body"/>
      </w:pPr>
      <w:r>
        <w:t>Описание должно включать:</w:t>
      </w:r>
    </w:p>
    <w:p w:rsidR="004617F3" w:rsidRDefault="004617F3" w:rsidP="008026AB">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617F3" w:rsidRDefault="004617F3" w:rsidP="008026AB">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617F3" w:rsidRDefault="004617F3" w:rsidP="008026AB">
      <w:pPr>
        <w:pStyle w:val="list-bullet"/>
      </w:pPr>
      <w:r>
        <w:t>график контрольных мероприятий.</w:t>
      </w:r>
    </w:p>
    <w:p w:rsidR="004617F3" w:rsidRDefault="004617F3" w:rsidP="008026AB">
      <w:pPr>
        <w:pStyle w:val="h3"/>
        <w:jc w:val="both"/>
      </w:pPr>
      <w:r>
        <w:t>1.4.3. Организация и содержание оценочных процедур</w:t>
      </w:r>
    </w:p>
    <w:p w:rsidR="004617F3" w:rsidRDefault="004617F3" w:rsidP="008026AB">
      <w:pPr>
        <w:pStyle w:val="body"/>
      </w:pPr>
      <w:r>
        <w:rPr>
          <w:rStyle w:val="Bold"/>
          <w:bCs/>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617F3" w:rsidRDefault="004617F3" w:rsidP="008026AB">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617F3" w:rsidRDefault="004617F3" w:rsidP="008026AB">
      <w:pPr>
        <w:pStyle w:val="body"/>
      </w:pPr>
      <w:r>
        <w:rPr>
          <w:rStyle w:val="Bold"/>
          <w:bCs/>
        </w:rPr>
        <w:t>Текущая оценка</w:t>
      </w:r>
      <w:r>
        <w:t xml:space="preserve"> представляет собой процедуру оценки индивидуального продвижения</w:t>
      </w:r>
      <w:r>
        <w:rPr>
          <w:rStyle w:val="Bold"/>
          <w:bCs/>
        </w:rPr>
        <w:t xml:space="preserve"> </w:t>
      </w:r>
      <w:r>
        <w:t xml:space="preserve">в освоении программы учебного предмета. Текущая оценка может быть </w:t>
      </w:r>
      <w:r>
        <w:rPr>
          <w:rStyle w:val="BoldItalic"/>
          <w:bCs/>
          <w:iCs/>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bCs/>
          <w:iCs/>
        </w:rPr>
        <w:t>диагностической</w:t>
      </w:r>
      <w:r>
        <w:t>, способствующей выявлению и осознанию педагогическим работником и обучающимся существующих проблем в обучении.</w:t>
      </w:r>
    </w:p>
    <w:p w:rsidR="004617F3" w:rsidRDefault="004617F3" w:rsidP="008026AB">
      <w:pPr>
        <w:pStyle w:val="body"/>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szCs w:val="12"/>
          <w:vertAlign w:val="superscript"/>
        </w:rPr>
        <w:footnoteReference w:id="3"/>
      </w:r>
      <w:r>
        <w:t>.</w:t>
      </w:r>
    </w:p>
    <w:p w:rsidR="004617F3" w:rsidRDefault="004617F3" w:rsidP="008026AB">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617F3" w:rsidRDefault="004617F3" w:rsidP="008026AB">
      <w:pPr>
        <w:pStyle w:val="body"/>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617F3" w:rsidRDefault="004617F3" w:rsidP="008026AB">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617F3" w:rsidRDefault="004617F3" w:rsidP="008026AB">
      <w:pPr>
        <w:pStyle w:val="body"/>
        <w:rPr>
          <w:spacing w:val="-2"/>
        </w:rPr>
      </w:pPr>
      <w:r>
        <w:rPr>
          <w:spacing w:val="-2"/>
        </w:rPr>
        <w:t>Внутришкольный мониторинг представляет собой процедуры:</w:t>
      </w:r>
    </w:p>
    <w:p w:rsidR="004617F3" w:rsidRDefault="004617F3" w:rsidP="008026AB">
      <w:pPr>
        <w:pStyle w:val="list-bullet"/>
      </w:pPr>
      <w:r>
        <w:t>оценки уровня достижения предметных и метапредметных результатов;</w:t>
      </w:r>
    </w:p>
    <w:p w:rsidR="004617F3" w:rsidRDefault="004617F3" w:rsidP="008026AB">
      <w:pPr>
        <w:pStyle w:val="list-bullet"/>
      </w:pPr>
      <w:r>
        <w:t>оценки уровня функциональной грамотности;</w:t>
      </w:r>
    </w:p>
    <w:p w:rsidR="004617F3" w:rsidRDefault="004617F3" w:rsidP="008026AB">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617F3" w:rsidRDefault="004617F3" w:rsidP="008026AB">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617F3" w:rsidRDefault="004617F3" w:rsidP="008026AB">
      <w:pPr>
        <w:pStyle w:val="body"/>
        <w:rPr>
          <w:spacing w:val="1"/>
        </w:rPr>
      </w:pPr>
      <w:r>
        <w:rPr>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617F3" w:rsidRDefault="004617F3" w:rsidP="008026AB">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617F3" w:rsidRDefault="004617F3" w:rsidP="008026AB">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617F3" w:rsidRDefault="004617F3" w:rsidP="008026AB">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617F3" w:rsidRDefault="004617F3" w:rsidP="008026AB">
      <w:pPr>
        <w:pStyle w:val="body"/>
      </w:pPr>
      <w:r>
        <w:t>Итоговая оценка по предмету фиксируется в документе об уровне образования государственного образца.</w:t>
      </w:r>
    </w:p>
    <w:p w:rsidR="004617F3" w:rsidRDefault="004617F3" w:rsidP="008026AB">
      <w:pPr>
        <w:pStyle w:val="body"/>
      </w:pPr>
      <w:r>
        <w:t>Характеристика готовится на основании:</w:t>
      </w:r>
    </w:p>
    <w:p w:rsidR="004617F3" w:rsidRDefault="004617F3" w:rsidP="008026AB">
      <w:pPr>
        <w:pStyle w:val="body"/>
      </w:pPr>
      <w:r>
        <w:t>объективных показателей образовательных достижений обучающегося на уровне начального общего образования;</w:t>
      </w:r>
    </w:p>
    <w:p w:rsidR="004617F3" w:rsidRDefault="004617F3" w:rsidP="008026AB">
      <w:pPr>
        <w:pStyle w:val="body"/>
      </w:pPr>
      <w:r>
        <w:t>портфолио выпускника;</w:t>
      </w:r>
    </w:p>
    <w:p w:rsidR="004617F3" w:rsidRDefault="004617F3" w:rsidP="008026AB">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617F3" w:rsidRDefault="004617F3" w:rsidP="008026AB">
      <w:pPr>
        <w:pStyle w:val="body"/>
      </w:pPr>
      <w:r>
        <w:t>В характеристике выпускника:</w:t>
      </w:r>
    </w:p>
    <w:p w:rsidR="004617F3" w:rsidRDefault="004617F3" w:rsidP="008026AB">
      <w:pPr>
        <w:pStyle w:val="body"/>
      </w:pPr>
      <w:r>
        <w:t>отмечаются образовательные достижения обучающегося по достижению личностных, метапредметных и предметных результатов;</w:t>
      </w:r>
    </w:p>
    <w:p w:rsidR="004617F3" w:rsidRDefault="004617F3" w:rsidP="008026AB">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617F3" w:rsidRDefault="004617F3" w:rsidP="008026AB">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617F3" w:rsidRDefault="004617F3" w:rsidP="008026AB">
      <w:pPr>
        <w:pStyle w:val="body"/>
      </w:pPr>
    </w:p>
    <w:p w:rsidR="004617F3" w:rsidRDefault="004617F3" w:rsidP="008026AB">
      <w:pPr>
        <w:pStyle w:val="h1"/>
        <w:jc w:val="both"/>
      </w:pPr>
      <w:r>
        <w:t>2.СОДЕРЖАТЕЛЬНЫЙ РАЗДЕЛ</w:t>
      </w:r>
    </w:p>
    <w:p w:rsidR="004617F3" w:rsidRDefault="004617F3" w:rsidP="008026AB">
      <w:pPr>
        <w:pStyle w:val="h2-first"/>
        <w:jc w:val="both"/>
      </w:pPr>
      <w:r>
        <w:t>2.1. Примерные Рабочие программы учебных предметов</w:t>
      </w:r>
    </w:p>
    <w:p w:rsidR="004617F3" w:rsidRDefault="004617F3" w:rsidP="008026AB">
      <w:pPr>
        <w:pStyle w:val="Header1"/>
        <w:pageBreakBefore w:val="0"/>
        <w:jc w:val="both"/>
      </w:pPr>
      <w:r>
        <w:t>РУССКИЙ ЯЗЫК</w:t>
      </w:r>
    </w:p>
    <w:p w:rsidR="004617F3" w:rsidRDefault="004617F3" w:rsidP="008026AB">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17F3" w:rsidRDefault="004617F3" w:rsidP="008026AB">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617F3" w:rsidRDefault="004617F3" w:rsidP="008026AB">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4617F3" w:rsidRDefault="004617F3" w:rsidP="008026AB">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17F3" w:rsidRDefault="004617F3" w:rsidP="001642F3">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4617F3" w:rsidRDefault="004617F3" w:rsidP="001642F3">
      <w:pPr>
        <w:pStyle w:val="Body0"/>
      </w:pPr>
      <w:r>
        <w:t>ПОЯСНИТЕЛЬНАЯ ЗАПИСКА</w:t>
      </w:r>
    </w:p>
    <w:p w:rsidR="004617F3" w:rsidRDefault="004617F3" w:rsidP="008026AB">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rsidR="004617F3" w:rsidRDefault="004617F3" w:rsidP="008026AB">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4617F3" w:rsidRDefault="004617F3" w:rsidP="008026AB">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4617F3" w:rsidRDefault="004617F3" w:rsidP="008026AB">
      <w:pPr>
        <w:pStyle w:val="Body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4617F3" w:rsidRDefault="004617F3" w:rsidP="008026AB">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4617F3" w:rsidRDefault="004617F3" w:rsidP="008026AB">
      <w:pPr>
        <w:pStyle w:val="Body0"/>
      </w:pPr>
      <w:r>
        <w:t>Изучение русского языка в начальной школе направлено на достижение следующих целей:</w:t>
      </w:r>
    </w:p>
    <w:p w:rsidR="004617F3" w:rsidRDefault="004617F3" w:rsidP="008026AB">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4617F3" w:rsidRDefault="004617F3" w:rsidP="008026AB">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4617F3" w:rsidRDefault="004617F3" w:rsidP="008026AB">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4617F3" w:rsidRDefault="004617F3" w:rsidP="008026AB">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4617F3" w:rsidRDefault="004617F3" w:rsidP="008026AB">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4617F3" w:rsidRDefault="004617F3" w:rsidP="008026AB">
      <w:pPr>
        <w:pStyle w:val="Body0"/>
      </w:pPr>
      <w:r>
        <w:t>Примерная рабочая программа позволит учителю:</w:t>
      </w:r>
    </w:p>
    <w:p w:rsidR="004617F3" w:rsidRDefault="004617F3" w:rsidP="008026AB">
      <w:pPr>
        <w:pStyle w:val="Body0"/>
      </w:pPr>
      <w: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4617F3" w:rsidRDefault="004617F3" w:rsidP="008026AB">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4617F3" w:rsidRDefault="004617F3" w:rsidP="008026AB">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617F3" w:rsidRDefault="004617F3" w:rsidP="008026AB">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4617F3" w:rsidRDefault="004617F3" w:rsidP="008026AB">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4617F3" w:rsidRDefault="004617F3" w:rsidP="008026AB">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4617F3" w:rsidRDefault="004617F3" w:rsidP="008026AB">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4617F3" w:rsidRDefault="004617F3" w:rsidP="008026AB">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4617F3" w:rsidRDefault="004617F3" w:rsidP="008026AB">
      <w:pPr>
        <w:pStyle w:val="Body0"/>
      </w:pPr>
      <w:r>
        <w:t>Общее число часов, отведённых на изучение «Русского языка», — 675 (5 часов в неделю в каждом классе): в 1 классе — 165 ч, во 2—4 классах — по 170 ч.</w:t>
      </w:r>
    </w:p>
    <w:p w:rsidR="004617F3" w:rsidRDefault="004617F3" w:rsidP="008026AB">
      <w:pPr>
        <w:pStyle w:val="Header1"/>
        <w:jc w:val="both"/>
      </w:pPr>
      <w:r>
        <w:t>СОДЕРЖАНИЕ обучения</w:t>
      </w:r>
    </w:p>
    <w:p w:rsidR="004617F3" w:rsidRDefault="004617F3" w:rsidP="008026AB">
      <w:pPr>
        <w:pStyle w:val="Header2first"/>
        <w:jc w:val="both"/>
      </w:pPr>
      <w:r>
        <w:t>1 класс</w:t>
      </w:r>
    </w:p>
    <w:p w:rsidR="004617F3" w:rsidRDefault="004617F3" w:rsidP="008026AB">
      <w:pPr>
        <w:pStyle w:val="Header3"/>
        <w:spacing w:before="170"/>
        <w:jc w:val="both"/>
      </w:pPr>
      <w:r>
        <w:t>Обучение грамоте</w:t>
      </w:r>
      <w:r>
        <w:rPr>
          <w:rFonts w:ascii="OfficinaSansBookITC" w:hAnsi="OfficinaSansBookITC" w:cs="OfficinaSansBookITC"/>
          <w:b w:val="0"/>
          <w:bCs w:val="0"/>
          <w:vertAlign w:val="superscript"/>
        </w:rPr>
        <w:footnoteReference w:id="7"/>
      </w:r>
    </w:p>
    <w:p w:rsidR="004617F3" w:rsidRDefault="004617F3" w:rsidP="008026AB">
      <w:pPr>
        <w:pStyle w:val="Header4first"/>
        <w:jc w:val="both"/>
      </w:pPr>
      <w:r>
        <w:t>Развитие речи</w:t>
      </w:r>
    </w:p>
    <w:p w:rsidR="004617F3" w:rsidRDefault="004617F3" w:rsidP="008026AB">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4617F3" w:rsidRDefault="004617F3" w:rsidP="008026AB">
      <w:pPr>
        <w:pStyle w:val="Body0"/>
      </w:pPr>
      <w:r>
        <w:t>Понимание текста при его прослушивании и при самостоятельном чтении вслух.</w:t>
      </w:r>
    </w:p>
    <w:p w:rsidR="004617F3" w:rsidRDefault="004617F3" w:rsidP="008026AB">
      <w:pPr>
        <w:pStyle w:val="Header4"/>
        <w:spacing w:before="170"/>
        <w:jc w:val="both"/>
      </w:pPr>
      <w:r>
        <w:t>Слово и предложение</w:t>
      </w:r>
    </w:p>
    <w:p w:rsidR="004617F3" w:rsidRDefault="004617F3" w:rsidP="008026AB">
      <w:pPr>
        <w:pStyle w:val="Body0"/>
      </w:pPr>
      <w:r>
        <w:t>Различение слова и предложения. Работа с предложением: выделение слов, изменение их порядка.</w:t>
      </w:r>
    </w:p>
    <w:p w:rsidR="004617F3" w:rsidRDefault="004617F3" w:rsidP="008026AB">
      <w:pPr>
        <w:pStyle w:val="Body0"/>
      </w:pPr>
      <w:r>
        <w:t>Восприятие слова как объекта изучения, материала для анализа. Наблюдение над значением слова.</w:t>
      </w:r>
    </w:p>
    <w:p w:rsidR="004617F3" w:rsidRDefault="004617F3" w:rsidP="008026AB">
      <w:pPr>
        <w:pStyle w:val="Header4"/>
        <w:spacing w:before="170"/>
        <w:jc w:val="both"/>
      </w:pPr>
      <w:r>
        <w:t>Фонетика</w:t>
      </w:r>
    </w:p>
    <w:p w:rsidR="004617F3" w:rsidRDefault="004617F3" w:rsidP="008026AB">
      <w:pPr>
        <w:pStyle w:val="Body0"/>
      </w:pPr>
      <w:r>
        <w:t>Звуки речи. Единство звукового состава слова и его значения.</w:t>
      </w:r>
    </w:p>
    <w:p w:rsidR="004617F3" w:rsidRDefault="004617F3" w:rsidP="008026AB">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4617F3" w:rsidRDefault="004617F3" w:rsidP="008026AB">
      <w:pPr>
        <w:pStyle w:val="Body0"/>
      </w:pPr>
      <w:r>
        <w:t>Различение гласных и согласных звуков, гласных ударных и безударных, согласных твёрдых и мягких, звонких и глухих.</w:t>
      </w:r>
    </w:p>
    <w:p w:rsidR="004617F3" w:rsidRDefault="004617F3" w:rsidP="008026AB">
      <w:pPr>
        <w:pStyle w:val="Body0"/>
      </w:pPr>
      <w:r>
        <w:t>Определение места ударения.</w:t>
      </w:r>
    </w:p>
    <w:p w:rsidR="004617F3" w:rsidRDefault="004617F3" w:rsidP="008026AB">
      <w:pPr>
        <w:pStyle w:val="Body0"/>
      </w:pPr>
      <w:r>
        <w:t>Слог как минимальная произносительная единица. Количество слогов в слове. Ударный слог.</w:t>
      </w:r>
    </w:p>
    <w:p w:rsidR="004617F3" w:rsidRDefault="004617F3" w:rsidP="008026AB">
      <w:pPr>
        <w:pStyle w:val="Header4"/>
        <w:spacing w:before="170"/>
        <w:jc w:val="both"/>
      </w:pPr>
      <w:r>
        <w:t>Графика</w:t>
      </w:r>
    </w:p>
    <w:p w:rsidR="004617F3" w:rsidRDefault="004617F3" w:rsidP="008026AB">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bCs/>
          <w:iCs/>
          <w:spacing w:val="-1"/>
        </w:rPr>
        <w:t>е</w:t>
      </w:r>
      <w:r>
        <w:rPr>
          <w:spacing w:val="-1"/>
        </w:rPr>
        <w:t xml:space="preserve">, </w:t>
      </w:r>
      <w:r>
        <w:rPr>
          <w:rStyle w:val="BoldItalic"/>
          <w:bCs/>
          <w:iCs/>
          <w:spacing w:val="-1"/>
        </w:rPr>
        <w:t>ё</w:t>
      </w:r>
      <w:r>
        <w:rPr>
          <w:spacing w:val="-1"/>
        </w:rPr>
        <w:t xml:space="preserve">, </w:t>
      </w:r>
      <w:r>
        <w:rPr>
          <w:rStyle w:val="BoldItalic"/>
          <w:bCs/>
          <w:iCs/>
          <w:spacing w:val="-1"/>
        </w:rPr>
        <w:t>ю</w:t>
      </w:r>
      <w:r>
        <w:rPr>
          <w:spacing w:val="-1"/>
        </w:rPr>
        <w:t xml:space="preserve">, </w:t>
      </w:r>
      <w:r>
        <w:rPr>
          <w:rStyle w:val="BoldItalic"/>
          <w:bCs/>
          <w:iCs/>
          <w:spacing w:val="-1"/>
        </w:rPr>
        <w:t>я</w:t>
      </w:r>
      <w:r>
        <w:rPr>
          <w:spacing w:val="-1"/>
        </w:rPr>
        <w:t>.</w:t>
      </w:r>
      <w:r>
        <w:t xml:space="preserve"> Мягкий знак как показатель мягкости предшествующего согласного звука в конце слова.</w:t>
      </w:r>
    </w:p>
    <w:p w:rsidR="004617F3" w:rsidRDefault="004617F3" w:rsidP="008026AB">
      <w:pPr>
        <w:pStyle w:val="Body0"/>
      </w:pPr>
      <w:r>
        <w:t>Последовательность букв в русском алфавите.</w:t>
      </w:r>
    </w:p>
    <w:p w:rsidR="004617F3" w:rsidRDefault="004617F3" w:rsidP="008026AB">
      <w:pPr>
        <w:pStyle w:val="Header4"/>
        <w:spacing w:before="312"/>
        <w:jc w:val="both"/>
      </w:pPr>
      <w:r>
        <w:t>Чтение</w:t>
      </w:r>
    </w:p>
    <w:p w:rsidR="004617F3" w:rsidRDefault="004617F3" w:rsidP="008026AB">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4617F3" w:rsidRDefault="004617F3" w:rsidP="008026AB">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617F3" w:rsidRDefault="004617F3" w:rsidP="008026AB">
      <w:pPr>
        <w:pStyle w:val="Header4"/>
        <w:spacing w:before="213"/>
        <w:jc w:val="both"/>
      </w:pPr>
      <w:r>
        <w:t>Письмо</w:t>
      </w:r>
    </w:p>
    <w:p w:rsidR="004617F3" w:rsidRDefault="004617F3" w:rsidP="008026AB">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4617F3" w:rsidRDefault="004617F3" w:rsidP="008026AB">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4617F3" w:rsidRDefault="004617F3" w:rsidP="008026AB">
      <w:pPr>
        <w:pStyle w:val="Body0"/>
      </w:pPr>
      <w:r>
        <w:t>Функция небуквенных графических средств: пробела между словами, знака переноса.</w:t>
      </w:r>
    </w:p>
    <w:p w:rsidR="004617F3" w:rsidRDefault="004617F3" w:rsidP="008026AB">
      <w:pPr>
        <w:pStyle w:val="Header4"/>
        <w:spacing w:before="213"/>
        <w:jc w:val="both"/>
      </w:pPr>
      <w:r>
        <w:t>Орфография и пунктуация</w:t>
      </w:r>
    </w:p>
    <w:p w:rsidR="004617F3" w:rsidRDefault="004617F3" w:rsidP="008026AB">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bCs/>
          <w:iCs/>
        </w:rPr>
        <w:t>жи</w:t>
      </w:r>
      <w:r>
        <w:t xml:space="preserve">, </w:t>
      </w:r>
      <w:r>
        <w:rPr>
          <w:rStyle w:val="BoldItalic"/>
          <w:bCs/>
          <w:iCs/>
        </w:rPr>
        <w:t>ши</w:t>
      </w:r>
      <w:r>
        <w:t xml:space="preserve"> (в положении под ударением), </w:t>
      </w:r>
      <w:r>
        <w:rPr>
          <w:rStyle w:val="BoldItalic"/>
          <w:bCs/>
          <w:iCs/>
        </w:rPr>
        <w:t>ча</w:t>
      </w:r>
      <w:r>
        <w:t xml:space="preserve">, </w:t>
      </w:r>
      <w:r>
        <w:rPr>
          <w:rStyle w:val="BoldItalic"/>
          <w:bCs/>
          <w:iCs/>
        </w:rPr>
        <w:t>ща</w:t>
      </w:r>
      <w:r>
        <w:t xml:space="preserve">, </w:t>
      </w:r>
      <w:r>
        <w:rPr>
          <w:rStyle w:val="BoldItalic"/>
          <w:bCs/>
          <w:iCs/>
        </w:rPr>
        <w:t>чу</w:t>
      </w:r>
      <w:r>
        <w:t xml:space="preserve">, </w:t>
      </w:r>
      <w:r>
        <w:rPr>
          <w:rStyle w:val="BoldItalic"/>
          <w:bCs/>
          <w:iCs/>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4617F3" w:rsidRDefault="004617F3" w:rsidP="008026AB">
      <w:pPr>
        <w:pStyle w:val="Header3"/>
        <w:jc w:val="both"/>
      </w:pPr>
      <w:r>
        <w:t>Систематический курс</w:t>
      </w:r>
    </w:p>
    <w:p w:rsidR="004617F3" w:rsidRDefault="004617F3" w:rsidP="008026AB">
      <w:pPr>
        <w:pStyle w:val="Header4first"/>
        <w:jc w:val="both"/>
      </w:pPr>
      <w:r>
        <w:t>Общие сведения о языке</w:t>
      </w:r>
    </w:p>
    <w:p w:rsidR="004617F3" w:rsidRDefault="004617F3" w:rsidP="008026AB">
      <w:pPr>
        <w:pStyle w:val="Body0"/>
      </w:pPr>
      <w:r>
        <w:t>Язык как основное средство человеческого общения. Цели и ситуации общения.</w:t>
      </w:r>
    </w:p>
    <w:p w:rsidR="004617F3" w:rsidRDefault="004617F3" w:rsidP="008026AB">
      <w:pPr>
        <w:pStyle w:val="Header4"/>
        <w:spacing w:before="213"/>
        <w:jc w:val="both"/>
      </w:pPr>
      <w:r>
        <w:t>Фонетика</w:t>
      </w:r>
    </w:p>
    <w:p w:rsidR="004617F3" w:rsidRDefault="004617F3" w:rsidP="008026AB">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4617F3" w:rsidRDefault="004617F3" w:rsidP="008026AB">
      <w:pPr>
        <w:pStyle w:val="Body0"/>
      </w:pPr>
      <w:r>
        <w:t>Слог. Количество слогов в слове. Ударный слог. Деление слов на слоги (простые случаи, без стечения согласных).</w:t>
      </w:r>
    </w:p>
    <w:p w:rsidR="004617F3" w:rsidRDefault="004617F3" w:rsidP="008026AB">
      <w:pPr>
        <w:pStyle w:val="Header4"/>
        <w:spacing w:before="201"/>
        <w:jc w:val="both"/>
      </w:pPr>
      <w:r>
        <w:t>Графика</w:t>
      </w:r>
    </w:p>
    <w:p w:rsidR="004617F3" w:rsidRDefault="004617F3" w:rsidP="008026AB">
      <w:pPr>
        <w:pStyle w:val="Body0"/>
      </w:pPr>
      <w:r>
        <w:t xml:space="preserve">Звук и буква. Различение звуков и букв. Обозначение на письме твёрдости согласных звуков буквами </w:t>
      </w:r>
      <w:r>
        <w:rPr>
          <w:rStyle w:val="BoldItalic"/>
          <w:bCs/>
          <w:iCs/>
        </w:rPr>
        <w:t>а</w:t>
      </w:r>
      <w:r>
        <w:t xml:space="preserve">, </w:t>
      </w:r>
      <w:r>
        <w:rPr>
          <w:rStyle w:val="BoldItalic"/>
          <w:bCs/>
          <w:iCs/>
        </w:rPr>
        <w:t>о</w:t>
      </w:r>
      <w:r>
        <w:t xml:space="preserve">, </w:t>
      </w:r>
      <w:r>
        <w:rPr>
          <w:rStyle w:val="BoldItalic"/>
          <w:bCs/>
          <w:iCs/>
        </w:rPr>
        <w:t>у</w:t>
      </w:r>
      <w:r>
        <w:t xml:space="preserve">, </w:t>
      </w:r>
      <w:r>
        <w:rPr>
          <w:rStyle w:val="BoldItalic"/>
          <w:bCs/>
          <w:iCs/>
        </w:rPr>
        <w:t>ы</w:t>
      </w:r>
      <w:r>
        <w:t xml:space="preserve">, </w:t>
      </w:r>
      <w:r>
        <w:rPr>
          <w:rStyle w:val="BoldItalic"/>
          <w:bCs/>
          <w:iCs/>
        </w:rPr>
        <w:t>э</w:t>
      </w:r>
      <w:r>
        <w:t xml:space="preserve">; слова с буквой </w:t>
      </w:r>
      <w:r>
        <w:rPr>
          <w:rStyle w:val="BoldItalic"/>
          <w:bCs/>
          <w:iCs/>
        </w:rPr>
        <w:t>э</w:t>
      </w:r>
      <w:r>
        <w:t xml:space="preserve">. Обозначение на письме мягкости согласных звуков буквами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 xml:space="preserve">, </w:t>
      </w:r>
      <w:r>
        <w:rPr>
          <w:rStyle w:val="BoldItalic"/>
          <w:bCs/>
          <w:iCs/>
        </w:rPr>
        <w:t>и</w:t>
      </w:r>
      <w:r>
        <w:t xml:space="preserve">. Функции букв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 Мягкий знак как показатель мягкости предшествующего согласного звука в конце слова.</w:t>
      </w:r>
    </w:p>
    <w:p w:rsidR="004617F3" w:rsidRDefault="004617F3" w:rsidP="008026AB">
      <w:pPr>
        <w:pStyle w:val="Body0"/>
        <w:rPr>
          <w:rStyle w:val="Italic"/>
          <w:iCs/>
        </w:rPr>
      </w:pPr>
      <w:r>
        <w:t xml:space="preserve">Установление соотношения звукового и буквенного состава слова в словах типа </w:t>
      </w:r>
      <w:r>
        <w:rPr>
          <w:rStyle w:val="Italic"/>
          <w:iCs/>
        </w:rPr>
        <w:t>стол</w:t>
      </w:r>
      <w:r>
        <w:t xml:space="preserve">, </w:t>
      </w:r>
      <w:r>
        <w:rPr>
          <w:rStyle w:val="Italic"/>
          <w:iCs/>
        </w:rPr>
        <w:t>конь.</w:t>
      </w:r>
    </w:p>
    <w:p w:rsidR="004617F3" w:rsidRDefault="004617F3" w:rsidP="008026AB">
      <w:pPr>
        <w:pStyle w:val="Body0"/>
      </w:pPr>
      <w:r>
        <w:t>Небуквенные графические средства: пробел между словами, знак переноса.</w:t>
      </w:r>
    </w:p>
    <w:p w:rsidR="004617F3" w:rsidRDefault="004617F3" w:rsidP="008026AB">
      <w:pPr>
        <w:pStyle w:val="Body0"/>
      </w:pPr>
      <w:r>
        <w:t>Русский алфавит: правильное название букв, их последовательность. Использование алфавита для упорядочения списка слов.</w:t>
      </w:r>
    </w:p>
    <w:p w:rsidR="004617F3" w:rsidRDefault="004617F3" w:rsidP="008026AB">
      <w:pPr>
        <w:pStyle w:val="Header4"/>
        <w:spacing w:before="201"/>
        <w:jc w:val="both"/>
      </w:pPr>
      <w:r>
        <w:t>Орфоэпия</w:t>
      </w:r>
    </w:p>
    <w:p w:rsidR="004617F3" w:rsidRDefault="004617F3" w:rsidP="008026AB">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17F3" w:rsidRDefault="004617F3" w:rsidP="008026AB">
      <w:pPr>
        <w:pStyle w:val="Header4"/>
        <w:spacing w:before="201"/>
        <w:jc w:val="both"/>
      </w:pPr>
      <w:r>
        <w:t>Лексика</w:t>
      </w:r>
    </w:p>
    <w:p w:rsidR="004617F3" w:rsidRDefault="004617F3" w:rsidP="008026AB">
      <w:pPr>
        <w:pStyle w:val="Body0"/>
        <w:rPr>
          <w:rStyle w:val="BoldItalic"/>
          <w:bCs/>
          <w:iCs/>
        </w:rPr>
      </w:pPr>
      <w:r>
        <w:t>Слово как единица языка (ознакомление).</w:t>
      </w:r>
    </w:p>
    <w:p w:rsidR="004617F3" w:rsidRDefault="004617F3" w:rsidP="008026AB">
      <w:pPr>
        <w:pStyle w:val="Body0"/>
      </w:pPr>
      <w:r>
        <w:t>Слово как название предмета, признака предмета, действия предмета (ознакомление).</w:t>
      </w:r>
    </w:p>
    <w:p w:rsidR="004617F3" w:rsidRDefault="004617F3" w:rsidP="008026AB">
      <w:pPr>
        <w:pStyle w:val="Body0"/>
      </w:pPr>
      <w:r>
        <w:t>Выявление слов, значение которых требует уточнения.</w:t>
      </w:r>
    </w:p>
    <w:p w:rsidR="004617F3" w:rsidRDefault="004617F3" w:rsidP="008026AB">
      <w:pPr>
        <w:pStyle w:val="Header4"/>
        <w:spacing w:before="201"/>
        <w:jc w:val="both"/>
      </w:pPr>
      <w:r>
        <w:t>Синтаксис</w:t>
      </w:r>
    </w:p>
    <w:p w:rsidR="004617F3" w:rsidRDefault="004617F3" w:rsidP="008026AB">
      <w:pPr>
        <w:pStyle w:val="Body0"/>
      </w:pPr>
      <w:r>
        <w:t>Предложение как единица языка (ознакомление).</w:t>
      </w:r>
    </w:p>
    <w:p w:rsidR="004617F3" w:rsidRDefault="004617F3" w:rsidP="008026AB">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4617F3" w:rsidRDefault="004617F3" w:rsidP="008026AB">
      <w:pPr>
        <w:pStyle w:val="Body0"/>
      </w:pPr>
      <w:r>
        <w:t>Восстановление деформированных предложений. Составление предложений из набора форм слов.</w:t>
      </w:r>
    </w:p>
    <w:p w:rsidR="004617F3" w:rsidRDefault="004617F3" w:rsidP="008026AB">
      <w:pPr>
        <w:pStyle w:val="Header4"/>
        <w:spacing w:before="201"/>
        <w:jc w:val="both"/>
      </w:pPr>
      <w:r>
        <w:t>Орфография и пунктуация</w:t>
      </w:r>
    </w:p>
    <w:p w:rsidR="004617F3" w:rsidRDefault="004617F3" w:rsidP="008026AB">
      <w:pPr>
        <w:pStyle w:val="Body0"/>
      </w:pPr>
      <w:r>
        <w:t>Правила правописания и их применение:</w:t>
      </w:r>
    </w:p>
    <w:p w:rsidR="004617F3" w:rsidRDefault="004617F3" w:rsidP="008026AB">
      <w:pPr>
        <w:pStyle w:val="Bodybullet"/>
      </w:pPr>
      <w:r>
        <w:t>раздельное написание слов в предложении;</w:t>
      </w:r>
    </w:p>
    <w:p w:rsidR="004617F3" w:rsidRDefault="004617F3" w:rsidP="008026AB">
      <w:pPr>
        <w:pStyle w:val="Bodybullet"/>
      </w:pPr>
      <w:r>
        <w:t>прописная буква в начале предложения и в именах собственных: в именах и фамилиях людей, кличках животных;</w:t>
      </w:r>
    </w:p>
    <w:p w:rsidR="004617F3" w:rsidRDefault="004617F3" w:rsidP="008026AB">
      <w:pPr>
        <w:pStyle w:val="Bodybullet"/>
      </w:pPr>
      <w:r>
        <w:t>перенос слов (без учёта морфемного членения слова);</w:t>
      </w:r>
    </w:p>
    <w:p w:rsidR="004617F3" w:rsidRDefault="004617F3" w:rsidP="008026AB">
      <w:pPr>
        <w:pStyle w:val="Bodybullet"/>
      </w:pPr>
      <w:r>
        <w:t xml:space="preserve">гласные после шипящих в сочетаниях </w:t>
      </w:r>
      <w:r>
        <w:rPr>
          <w:rStyle w:val="BoldItalic"/>
          <w:bCs/>
          <w:iCs/>
        </w:rPr>
        <w:t>жи</w:t>
      </w:r>
      <w:r>
        <w:t xml:space="preserve">, </w:t>
      </w:r>
      <w:r>
        <w:rPr>
          <w:rStyle w:val="BoldItalic"/>
          <w:bCs/>
          <w:iCs/>
        </w:rPr>
        <w:t>ши</w:t>
      </w:r>
      <w:r>
        <w:t xml:space="preserve"> (в положении под ударением), </w:t>
      </w:r>
      <w:r>
        <w:rPr>
          <w:rStyle w:val="BoldItalic"/>
          <w:bCs/>
          <w:iCs/>
        </w:rPr>
        <w:t>ча</w:t>
      </w:r>
      <w:r>
        <w:t xml:space="preserve">, </w:t>
      </w:r>
      <w:r>
        <w:rPr>
          <w:rStyle w:val="BoldItalic"/>
          <w:bCs/>
          <w:iCs/>
        </w:rPr>
        <w:t>ща</w:t>
      </w:r>
      <w:r>
        <w:t xml:space="preserve">, </w:t>
      </w:r>
      <w:r>
        <w:rPr>
          <w:rStyle w:val="BoldItalic"/>
          <w:bCs/>
          <w:iCs/>
        </w:rPr>
        <w:t>чу</w:t>
      </w:r>
      <w:r>
        <w:t xml:space="preserve">, </w:t>
      </w:r>
      <w:r>
        <w:rPr>
          <w:rStyle w:val="BoldItalic"/>
          <w:bCs/>
          <w:iCs/>
        </w:rPr>
        <w:t>щу</w:t>
      </w:r>
      <w:r>
        <w:t>;</w:t>
      </w:r>
    </w:p>
    <w:p w:rsidR="004617F3" w:rsidRDefault="004617F3" w:rsidP="008026AB">
      <w:pPr>
        <w:pStyle w:val="Bodybullet"/>
      </w:pPr>
      <w:r>
        <w:t xml:space="preserve">сочетания </w:t>
      </w:r>
      <w:r>
        <w:rPr>
          <w:rStyle w:val="BoldItalic"/>
          <w:bCs/>
          <w:iCs/>
        </w:rPr>
        <w:t>чк</w:t>
      </w:r>
      <w:r>
        <w:t xml:space="preserve">, </w:t>
      </w:r>
      <w:r>
        <w:rPr>
          <w:rStyle w:val="BoldItalic"/>
          <w:bCs/>
          <w:iCs/>
        </w:rPr>
        <w:t>чн</w:t>
      </w:r>
      <w:r>
        <w:t>;</w:t>
      </w:r>
    </w:p>
    <w:p w:rsidR="004617F3" w:rsidRDefault="004617F3" w:rsidP="008026AB">
      <w:pPr>
        <w:pStyle w:val="Bodybullet"/>
      </w:pPr>
      <w:r>
        <w:t>слова с непроверяемыми гласными и согласными (перечень слов в орфографическом словаре учебника);</w:t>
      </w:r>
    </w:p>
    <w:p w:rsidR="004617F3" w:rsidRDefault="004617F3" w:rsidP="008026AB">
      <w:pPr>
        <w:pStyle w:val="Bodybullet"/>
      </w:pPr>
      <w:r>
        <w:t>знаки препинания в конце предложения: точка, вопросительный и восклицательный знаки.</w:t>
      </w:r>
    </w:p>
    <w:p w:rsidR="004617F3" w:rsidRDefault="004617F3" w:rsidP="008026AB">
      <w:pPr>
        <w:pStyle w:val="Body0"/>
      </w:pPr>
      <w:r>
        <w:t>Алгоритм списывания текста.</w:t>
      </w:r>
    </w:p>
    <w:p w:rsidR="004617F3" w:rsidRDefault="004617F3" w:rsidP="008026AB">
      <w:pPr>
        <w:pStyle w:val="Header4"/>
        <w:spacing w:before="170"/>
        <w:jc w:val="both"/>
      </w:pPr>
      <w:r>
        <w:t>Развитие речи</w:t>
      </w:r>
    </w:p>
    <w:p w:rsidR="004617F3" w:rsidRDefault="004617F3" w:rsidP="008026AB">
      <w:pPr>
        <w:pStyle w:val="Body0"/>
      </w:pPr>
      <w:r>
        <w:t>Речь как основная форма общения между людьми. Текст как единица речи (ознакомление).</w:t>
      </w:r>
    </w:p>
    <w:p w:rsidR="004617F3" w:rsidRDefault="004617F3" w:rsidP="008026AB">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4617F3" w:rsidRDefault="004617F3" w:rsidP="008026AB">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4617F3" w:rsidRDefault="004617F3" w:rsidP="008026AB">
      <w:pPr>
        <w:pStyle w:val="Body0"/>
      </w:pPr>
    </w:p>
    <w:p w:rsidR="004617F3" w:rsidRDefault="004617F3" w:rsidP="008026AB">
      <w:pPr>
        <w:pStyle w:val="Body0"/>
      </w:pPr>
      <w:r>
        <w:t xml:space="preserve">Изучение содержания учебного предмета «Русский язык» </w:t>
      </w:r>
      <w:r>
        <w:rPr>
          <w:rStyle w:val="Bold"/>
          <w:bCs/>
        </w:rPr>
        <w:t>в первом классе</w:t>
      </w:r>
      <w:r>
        <w:t xml:space="preserve"> способствует освоению </w:t>
      </w:r>
      <w:r>
        <w:rPr>
          <w:rStyle w:val="Bold"/>
          <w:bCs/>
        </w:rPr>
        <w:t>на пропедевтическом уровне</w:t>
      </w:r>
      <w:r>
        <w:t xml:space="preserve"> ряда универсальных учебных действий.</w:t>
      </w:r>
    </w:p>
    <w:p w:rsidR="004617F3" w:rsidRDefault="004617F3" w:rsidP="008026AB">
      <w:pPr>
        <w:pStyle w:val="Body0"/>
      </w:pPr>
    </w:p>
    <w:p w:rsidR="004617F3" w:rsidRDefault="004617F3" w:rsidP="008026AB">
      <w:pPr>
        <w:pStyle w:val="Body0"/>
      </w:pPr>
      <w:r>
        <w:rPr>
          <w:rStyle w:val="Bold"/>
          <w:bCs/>
        </w:rPr>
        <w:t>Познавательные универсальные учебные действия:</w:t>
      </w:r>
    </w:p>
    <w:p w:rsidR="004617F3" w:rsidRDefault="004617F3" w:rsidP="008026AB">
      <w:pPr>
        <w:pStyle w:val="Body0"/>
      </w:pPr>
      <w:r>
        <w:rPr>
          <w:rStyle w:val="Italic"/>
          <w:iCs/>
        </w:rPr>
        <w:t>Базовые логические действия</w:t>
      </w:r>
      <w:r>
        <w:t>:</w:t>
      </w:r>
    </w:p>
    <w:p w:rsidR="004617F3" w:rsidRDefault="004617F3" w:rsidP="008026AB">
      <w:pPr>
        <w:pStyle w:val="list-dash0"/>
      </w:pPr>
      <w:r>
        <w:t>сравнивать звуки в соответствии с учебной задачей;</w:t>
      </w:r>
    </w:p>
    <w:p w:rsidR="004617F3" w:rsidRDefault="004617F3" w:rsidP="008026AB">
      <w:pPr>
        <w:pStyle w:val="list-dash0"/>
      </w:pPr>
      <w:r>
        <w:t>сравнивать звуковой и буквенный состав слова в соответствии с учебной задачей;</w:t>
      </w:r>
    </w:p>
    <w:p w:rsidR="004617F3" w:rsidRDefault="004617F3" w:rsidP="008026AB">
      <w:pPr>
        <w:pStyle w:val="list-dash0"/>
      </w:pPr>
      <w:r>
        <w:t>устанавливать основания для сравнения звуков, слов (на основе образца);</w:t>
      </w:r>
    </w:p>
    <w:p w:rsidR="004617F3" w:rsidRDefault="004617F3" w:rsidP="008026AB">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4617F3" w:rsidRDefault="004617F3" w:rsidP="008026AB">
      <w:pPr>
        <w:pStyle w:val="Body0"/>
      </w:pPr>
      <w:r>
        <w:rPr>
          <w:rStyle w:val="Italic"/>
          <w:iCs/>
        </w:rPr>
        <w:t>Базовые исследовательские действия</w:t>
      </w:r>
      <w:r>
        <w:t>:</w:t>
      </w:r>
    </w:p>
    <w:p w:rsidR="004617F3" w:rsidRDefault="004617F3" w:rsidP="008026AB">
      <w:pPr>
        <w:pStyle w:val="list-dash0"/>
      </w:pPr>
      <w:r>
        <w:t>проводить изменения звуковой модели по предложенному учителем правилу, подбирать слова к модели;</w:t>
      </w:r>
    </w:p>
    <w:p w:rsidR="004617F3" w:rsidRDefault="004617F3" w:rsidP="008026AB">
      <w:pPr>
        <w:pStyle w:val="list-dash0"/>
      </w:pPr>
      <w:r>
        <w:t>формулировать выводы о соответствии звукового и буквенного состава слова;</w:t>
      </w:r>
    </w:p>
    <w:p w:rsidR="004617F3" w:rsidRDefault="004617F3" w:rsidP="008026AB">
      <w:pPr>
        <w:pStyle w:val="list-dash0"/>
      </w:pPr>
      <w:r>
        <w:t>использовать алфавит для самостоятельного упорядочивания списка слов.</w:t>
      </w:r>
    </w:p>
    <w:p w:rsidR="004617F3" w:rsidRDefault="004617F3" w:rsidP="008026AB">
      <w:pPr>
        <w:pStyle w:val="Body0"/>
        <w:keepNext/>
        <w:rPr>
          <w:rStyle w:val="Italic"/>
          <w:iCs/>
        </w:rPr>
      </w:pPr>
      <w:r>
        <w:rPr>
          <w:rStyle w:val="Italic"/>
          <w:iCs/>
        </w:rPr>
        <w:t>Работа с информацией</w:t>
      </w:r>
      <w:r>
        <w:t>:</w:t>
      </w:r>
    </w:p>
    <w:p w:rsidR="004617F3" w:rsidRDefault="004617F3" w:rsidP="008026AB">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4617F3" w:rsidRDefault="004617F3" w:rsidP="008026AB">
      <w:pPr>
        <w:pStyle w:val="list-dash0"/>
      </w:pPr>
      <w:r>
        <w:t>анализировать графическую информацию — модели звукового состава слова;</w:t>
      </w:r>
    </w:p>
    <w:p w:rsidR="004617F3" w:rsidRDefault="004617F3" w:rsidP="008026AB">
      <w:pPr>
        <w:pStyle w:val="list-dash0"/>
        <w:rPr>
          <w:spacing w:val="3"/>
        </w:rPr>
      </w:pPr>
      <w:r>
        <w:rPr>
          <w:spacing w:val="3"/>
        </w:rPr>
        <w:t>самостоятельно создавать модели звукового состава слова.</w:t>
      </w:r>
    </w:p>
    <w:p w:rsidR="004617F3" w:rsidRDefault="004617F3" w:rsidP="008026AB">
      <w:pPr>
        <w:pStyle w:val="Body0"/>
      </w:pPr>
    </w:p>
    <w:p w:rsidR="004617F3" w:rsidRDefault="004617F3" w:rsidP="008026AB">
      <w:pPr>
        <w:pStyle w:val="Body0"/>
      </w:pPr>
      <w:r>
        <w:rPr>
          <w:rStyle w:val="Bold"/>
          <w:bCs/>
        </w:rPr>
        <w:t>Коммуникативные универсальные учебные действия:</w:t>
      </w:r>
    </w:p>
    <w:p w:rsidR="004617F3" w:rsidRDefault="004617F3" w:rsidP="008026AB">
      <w:pPr>
        <w:pStyle w:val="Body0"/>
      </w:pPr>
      <w:r>
        <w:rPr>
          <w:rStyle w:val="Italic"/>
          <w:iCs/>
        </w:rPr>
        <w:t>Общение</w:t>
      </w:r>
      <w:r>
        <w:t>:</w:t>
      </w:r>
    </w:p>
    <w:p w:rsidR="004617F3" w:rsidRDefault="004617F3" w:rsidP="008026AB">
      <w:pPr>
        <w:pStyle w:val="list-dash0"/>
      </w:pPr>
      <w:r>
        <w:t>воспринимать суждения, выражать эмоции в соответствии с целями и условиями общения в знакомой среде;</w:t>
      </w:r>
    </w:p>
    <w:p w:rsidR="004617F3" w:rsidRDefault="004617F3" w:rsidP="008026AB">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4617F3" w:rsidRDefault="004617F3" w:rsidP="008026AB">
      <w:pPr>
        <w:pStyle w:val="list-dash0"/>
      </w:pPr>
      <w:r>
        <w:t>воспринимать разные точки зрения;</w:t>
      </w:r>
    </w:p>
    <w:p w:rsidR="004617F3" w:rsidRDefault="004617F3" w:rsidP="008026AB">
      <w:pPr>
        <w:pStyle w:val="list-dash0"/>
      </w:pPr>
      <w:r>
        <w:t>в процессе учебного диалога отвечать на вопросы по изученному материалу;</w:t>
      </w:r>
    </w:p>
    <w:p w:rsidR="004617F3" w:rsidRDefault="004617F3" w:rsidP="008026AB">
      <w:pPr>
        <w:pStyle w:val="list-dash0"/>
      </w:pPr>
      <w:r>
        <w:t>строить устное речевое высказывание об обозначении звуков буквами; о звуковом и буквенном составе слова.</w:t>
      </w:r>
    </w:p>
    <w:p w:rsidR="004617F3" w:rsidRDefault="004617F3" w:rsidP="008026AB">
      <w:pPr>
        <w:pStyle w:val="Body0"/>
      </w:pPr>
    </w:p>
    <w:p w:rsidR="004617F3" w:rsidRDefault="004617F3" w:rsidP="008026AB">
      <w:pPr>
        <w:pStyle w:val="Body0"/>
      </w:pPr>
      <w:r>
        <w:rPr>
          <w:rStyle w:val="Bold"/>
          <w:bCs/>
        </w:rPr>
        <w:t>Регулятивные универсальные учебные действия:</w:t>
      </w:r>
    </w:p>
    <w:p w:rsidR="004617F3" w:rsidRDefault="004617F3" w:rsidP="008026AB">
      <w:pPr>
        <w:pStyle w:val="Body0"/>
      </w:pPr>
      <w:r>
        <w:rPr>
          <w:rStyle w:val="Italic"/>
          <w:iCs/>
        </w:rPr>
        <w:t>Самоорганизация</w:t>
      </w:r>
      <w:r>
        <w:t>:</w:t>
      </w:r>
    </w:p>
    <w:p w:rsidR="004617F3" w:rsidRDefault="004617F3" w:rsidP="008026AB">
      <w:pPr>
        <w:pStyle w:val="list-dash0"/>
      </w:pPr>
      <w:r>
        <w:t>выстраивать последовательность учебных операций при проведении звукового анализа слова;</w:t>
      </w:r>
    </w:p>
    <w:p w:rsidR="004617F3" w:rsidRDefault="004617F3" w:rsidP="008026AB">
      <w:pPr>
        <w:pStyle w:val="list-dash0"/>
      </w:pPr>
      <w:r>
        <w:t>выстраивать последовательность учебных операций при списывании;</w:t>
      </w:r>
    </w:p>
    <w:p w:rsidR="004617F3" w:rsidRDefault="004617F3" w:rsidP="008026AB">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4617F3" w:rsidRDefault="004617F3" w:rsidP="008026AB">
      <w:pPr>
        <w:pStyle w:val="Body0"/>
      </w:pPr>
      <w:r>
        <w:rPr>
          <w:rStyle w:val="Italic"/>
          <w:iCs/>
        </w:rPr>
        <w:t>Самоконтроль</w:t>
      </w:r>
      <w:r>
        <w:t>:</w:t>
      </w:r>
    </w:p>
    <w:p w:rsidR="004617F3" w:rsidRDefault="004617F3" w:rsidP="008026AB">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4617F3" w:rsidRDefault="004617F3" w:rsidP="008026AB">
      <w:pPr>
        <w:pStyle w:val="list-dash0"/>
      </w:pPr>
      <w:r>
        <w:t>оценивать правильность написания букв, соединений букв, слов, предложений.</w:t>
      </w:r>
    </w:p>
    <w:p w:rsidR="004617F3" w:rsidRDefault="004617F3" w:rsidP="008026AB">
      <w:pPr>
        <w:pStyle w:val="Body0"/>
        <w:rPr>
          <w:rStyle w:val="Bold"/>
          <w:bCs/>
        </w:rPr>
      </w:pPr>
      <w:r>
        <w:rPr>
          <w:rStyle w:val="Bold"/>
          <w:bCs/>
        </w:rPr>
        <w:t>Совместная деятельность:</w:t>
      </w:r>
    </w:p>
    <w:p w:rsidR="004617F3" w:rsidRDefault="004617F3" w:rsidP="008026AB">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4617F3" w:rsidRDefault="004617F3" w:rsidP="008026AB">
      <w:pPr>
        <w:pStyle w:val="list-dash0"/>
      </w:pPr>
      <w:r>
        <w:t>ответственно выполнять свою часть работы.</w:t>
      </w:r>
    </w:p>
    <w:p w:rsidR="004617F3" w:rsidRDefault="004617F3" w:rsidP="008026AB">
      <w:pPr>
        <w:pStyle w:val="Header2"/>
        <w:jc w:val="both"/>
      </w:pPr>
      <w:r>
        <w:t>2 класс</w:t>
      </w:r>
    </w:p>
    <w:p w:rsidR="004617F3" w:rsidRDefault="004617F3" w:rsidP="008026AB">
      <w:pPr>
        <w:pStyle w:val="Header4first"/>
        <w:jc w:val="both"/>
      </w:pPr>
      <w:r>
        <w:t>Общие сведения о языке</w:t>
      </w:r>
    </w:p>
    <w:p w:rsidR="004617F3" w:rsidRDefault="004617F3" w:rsidP="008026AB">
      <w:pPr>
        <w:pStyle w:val="Body0"/>
        <w:rPr>
          <w:rStyle w:val="Bold"/>
          <w:bCs/>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617F3" w:rsidRDefault="004617F3" w:rsidP="008026AB">
      <w:pPr>
        <w:pStyle w:val="Header4"/>
        <w:spacing w:before="170"/>
        <w:jc w:val="both"/>
      </w:pPr>
      <w:r>
        <w:t>Фонетика и графика</w:t>
      </w:r>
    </w:p>
    <w:p w:rsidR="004617F3" w:rsidRDefault="004617F3" w:rsidP="008026AB">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 согласный звук [й’] и гласный звук [и] (повторение изученного в 1 классе).</w:t>
      </w:r>
    </w:p>
    <w:p w:rsidR="004617F3" w:rsidRDefault="004617F3" w:rsidP="008026AB">
      <w:pPr>
        <w:pStyle w:val="Body0"/>
        <w:rPr>
          <w:spacing w:val="3"/>
        </w:rPr>
      </w:pPr>
      <w:r>
        <w:rPr>
          <w:spacing w:val="3"/>
        </w:rPr>
        <w:t>Парные и непарные по твёрдости — мягкости согласные звуки.</w:t>
      </w:r>
    </w:p>
    <w:p w:rsidR="004617F3" w:rsidRDefault="004617F3" w:rsidP="008026AB">
      <w:pPr>
        <w:pStyle w:val="Body0"/>
        <w:rPr>
          <w:spacing w:val="3"/>
        </w:rPr>
      </w:pPr>
      <w:r>
        <w:rPr>
          <w:spacing w:val="3"/>
        </w:rPr>
        <w:t>Парные и непарные по звонкости — глухости согласные звуки.</w:t>
      </w:r>
    </w:p>
    <w:p w:rsidR="004617F3" w:rsidRDefault="004617F3" w:rsidP="008026AB">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4617F3" w:rsidRDefault="004617F3" w:rsidP="008026AB">
      <w:pPr>
        <w:pStyle w:val="Body0"/>
      </w:pPr>
      <w:r>
        <w:t xml:space="preserve">Функции </w:t>
      </w:r>
      <w:r>
        <w:rPr>
          <w:rStyle w:val="BoldItalic"/>
          <w:bCs/>
          <w:iCs/>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bCs/>
          <w:iCs/>
        </w:rPr>
        <w:t>ъ</w:t>
      </w:r>
      <w:r>
        <w:t xml:space="preserve"> и </w:t>
      </w:r>
      <w:r>
        <w:rPr>
          <w:rStyle w:val="BoldItalic"/>
          <w:bCs/>
          <w:iCs/>
        </w:rPr>
        <w:t>ь</w:t>
      </w:r>
      <w:r>
        <w:t>.</w:t>
      </w:r>
    </w:p>
    <w:p w:rsidR="004617F3" w:rsidRDefault="004617F3" w:rsidP="008026AB">
      <w:pPr>
        <w:pStyle w:val="Body0"/>
      </w:pPr>
      <w:r>
        <w:t xml:space="preserve">Соотношение звукового и буквенного состава в словах с буквами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 xml:space="preserve"> (в начале слова и после гласных).</w:t>
      </w:r>
    </w:p>
    <w:p w:rsidR="004617F3" w:rsidRDefault="004617F3" w:rsidP="008026AB">
      <w:pPr>
        <w:pStyle w:val="Body0"/>
        <w:rPr>
          <w:spacing w:val="3"/>
        </w:rPr>
      </w:pPr>
      <w:r>
        <w:rPr>
          <w:spacing w:val="3"/>
        </w:rPr>
        <w:t>Деление слов на слоги (в том числе при стечении согласных).</w:t>
      </w:r>
    </w:p>
    <w:p w:rsidR="004617F3" w:rsidRDefault="004617F3" w:rsidP="008026AB">
      <w:pPr>
        <w:pStyle w:val="Body0"/>
      </w:pPr>
      <w:r>
        <w:t>Использование знания алфавита при работе со словарями.</w:t>
      </w:r>
    </w:p>
    <w:p w:rsidR="004617F3" w:rsidRDefault="004617F3" w:rsidP="008026AB">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4617F3" w:rsidRDefault="004617F3" w:rsidP="008026AB">
      <w:pPr>
        <w:pStyle w:val="Header4"/>
        <w:spacing w:before="198"/>
        <w:jc w:val="both"/>
      </w:pPr>
      <w:r>
        <w:t>Орфоэпия</w:t>
      </w:r>
    </w:p>
    <w:p w:rsidR="004617F3" w:rsidRDefault="004617F3" w:rsidP="008026AB">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4617F3" w:rsidRDefault="004617F3" w:rsidP="008026AB">
      <w:pPr>
        <w:pStyle w:val="Header4"/>
        <w:spacing w:before="198"/>
        <w:jc w:val="both"/>
      </w:pPr>
      <w:r>
        <w:t>Лексика</w:t>
      </w:r>
    </w:p>
    <w:p w:rsidR="004617F3" w:rsidRDefault="004617F3" w:rsidP="008026AB">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4617F3" w:rsidRDefault="004617F3" w:rsidP="008026AB">
      <w:pPr>
        <w:pStyle w:val="Body0"/>
      </w:pPr>
      <w:r>
        <w:t>Однозначные и многозначные слова (простые случаи, наблюдение).</w:t>
      </w:r>
    </w:p>
    <w:p w:rsidR="004617F3" w:rsidRDefault="004617F3" w:rsidP="008026AB">
      <w:pPr>
        <w:pStyle w:val="Body0"/>
        <w:rPr>
          <w:spacing w:val="-1"/>
        </w:rPr>
      </w:pPr>
      <w:r>
        <w:rPr>
          <w:spacing w:val="-1"/>
        </w:rPr>
        <w:t>Наблюдение за использованием в речи синонимов, антонимов.</w:t>
      </w:r>
    </w:p>
    <w:p w:rsidR="004617F3" w:rsidRDefault="004617F3" w:rsidP="008026AB">
      <w:pPr>
        <w:pStyle w:val="Header4"/>
        <w:spacing w:before="198"/>
        <w:jc w:val="both"/>
      </w:pPr>
      <w:r>
        <w:t>Состав слова (морфемика)</w:t>
      </w:r>
    </w:p>
    <w:p w:rsidR="004617F3" w:rsidRDefault="004617F3" w:rsidP="008026AB">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4617F3" w:rsidRDefault="004617F3" w:rsidP="008026AB">
      <w:pPr>
        <w:pStyle w:val="Body0"/>
      </w:pPr>
      <w:r>
        <w:t>Окончание как изменяемая часть слова. Изменение формы слова с помощью окончания. Различение изменяемых и неизменяемых слов.</w:t>
      </w:r>
    </w:p>
    <w:p w:rsidR="004617F3" w:rsidRDefault="004617F3" w:rsidP="008026AB">
      <w:pPr>
        <w:pStyle w:val="Body0"/>
      </w:pPr>
      <w:r>
        <w:t>Суффикс как часть слова (наблюдение). Приставка как часть слова (наблюдение).</w:t>
      </w:r>
    </w:p>
    <w:p w:rsidR="004617F3" w:rsidRDefault="004617F3" w:rsidP="008026AB">
      <w:pPr>
        <w:pStyle w:val="Header4"/>
        <w:spacing w:before="198"/>
        <w:jc w:val="both"/>
      </w:pPr>
      <w:r>
        <w:t>Морфология</w:t>
      </w:r>
    </w:p>
    <w:p w:rsidR="004617F3" w:rsidRDefault="004617F3" w:rsidP="008026AB">
      <w:pPr>
        <w:pStyle w:val="Body0"/>
      </w:pPr>
      <w:r>
        <w:t>Имя существительное (ознакомление): общее значение, вопросы («кто?», «что?»), употребление в речи.</w:t>
      </w:r>
    </w:p>
    <w:p w:rsidR="004617F3" w:rsidRDefault="004617F3" w:rsidP="008026AB">
      <w:pPr>
        <w:pStyle w:val="Body0"/>
      </w:pPr>
      <w:r>
        <w:t>Глагол (ознакомление): общее значение, вопросы («что делать?», «что сделать?» и др.), употребление в речи.</w:t>
      </w:r>
    </w:p>
    <w:p w:rsidR="004617F3" w:rsidRDefault="004617F3" w:rsidP="008026AB">
      <w:pPr>
        <w:pStyle w:val="Body0"/>
      </w:pPr>
      <w:r>
        <w:t>Имя прилагательное (ознакомление): общее значение, вопросы («какой?», «какая?», «какое?», «какие?»), употребление в речи.</w:t>
      </w:r>
    </w:p>
    <w:p w:rsidR="004617F3" w:rsidRDefault="004617F3" w:rsidP="008026AB">
      <w:pPr>
        <w:pStyle w:val="Body0"/>
      </w:pPr>
      <w:r>
        <w:t xml:space="preserve">Предлог. Отличие предлогов от приставок. Наиболее распространённые предлоги: </w:t>
      </w:r>
      <w:r>
        <w:rPr>
          <w:rStyle w:val="Italic"/>
          <w:iCs/>
        </w:rPr>
        <w:t>в</w:t>
      </w:r>
      <w:r>
        <w:t xml:space="preserve">, </w:t>
      </w:r>
      <w:r>
        <w:rPr>
          <w:rStyle w:val="Italic"/>
          <w:iCs/>
        </w:rPr>
        <w:t>на</w:t>
      </w:r>
      <w:r>
        <w:t xml:space="preserve">, </w:t>
      </w:r>
      <w:r>
        <w:rPr>
          <w:rStyle w:val="Italic"/>
          <w:iCs/>
        </w:rPr>
        <w:t>из</w:t>
      </w:r>
      <w:r>
        <w:t xml:space="preserve">, без, </w:t>
      </w:r>
      <w:r>
        <w:rPr>
          <w:rStyle w:val="Italic"/>
          <w:iCs/>
        </w:rPr>
        <w:t>над</w:t>
      </w:r>
      <w:r>
        <w:t xml:space="preserve">, </w:t>
      </w:r>
      <w:r>
        <w:rPr>
          <w:rStyle w:val="Italic"/>
          <w:iCs/>
        </w:rPr>
        <w:t>до</w:t>
      </w:r>
      <w:r>
        <w:t xml:space="preserve">, </w:t>
      </w:r>
      <w:r>
        <w:rPr>
          <w:rStyle w:val="Italic"/>
          <w:iCs/>
        </w:rPr>
        <w:t>у</w:t>
      </w:r>
      <w:r>
        <w:t xml:space="preserve">, </w:t>
      </w:r>
      <w:r>
        <w:rPr>
          <w:rStyle w:val="Italic"/>
          <w:iCs/>
        </w:rPr>
        <w:t>о</w:t>
      </w:r>
      <w:r>
        <w:t xml:space="preserve">, </w:t>
      </w:r>
      <w:r>
        <w:rPr>
          <w:rStyle w:val="Italic"/>
          <w:iCs/>
        </w:rPr>
        <w:t>об</w:t>
      </w:r>
      <w:r>
        <w:t xml:space="preserve"> и др.</w:t>
      </w:r>
    </w:p>
    <w:p w:rsidR="004617F3" w:rsidRDefault="004617F3" w:rsidP="008026AB">
      <w:pPr>
        <w:pStyle w:val="Header4"/>
        <w:jc w:val="both"/>
      </w:pPr>
      <w:r>
        <w:t>Синтаксис</w:t>
      </w:r>
    </w:p>
    <w:p w:rsidR="004617F3" w:rsidRDefault="004617F3" w:rsidP="008026AB">
      <w:pPr>
        <w:pStyle w:val="Body0"/>
      </w:pPr>
      <w:r>
        <w:t>Порядок слов в предложении; связь слов в предложении (повторение).</w:t>
      </w:r>
    </w:p>
    <w:p w:rsidR="004617F3" w:rsidRDefault="004617F3" w:rsidP="008026AB">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4617F3" w:rsidRDefault="004617F3" w:rsidP="008026AB">
      <w:pPr>
        <w:pStyle w:val="Body0"/>
      </w:pPr>
      <w:r>
        <w:t>Виды предложений по цели высказывания: повествовательные, вопросительные, побудительные предложения.</w:t>
      </w:r>
    </w:p>
    <w:p w:rsidR="004617F3" w:rsidRDefault="004617F3" w:rsidP="008026AB">
      <w:pPr>
        <w:pStyle w:val="Body0"/>
      </w:pPr>
      <w:r>
        <w:t>Виды предложений по эмоциональной окраске (по интонации): восклицательные и невосклицательные предложения.</w:t>
      </w:r>
    </w:p>
    <w:p w:rsidR="004617F3" w:rsidRDefault="004617F3" w:rsidP="008026AB">
      <w:pPr>
        <w:pStyle w:val="Header4"/>
        <w:jc w:val="both"/>
      </w:pPr>
      <w:r>
        <w:t>Орфография и пунктуация</w:t>
      </w:r>
    </w:p>
    <w:p w:rsidR="004617F3" w:rsidRDefault="004617F3" w:rsidP="008026AB">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bCs/>
          <w:iCs/>
          <w:spacing w:val="-2"/>
        </w:rPr>
        <w:t>жи</w:t>
      </w:r>
      <w:r>
        <w:rPr>
          <w:spacing w:val="-2"/>
        </w:rPr>
        <w:t xml:space="preserve">, </w:t>
      </w:r>
      <w:r>
        <w:rPr>
          <w:rStyle w:val="BoldItalic"/>
          <w:bCs/>
          <w:iCs/>
          <w:spacing w:val="-2"/>
        </w:rPr>
        <w:t>ши</w:t>
      </w:r>
      <w:r>
        <w:rPr>
          <w:spacing w:val="-2"/>
        </w:rPr>
        <w:t xml:space="preserve"> (в положении под ударением), </w:t>
      </w:r>
      <w:r>
        <w:rPr>
          <w:rStyle w:val="BoldItalic"/>
          <w:bCs/>
          <w:iCs/>
          <w:spacing w:val="-2"/>
        </w:rPr>
        <w:t>ча</w:t>
      </w:r>
      <w:r>
        <w:rPr>
          <w:spacing w:val="-2"/>
        </w:rPr>
        <w:t xml:space="preserve">, </w:t>
      </w:r>
      <w:r>
        <w:rPr>
          <w:rStyle w:val="BoldItalic"/>
          <w:bCs/>
          <w:iCs/>
          <w:spacing w:val="-2"/>
        </w:rPr>
        <w:t>ща</w:t>
      </w:r>
      <w:r>
        <w:rPr>
          <w:spacing w:val="-2"/>
        </w:rPr>
        <w:t xml:space="preserve">, </w:t>
      </w:r>
      <w:r>
        <w:rPr>
          <w:rStyle w:val="BoldItalic"/>
          <w:bCs/>
          <w:iCs/>
          <w:spacing w:val="-2"/>
        </w:rPr>
        <w:t>чу</w:t>
      </w:r>
      <w:r>
        <w:rPr>
          <w:spacing w:val="-2"/>
        </w:rPr>
        <w:t xml:space="preserve">, </w:t>
      </w:r>
      <w:r>
        <w:rPr>
          <w:rStyle w:val="BoldItalic"/>
          <w:bCs/>
          <w:iCs/>
          <w:spacing w:val="-2"/>
        </w:rPr>
        <w:t>щу</w:t>
      </w:r>
      <w:r>
        <w:rPr>
          <w:spacing w:val="-2"/>
        </w:rPr>
        <w:t xml:space="preserve">; сочетания </w:t>
      </w:r>
      <w:r>
        <w:rPr>
          <w:rStyle w:val="BoldItalic"/>
          <w:bCs/>
          <w:iCs/>
          <w:spacing w:val="-2"/>
        </w:rPr>
        <w:t>чк</w:t>
      </w:r>
      <w:r>
        <w:rPr>
          <w:spacing w:val="-2"/>
        </w:rPr>
        <w:t xml:space="preserve">, </w:t>
      </w:r>
      <w:r>
        <w:rPr>
          <w:rStyle w:val="BoldItalic"/>
          <w:bCs/>
          <w:iCs/>
          <w:spacing w:val="-2"/>
        </w:rPr>
        <w:t>чн</w:t>
      </w:r>
      <w:r>
        <w:rPr>
          <w:spacing w:val="-2"/>
        </w:rPr>
        <w:t xml:space="preserve"> (повторение правил правописания, изученных в 1 классе).</w:t>
      </w:r>
    </w:p>
    <w:p w:rsidR="004617F3" w:rsidRDefault="004617F3" w:rsidP="008026AB">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4617F3" w:rsidRDefault="004617F3" w:rsidP="008026AB">
      <w:pPr>
        <w:pStyle w:val="Body0"/>
      </w:pPr>
      <w:r>
        <w:t>Правила правописания и их применение:</w:t>
      </w:r>
    </w:p>
    <w:p w:rsidR="004617F3" w:rsidRDefault="004617F3" w:rsidP="008026AB">
      <w:pPr>
        <w:pStyle w:val="Bodybullet"/>
      </w:pPr>
      <w:r>
        <w:t>разделительный мягкий знак;</w:t>
      </w:r>
    </w:p>
    <w:p w:rsidR="004617F3" w:rsidRDefault="004617F3" w:rsidP="008026AB">
      <w:pPr>
        <w:pStyle w:val="Bodybullet"/>
      </w:pPr>
      <w:r>
        <w:t xml:space="preserve">сочетания </w:t>
      </w:r>
      <w:r>
        <w:rPr>
          <w:rStyle w:val="BoldItalic"/>
          <w:bCs/>
          <w:iCs/>
        </w:rPr>
        <w:t>чт</w:t>
      </w:r>
      <w:r>
        <w:t xml:space="preserve">, </w:t>
      </w:r>
      <w:r>
        <w:rPr>
          <w:rStyle w:val="BoldItalic"/>
          <w:bCs/>
          <w:iCs/>
        </w:rPr>
        <w:t>щн</w:t>
      </w:r>
      <w:r>
        <w:t xml:space="preserve">, </w:t>
      </w:r>
      <w:r>
        <w:rPr>
          <w:rStyle w:val="BoldItalic"/>
          <w:bCs/>
          <w:iCs/>
        </w:rPr>
        <w:t>нч</w:t>
      </w:r>
      <w:r>
        <w:t>;</w:t>
      </w:r>
    </w:p>
    <w:p w:rsidR="004617F3" w:rsidRDefault="004617F3" w:rsidP="008026AB">
      <w:pPr>
        <w:pStyle w:val="Bodybullet"/>
      </w:pPr>
      <w:r>
        <w:t>проверяемые безударные гласные в корне слова;</w:t>
      </w:r>
    </w:p>
    <w:p w:rsidR="004617F3" w:rsidRDefault="004617F3" w:rsidP="008026AB">
      <w:pPr>
        <w:pStyle w:val="Bodybullet"/>
      </w:pPr>
      <w:r>
        <w:t xml:space="preserve">парные звонкие и глухие согласные в корне слова;      </w:t>
      </w:r>
    </w:p>
    <w:p w:rsidR="004617F3" w:rsidRDefault="004617F3" w:rsidP="008026AB">
      <w:pPr>
        <w:pStyle w:val="Bodybullet"/>
      </w:pPr>
      <w:r>
        <w:t>непроверяемые гласные и согласные (перечень слов в орфографическом словаре учебника);</w:t>
      </w:r>
    </w:p>
    <w:p w:rsidR="004617F3" w:rsidRDefault="004617F3" w:rsidP="008026AB">
      <w:pPr>
        <w:pStyle w:val="Bodybullet"/>
      </w:pPr>
      <w:r>
        <w:t>прописная буква в именах собственных: имена, фамилии, отчества людей, клички животных, географические названия;</w:t>
      </w:r>
    </w:p>
    <w:p w:rsidR="004617F3" w:rsidRDefault="004617F3" w:rsidP="008026AB">
      <w:pPr>
        <w:pStyle w:val="Bodybullet"/>
        <w:rPr>
          <w:spacing w:val="1"/>
        </w:rPr>
      </w:pPr>
      <w:r>
        <w:rPr>
          <w:spacing w:val="1"/>
        </w:rPr>
        <w:t>раздельное написание предлогов с именами существительными.</w:t>
      </w:r>
    </w:p>
    <w:p w:rsidR="004617F3" w:rsidRDefault="004617F3" w:rsidP="008026AB">
      <w:pPr>
        <w:pStyle w:val="Header4"/>
        <w:jc w:val="both"/>
      </w:pPr>
      <w:r>
        <w:t>Развитие речи</w:t>
      </w:r>
    </w:p>
    <w:p w:rsidR="004617F3" w:rsidRDefault="004617F3" w:rsidP="008026AB">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4617F3" w:rsidRDefault="004617F3" w:rsidP="008026AB">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4617F3" w:rsidRDefault="004617F3" w:rsidP="008026AB">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iCs/>
        </w:rPr>
        <w:t>абзацев</w:t>
      </w:r>
      <w:r>
        <w:t>). Корректирование текстов с нарушенным порядком предложений и абзацев.</w:t>
      </w:r>
    </w:p>
    <w:p w:rsidR="004617F3" w:rsidRDefault="004617F3" w:rsidP="008026AB">
      <w:pPr>
        <w:pStyle w:val="Body0"/>
      </w:pPr>
      <w:r>
        <w:t>Типы текстов: описание, повествование, рассуждение, их особенности (первичное ознакомление).</w:t>
      </w:r>
    </w:p>
    <w:p w:rsidR="004617F3" w:rsidRDefault="004617F3" w:rsidP="008026AB">
      <w:pPr>
        <w:pStyle w:val="Body0"/>
      </w:pPr>
      <w:r>
        <w:t>Поздравление и поздравительная открытка.</w:t>
      </w:r>
    </w:p>
    <w:p w:rsidR="004617F3" w:rsidRDefault="004617F3" w:rsidP="008026AB">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4617F3" w:rsidRDefault="004617F3" w:rsidP="008026AB">
      <w:pPr>
        <w:pStyle w:val="Body0"/>
      </w:pPr>
      <w:r>
        <w:t>Подробное изложение повествовательного текста объёмом 30—45 слов с опорой на вопросы.</w:t>
      </w:r>
    </w:p>
    <w:p w:rsidR="004617F3" w:rsidRDefault="004617F3" w:rsidP="008026AB">
      <w:pPr>
        <w:pStyle w:val="Body0"/>
        <w:rPr>
          <w:rStyle w:val="Bold"/>
          <w:bCs/>
        </w:rPr>
      </w:pPr>
    </w:p>
    <w:p w:rsidR="004617F3" w:rsidRDefault="004617F3" w:rsidP="008026AB">
      <w:pPr>
        <w:pStyle w:val="Body0"/>
      </w:pPr>
      <w:r>
        <w:t xml:space="preserve">Изучение содержания учебного предмета «Русский язык» </w:t>
      </w:r>
      <w:r>
        <w:rPr>
          <w:rStyle w:val="Bold"/>
          <w:bCs/>
        </w:rPr>
        <w:t>во втором классе</w:t>
      </w:r>
      <w:r>
        <w:t xml:space="preserve"> способствует освоению </w:t>
      </w:r>
      <w:r>
        <w:rPr>
          <w:rStyle w:val="Bold"/>
          <w:bCs/>
        </w:rPr>
        <w:t>на пропедевтическом уровне</w:t>
      </w:r>
      <w:r>
        <w:t xml:space="preserve"> ряда универсальных учебных действий.</w:t>
      </w:r>
    </w:p>
    <w:p w:rsidR="004617F3" w:rsidRDefault="004617F3" w:rsidP="008026AB">
      <w:pPr>
        <w:pStyle w:val="Body0"/>
        <w:rPr>
          <w:rStyle w:val="Bold"/>
          <w:bCs/>
        </w:rPr>
      </w:pPr>
    </w:p>
    <w:p w:rsidR="004617F3" w:rsidRDefault="004617F3" w:rsidP="008026AB">
      <w:pPr>
        <w:pStyle w:val="Body0"/>
        <w:rPr>
          <w:rStyle w:val="Bold"/>
          <w:bCs/>
        </w:rPr>
      </w:pPr>
      <w:r>
        <w:rPr>
          <w:rStyle w:val="Bold"/>
          <w:bCs/>
        </w:rPr>
        <w:t>Познавательные универсальные учебные действия:</w:t>
      </w:r>
    </w:p>
    <w:p w:rsidR="004617F3" w:rsidRDefault="004617F3" w:rsidP="008026AB">
      <w:pPr>
        <w:pStyle w:val="Body0"/>
      </w:pPr>
      <w:r>
        <w:rPr>
          <w:rStyle w:val="Italic"/>
          <w:iCs/>
        </w:rPr>
        <w:t>Базовые логические действия</w:t>
      </w:r>
      <w:r>
        <w:t>:</w:t>
      </w:r>
    </w:p>
    <w:p w:rsidR="004617F3" w:rsidRDefault="004617F3" w:rsidP="008026AB">
      <w:pPr>
        <w:pStyle w:val="list-dash0"/>
      </w:pPr>
      <w:r>
        <w:t>сравнивать однокоренные (родственные) слова и синонимы; однокоренные (родственные) слова и слова с омонимичными корнями;</w:t>
      </w:r>
    </w:p>
    <w:p w:rsidR="004617F3" w:rsidRDefault="004617F3" w:rsidP="008026AB">
      <w:pPr>
        <w:pStyle w:val="list-dash0"/>
      </w:pPr>
      <w:r>
        <w:t>сравнивать значение однокоренных (родственных) слов; сравнивать буквенную оболочку однокоренных (родственных) слов;</w:t>
      </w:r>
    </w:p>
    <w:p w:rsidR="004617F3" w:rsidRDefault="004617F3" w:rsidP="008026AB">
      <w:pPr>
        <w:pStyle w:val="list-dash0"/>
      </w:pPr>
      <w:r>
        <w:t>устанавливать основания для сравнения слов: на какой вопрос отвечают, что обозначают;</w:t>
      </w:r>
    </w:p>
    <w:p w:rsidR="004617F3" w:rsidRDefault="004617F3" w:rsidP="008026AB">
      <w:pPr>
        <w:pStyle w:val="list-dash0"/>
      </w:pPr>
      <w:r>
        <w:t>характеризовать звуки по заданным параметрам;</w:t>
      </w:r>
    </w:p>
    <w:p w:rsidR="004617F3" w:rsidRDefault="004617F3" w:rsidP="008026AB">
      <w:pPr>
        <w:pStyle w:val="list-dash0"/>
      </w:pPr>
      <w:r>
        <w:t>определять признак, по которому проведена классификация звуков, букв, слов, предложений;</w:t>
      </w:r>
    </w:p>
    <w:p w:rsidR="004617F3" w:rsidRDefault="004617F3" w:rsidP="008026AB">
      <w:pPr>
        <w:pStyle w:val="list-dash0"/>
      </w:pPr>
      <w:r>
        <w:t>находить закономерности на основе наблюдения за языковыми единицами.</w:t>
      </w:r>
    </w:p>
    <w:p w:rsidR="004617F3" w:rsidRDefault="004617F3" w:rsidP="008026AB">
      <w:pPr>
        <w:pStyle w:val="list-dash0"/>
      </w:pPr>
      <w:r>
        <w:t>ориентироваться в изученных понятиях (корень, окончание, текст); соотносить понятие с его краткой характеристикой.</w:t>
      </w:r>
    </w:p>
    <w:p w:rsidR="004617F3" w:rsidRDefault="004617F3" w:rsidP="008026AB">
      <w:pPr>
        <w:pStyle w:val="Body0"/>
      </w:pPr>
      <w:r>
        <w:rPr>
          <w:rStyle w:val="Italic"/>
          <w:iCs/>
        </w:rPr>
        <w:t>Базовые исследовательские действия</w:t>
      </w:r>
      <w:r>
        <w:t>:</w:t>
      </w:r>
    </w:p>
    <w:p w:rsidR="004617F3" w:rsidRDefault="004617F3" w:rsidP="008026AB">
      <w:pPr>
        <w:pStyle w:val="list-dash0"/>
      </w:pPr>
      <w:r>
        <w:t>проводить по предложенному плану наблюдение за языковыми единицами (слово, предложение, текст);</w:t>
      </w:r>
    </w:p>
    <w:p w:rsidR="004617F3" w:rsidRDefault="004617F3" w:rsidP="008026AB">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4617F3" w:rsidRDefault="004617F3" w:rsidP="008026AB">
      <w:pPr>
        <w:pStyle w:val="Body0"/>
      </w:pPr>
      <w:r>
        <w:rPr>
          <w:rStyle w:val="Italic"/>
          <w:iCs/>
        </w:rPr>
        <w:t>Работа с информацией</w:t>
      </w:r>
      <w:r>
        <w:t>:</w:t>
      </w:r>
    </w:p>
    <w:p w:rsidR="004617F3" w:rsidRDefault="004617F3" w:rsidP="008026AB">
      <w:pPr>
        <w:pStyle w:val="list-dash0"/>
      </w:pPr>
      <w:r>
        <w:t>выбирать источник получения информации: нужный словарь учебника для получения информации;</w:t>
      </w:r>
    </w:p>
    <w:p w:rsidR="004617F3" w:rsidRDefault="004617F3" w:rsidP="008026AB">
      <w:pPr>
        <w:pStyle w:val="list-dash0"/>
      </w:pPr>
      <w:r>
        <w:t>устанавливать с помощью словаря значения многозначных слов;</w:t>
      </w:r>
    </w:p>
    <w:p w:rsidR="004617F3" w:rsidRDefault="004617F3" w:rsidP="008026AB">
      <w:pPr>
        <w:pStyle w:val="list-dash0"/>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4617F3" w:rsidRDefault="004617F3" w:rsidP="008026AB">
      <w:pPr>
        <w:pStyle w:val="list-dash0"/>
      </w:pPr>
      <w:r>
        <w:t>с помощью учителя на уроках русского языка создавать схемы, таблицы для представления информации.</w:t>
      </w:r>
    </w:p>
    <w:p w:rsidR="004617F3" w:rsidRDefault="004617F3" w:rsidP="008026AB">
      <w:pPr>
        <w:pStyle w:val="Body0"/>
        <w:rPr>
          <w:rStyle w:val="Bold"/>
          <w:bCs/>
        </w:rPr>
      </w:pPr>
    </w:p>
    <w:p w:rsidR="004617F3" w:rsidRDefault="004617F3" w:rsidP="008026AB">
      <w:pPr>
        <w:pStyle w:val="Body0"/>
      </w:pPr>
      <w:r>
        <w:rPr>
          <w:rStyle w:val="Bold"/>
          <w:bCs/>
        </w:rPr>
        <w:t>Коммуникативные универсальные учебные действия:</w:t>
      </w:r>
    </w:p>
    <w:p w:rsidR="004617F3" w:rsidRDefault="004617F3" w:rsidP="008026AB">
      <w:pPr>
        <w:pStyle w:val="Body0"/>
      </w:pPr>
      <w:r>
        <w:rPr>
          <w:rStyle w:val="Italic"/>
          <w:iCs/>
        </w:rPr>
        <w:t>Общение</w:t>
      </w:r>
      <w:r>
        <w:t>:</w:t>
      </w:r>
    </w:p>
    <w:p w:rsidR="004617F3" w:rsidRDefault="004617F3" w:rsidP="008026AB">
      <w:pPr>
        <w:pStyle w:val="list-dash0"/>
      </w:pPr>
      <w:r>
        <w:t>воспринимать и формулировать суждения о языковых единицах;</w:t>
      </w:r>
    </w:p>
    <w:p w:rsidR="004617F3" w:rsidRDefault="004617F3" w:rsidP="008026AB">
      <w:pPr>
        <w:pStyle w:val="list-dash0"/>
      </w:pPr>
      <w:r>
        <w:t>проявлять уважительное отношение к собеседнику, соблюдать правила ведения диалога;</w:t>
      </w:r>
    </w:p>
    <w:p w:rsidR="004617F3" w:rsidRDefault="004617F3" w:rsidP="008026AB">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4617F3" w:rsidRDefault="004617F3" w:rsidP="008026AB">
      <w:pPr>
        <w:pStyle w:val="list-dash0"/>
      </w:pPr>
      <w:r>
        <w:t>корректно и аргументированно высказывать своё мнение о результатах наблюдения за языковыми единицами;</w:t>
      </w:r>
    </w:p>
    <w:p w:rsidR="004617F3" w:rsidRDefault="004617F3" w:rsidP="008026AB">
      <w:pPr>
        <w:pStyle w:val="list-dash0"/>
      </w:pPr>
      <w:r>
        <w:t>строить устное диалогическое выказывание;</w:t>
      </w:r>
    </w:p>
    <w:p w:rsidR="004617F3" w:rsidRDefault="004617F3" w:rsidP="008026AB">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4617F3" w:rsidRDefault="004617F3" w:rsidP="008026AB">
      <w:pPr>
        <w:pStyle w:val="list-dash0"/>
      </w:pPr>
      <w:r>
        <w:t>устно и письменно формулировать простые выводы на основе прочитанного или услышанного текста.</w:t>
      </w:r>
    </w:p>
    <w:p w:rsidR="004617F3" w:rsidRDefault="004617F3" w:rsidP="008026AB">
      <w:pPr>
        <w:pStyle w:val="Body0"/>
        <w:rPr>
          <w:rStyle w:val="Bold"/>
          <w:bCs/>
        </w:rPr>
      </w:pPr>
    </w:p>
    <w:p w:rsidR="004617F3" w:rsidRDefault="004617F3" w:rsidP="008026AB">
      <w:pPr>
        <w:pStyle w:val="Body0"/>
      </w:pPr>
      <w:r>
        <w:rPr>
          <w:rStyle w:val="Bold"/>
          <w:bCs/>
        </w:rPr>
        <w:t>Регулятивные универсальные учебные действия:</w:t>
      </w:r>
    </w:p>
    <w:p w:rsidR="004617F3" w:rsidRDefault="004617F3" w:rsidP="008026AB">
      <w:pPr>
        <w:pStyle w:val="Body0"/>
      </w:pPr>
      <w:r>
        <w:rPr>
          <w:rStyle w:val="Italic"/>
          <w:iCs/>
        </w:rPr>
        <w:t>Самоорганизация</w:t>
      </w:r>
      <w:r>
        <w:t>:</w:t>
      </w:r>
    </w:p>
    <w:p w:rsidR="004617F3" w:rsidRDefault="004617F3" w:rsidP="008026AB">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4617F3" w:rsidRDefault="004617F3" w:rsidP="008026AB">
      <w:pPr>
        <w:pStyle w:val="Body0"/>
      </w:pPr>
      <w:r>
        <w:rPr>
          <w:rStyle w:val="Italic"/>
          <w:iCs/>
        </w:rPr>
        <w:t>Самоконтроль</w:t>
      </w:r>
      <w:r>
        <w:t>:</w:t>
      </w:r>
    </w:p>
    <w:p w:rsidR="004617F3" w:rsidRDefault="004617F3" w:rsidP="008026AB">
      <w:pPr>
        <w:pStyle w:val="list-dash0"/>
      </w:pPr>
      <w:r>
        <w:t>устанавливать с помощью учителя причины успеха/неудач при выполнении заданий по русскому языку;</w:t>
      </w:r>
    </w:p>
    <w:p w:rsidR="004617F3" w:rsidRDefault="004617F3" w:rsidP="008026AB">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4617F3" w:rsidRDefault="004617F3" w:rsidP="008026AB">
      <w:pPr>
        <w:pStyle w:val="Body0"/>
        <w:rPr>
          <w:rStyle w:val="Bold"/>
          <w:bCs/>
        </w:rPr>
      </w:pPr>
    </w:p>
    <w:p w:rsidR="004617F3" w:rsidRDefault="004617F3" w:rsidP="008026AB">
      <w:pPr>
        <w:pStyle w:val="Body0"/>
        <w:rPr>
          <w:rStyle w:val="Bold"/>
          <w:bCs/>
        </w:rPr>
      </w:pPr>
      <w:r>
        <w:rPr>
          <w:rStyle w:val="Bold"/>
          <w:bCs/>
        </w:rPr>
        <w:t>Совместная деятельность:</w:t>
      </w:r>
    </w:p>
    <w:p w:rsidR="004617F3" w:rsidRDefault="004617F3" w:rsidP="008026AB">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4617F3" w:rsidRDefault="004617F3" w:rsidP="008026AB">
      <w:pPr>
        <w:pStyle w:val="list-dash0"/>
      </w:pPr>
      <w:r>
        <w:t>совместно обсуждать процесс и результат работы;</w:t>
      </w:r>
    </w:p>
    <w:p w:rsidR="004617F3" w:rsidRDefault="004617F3" w:rsidP="008026AB">
      <w:pPr>
        <w:pStyle w:val="list-dash0"/>
      </w:pPr>
      <w:r>
        <w:t>ответственно выполнять свою часть работы;</w:t>
      </w:r>
    </w:p>
    <w:p w:rsidR="004617F3" w:rsidRDefault="004617F3" w:rsidP="008026AB">
      <w:pPr>
        <w:pStyle w:val="list-dash0"/>
      </w:pPr>
      <w:r>
        <w:t>оценивать свой вклад в общий результат.</w:t>
      </w:r>
    </w:p>
    <w:p w:rsidR="004617F3" w:rsidRDefault="004617F3" w:rsidP="008026AB">
      <w:pPr>
        <w:pStyle w:val="Body0"/>
        <w:rPr>
          <w:rStyle w:val="Bold"/>
          <w:bCs/>
        </w:rPr>
      </w:pPr>
    </w:p>
    <w:p w:rsidR="004617F3" w:rsidRDefault="004617F3" w:rsidP="008026AB">
      <w:pPr>
        <w:pStyle w:val="Header2"/>
        <w:spacing w:before="113"/>
        <w:jc w:val="both"/>
      </w:pPr>
      <w:r>
        <w:t>3 класс</w:t>
      </w:r>
    </w:p>
    <w:p w:rsidR="004617F3" w:rsidRDefault="004617F3" w:rsidP="008026AB">
      <w:pPr>
        <w:pStyle w:val="Header4first"/>
        <w:jc w:val="both"/>
      </w:pPr>
      <w:r>
        <w:t>Сведения о русском языке</w:t>
      </w:r>
    </w:p>
    <w:p w:rsidR="004617F3" w:rsidRDefault="004617F3" w:rsidP="008026AB">
      <w:pPr>
        <w:pStyle w:val="Body0"/>
        <w:rPr>
          <w:rStyle w:val="Bold"/>
          <w:bCs/>
        </w:rPr>
      </w:pPr>
      <w:r>
        <w:t>Русский язык как государственный язык Российской Федерации. Методы познания языка: наблюдение, анализ, лингвистический эксперимент.</w:t>
      </w:r>
    </w:p>
    <w:p w:rsidR="004617F3" w:rsidRDefault="004617F3" w:rsidP="008026AB">
      <w:pPr>
        <w:pStyle w:val="Header4"/>
        <w:spacing w:before="227"/>
        <w:jc w:val="both"/>
      </w:pPr>
      <w:r>
        <w:t>Фонетика и графика</w:t>
      </w:r>
    </w:p>
    <w:p w:rsidR="004617F3" w:rsidRDefault="004617F3" w:rsidP="008026AB">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4617F3" w:rsidRDefault="004617F3" w:rsidP="008026AB">
      <w:pPr>
        <w:pStyle w:val="Body0"/>
      </w:pPr>
      <w:r>
        <w:t xml:space="preserve">Соотношение звукового и буквенного состава в словах с разделительными </w:t>
      </w:r>
      <w:r>
        <w:rPr>
          <w:rStyle w:val="BoldItalic"/>
          <w:bCs/>
          <w:iCs/>
        </w:rPr>
        <w:t>ь</w:t>
      </w:r>
      <w:r>
        <w:t xml:space="preserve"> и </w:t>
      </w:r>
      <w:r>
        <w:rPr>
          <w:rStyle w:val="BoldItalic"/>
          <w:bCs/>
          <w:iCs/>
        </w:rPr>
        <w:t>ъ</w:t>
      </w:r>
      <w:r>
        <w:t>, в словах с непроизносимыми согласными.</w:t>
      </w:r>
    </w:p>
    <w:p w:rsidR="004617F3" w:rsidRDefault="004617F3" w:rsidP="008026AB">
      <w:pPr>
        <w:pStyle w:val="Body0"/>
      </w:pPr>
      <w:r>
        <w:t>Использование алфавита при работе со словарями, справочниками, каталогами.</w:t>
      </w:r>
    </w:p>
    <w:p w:rsidR="004617F3" w:rsidRDefault="004617F3" w:rsidP="008026AB">
      <w:pPr>
        <w:pStyle w:val="Header4"/>
        <w:spacing w:before="227"/>
        <w:jc w:val="both"/>
      </w:pPr>
      <w:r>
        <w:t>Орфоэпия</w:t>
      </w:r>
    </w:p>
    <w:p w:rsidR="004617F3" w:rsidRDefault="004617F3" w:rsidP="008026AB">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17F3" w:rsidRDefault="004617F3" w:rsidP="008026AB">
      <w:pPr>
        <w:pStyle w:val="Body0"/>
      </w:pPr>
      <w:r>
        <w:t>Использование орфоэпического словаря для решения практических задач.</w:t>
      </w:r>
    </w:p>
    <w:p w:rsidR="004617F3" w:rsidRDefault="004617F3" w:rsidP="008026AB">
      <w:pPr>
        <w:pStyle w:val="Header4"/>
        <w:jc w:val="both"/>
      </w:pPr>
      <w:r>
        <w:t>Лексика</w:t>
      </w:r>
    </w:p>
    <w:p w:rsidR="004617F3" w:rsidRDefault="004617F3" w:rsidP="008026AB">
      <w:pPr>
        <w:pStyle w:val="Body0"/>
      </w:pPr>
      <w:r>
        <w:t>Повторение: лексическое значение слова.</w:t>
      </w:r>
    </w:p>
    <w:p w:rsidR="004617F3" w:rsidRDefault="004617F3" w:rsidP="008026AB">
      <w:pPr>
        <w:pStyle w:val="Body0"/>
      </w:pPr>
      <w:r>
        <w:t>Прямое и переносное значение слова (ознакомление). Устаревшие слова (ознакомление).</w:t>
      </w:r>
    </w:p>
    <w:p w:rsidR="004617F3" w:rsidRDefault="004617F3" w:rsidP="008026AB">
      <w:pPr>
        <w:pStyle w:val="Header4"/>
        <w:jc w:val="both"/>
      </w:pPr>
      <w:r>
        <w:t>Состав слова (морфемика)</w:t>
      </w:r>
    </w:p>
    <w:p w:rsidR="004617F3" w:rsidRDefault="004617F3" w:rsidP="008026AB">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4617F3" w:rsidRDefault="004617F3" w:rsidP="008026AB">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4617F3" w:rsidRDefault="004617F3" w:rsidP="008026AB">
      <w:pPr>
        <w:pStyle w:val="Header4"/>
        <w:jc w:val="both"/>
      </w:pPr>
      <w:r>
        <w:t>Морфология</w:t>
      </w:r>
    </w:p>
    <w:p w:rsidR="004617F3" w:rsidRDefault="004617F3" w:rsidP="008026AB">
      <w:pPr>
        <w:pStyle w:val="Body0"/>
      </w:pPr>
      <w:r>
        <w:t>Части речи.</w:t>
      </w:r>
    </w:p>
    <w:p w:rsidR="004617F3" w:rsidRDefault="004617F3" w:rsidP="008026AB">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4617F3" w:rsidRDefault="004617F3" w:rsidP="008026AB">
      <w:pPr>
        <w:pStyle w:val="Body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bCs/>
          <w:iCs/>
        </w:rPr>
        <w:t>-ий</w:t>
      </w:r>
      <w:r>
        <w:t xml:space="preserve">, </w:t>
      </w:r>
      <w:r>
        <w:rPr>
          <w:rStyle w:val="BoldItalic"/>
          <w:bCs/>
          <w:iCs/>
        </w:rPr>
        <w:t>-ов</w:t>
      </w:r>
      <w:r>
        <w:t xml:space="preserve">, </w:t>
      </w:r>
      <w:r>
        <w:rPr>
          <w:rStyle w:val="BoldItalic"/>
          <w:bCs/>
          <w:iCs/>
        </w:rPr>
        <w:t>-ин</w:t>
      </w:r>
      <w:r>
        <w:t>). Склонение имён прилагательных.</w:t>
      </w:r>
    </w:p>
    <w:p w:rsidR="004617F3" w:rsidRDefault="004617F3" w:rsidP="008026AB">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4617F3" w:rsidRDefault="004617F3" w:rsidP="008026AB">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4617F3" w:rsidRDefault="004617F3" w:rsidP="008026AB">
      <w:pPr>
        <w:pStyle w:val="Body0"/>
      </w:pPr>
      <w:r>
        <w:t xml:space="preserve">Частица </w:t>
      </w:r>
      <w:r>
        <w:rPr>
          <w:rStyle w:val="Italic"/>
          <w:iCs/>
        </w:rPr>
        <w:t>не</w:t>
      </w:r>
      <w:r>
        <w:t>, её значение.</w:t>
      </w:r>
    </w:p>
    <w:p w:rsidR="004617F3" w:rsidRDefault="004617F3" w:rsidP="008026AB">
      <w:pPr>
        <w:pStyle w:val="Header4"/>
        <w:spacing w:before="283"/>
        <w:jc w:val="both"/>
      </w:pPr>
      <w:r>
        <w:t>Синтаксис</w:t>
      </w:r>
    </w:p>
    <w:p w:rsidR="004617F3" w:rsidRDefault="004617F3" w:rsidP="008026AB">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4617F3" w:rsidRDefault="004617F3" w:rsidP="008026AB">
      <w:pPr>
        <w:pStyle w:val="Body0"/>
      </w:pPr>
      <w:r>
        <w:t xml:space="preserve">Наблюдение за однородными членами предложения с союзами </w:t>
      </w:r>
      <w:r>
        <w:rPr>
          <w:rStyle w:val="Italic"/>
          <w:iCs/>
        </w:rPr>
        <w:t>и</w:t>
      </w:r>
      <w:r>
        <w:t xml:space="preserve">, </w:t>
      </w:r>
      <w:r>
        <w:rPr>
          <w:rStyle w:val="Italic"/>
          <w:iCs/>
        </w:rPr>
        <w:t>а</w:t>
      </w:r>
      <w:r>
        <w:t xml:space="preserve">, </w:t>
      </w:r>
      <w:r>
        <w:rPr>
          <w:rStyle w:val="Italic"/>
          <w:iCs/>
        </w:rPr>
        <w:t>но</w:t>
      </w:r>
      <w:r>
        <w:t xml:space="preserve"> и без союзов.</w:t>
      </w:r>
    </w:p>
    <w:p w:rsidR="004617F3" w:rsidRDefault="004617F3" w:rsidP="008026AB">
      <w:pPr>
        <w:pStyle w:val="Header4"/>
        <w:spacing w:before="283"/>
        <w:jc w:val="both"/>
      </w:pPr>
      <w:r>
        <w:t>Орфография и пунктуация</w:t>
      </w:r>
    </w:p>
    <w:p w:rsidR="004617F3" w:rsidRDefault="004617F3" w:rsidP="008026AB">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4617F3" w:rsidRDefault="004617F3" w:rsidP="008026AB">
      <w:pPr>
        <w:pStyle w:val="Body0"/>
      </w:pPr>
      <w:r>
        <w:t>Использование орфографического словаря для определения (уточнения) написания слова.</w:t>
      </w:r>
    </w:p>
    <w:p w:rsidR="004617F3" w:rsidRDefault="004617F3" w:rsidP="008026AB">
      <w:pPr>
        <w:pStyle w:val="Body0"/>
      </w:pPr>
      <w:r>
        <w:t>Правила правописания и их применение:</w:t>
      </w:r>
    </w:p>
    <w:p w:rsidR="004617F3" w:rsidRDefault="004617F3" w:rsidP="008026AB">
      <w:pPr>
        <w:pStyle w:val="Bodybullet"/>
      </w:pPr>
      <w:r>
        <w:t>разделительный твёрдый знак;</w:t>
      </w:r>
    </w:p>
    <w:p w:rsidR="004617F3" w:rsidRDefault="004617F3" w:rsidP="008026AB">
      <w:pPr>
        <w:pStyle w:val="Bodybullet"/>
      </w:pPr>
      <w:r>
        <w:t>непроизносимые согласные в корне слова;</w:t>
      </w:r>
    </w:p>
    <w:p w:rsidR="004617F3" w:rsidRDefault="004617F3" w:rsidP="008026AB">
      <w:pPr>
        <w:pStyle w:val="Bodybullet"/>
      </w:pPr>
      <w:r>
        <w:t>мягкий знак после шипящих на конце имён существительных;</w:t>
      </w:r>
    </w:p>
    <w:p w:rsidR="004617F3" w:rsidRDefault="004617F3" w:rsidP="008026AB">
      <w:pPr>
        <w:pStyle w:val="Bodybullet"/>
      </w:pPr>
      <w:r>
        <w:t>безударные гласные в падежных окончаниях имён существительных (на уровне наблюдения);</w:t>
      </w:r>
    </w:p>
    <w:p w:rsidR="004617F3" w:rsidRDefault="004617F3" w:rsidP="008026AB">
      <w:pPr>
        <w:pStyle w:val="Bodybullet"/>
      </w:pPr>
      <w:r>
        <w:t>безударные гласные в падежных окончаниях имён прилагательных (на уровне наблюдения);</w:t>
      </w:r>
    </w:p>
    <w:p w:rsidR="004617F3" w:rsidRDefault="004617F3" w:rsidP="008026AB">
      <w:pPr>
        <w:pStyle w:val="Bodybullet"/>
      </w:pPr>
      <w:r>
        <w:t>раздельное написание предлогов с личными местоимениями;</w:t>
      </w:r>
    </w:p>
    <w:p w:rsidR="004617F3" w:rsidRDefault="004617F3" w:rsidP="008026AB">
      <w:pPr>
        <w:pStyle w:val="Bodybullet"/>
      </w:pPr>
      <w:r>
        <w:t>непроверяемые гласные и согласные (перечень слов в орфографическом словаре учебника);</w:t>
      </w:r>
    </w:p>
    <w:p w:rsidR="004617F3" w:rsidRDefault="004617F3" w:rsidP="008026AB">
      <w:pPr>
        <w:pStyle w:val="Bodybullet"/>
      </w:pPr>
      <w:r>
        <w:t xml:space="preserve">раздельное написание частицы </w:t>
      </w:r>
      <w:r>
        <w:rPr>
          <w:rStyle w:val="Italic"/>
          <w:iCs/>
        </w:rPr>
        <w:t xml:space="preserve">не </w:t>
      </w:r>
      <w:r>
        <w:t>с глаголами.</w:t>
      </w:r>
    </w:p>
    <w:p w:rsidR="004617F3" w:rsidRDefault="004617F3" w:rsidP="008026AB">
      <w:pPr>
        <w:pStyle w:val="Header4"/>
        <w:jc w:val="both"/>
      </w:pPr>
      <w:r>
        <w:t>Развитие речи</w:t>
      </w:r>
    </w:p>
    <w:p w:rsidR="004617F3" w:rsidRDefault="004617F3" w:rsidP="008026AB">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4617F3" w:rsidRDefault="004617F3" w:rsidP="008026AB">
      <w:pPr>
        <w:pStyle w:val="Body0"/>
      </w:pPr>
      <w:r>
        <w:t>Особенности речевого этикета в условиях общения с людьми, плохо владеющими русским языком.</w:t>
      </w:r>
    </w:p>
    <w:p w:rsidR="004617F3" w:rsidRDefault="004617F3" w:rsidP="008026AB">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4617F3" w:rsidRDefault="004617F3" w:rsidP="008026AB">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iCs/>
        </w:rPr>
        <w:t>и</w:t>
      </w:r>
      <w:r>
        <w:t xml:space="preserve">, </w:t>
      </w:r>
      <w:r>
        <w:rPr>
          <w:rStyle w:val="Italic"/>
          <w:iCs/>
        </w:rPr>
        <w:t>а</w:t>
      </w:r>
      <w:r>
        <w:t xml:space="preserve">, </w:t>
      </w:r>
      <w:r>
        <w:rPr>
          <w:rStyle w:val="Italic"/>
          <w:iCs/>
        </w:rPr>
        <w:t>но</w:t>
      </w:r>
      <w:r>
        <w:t>. Ключевые слова в тексте.</w:t>
      </w:r>
    </w:p>
    <w:p w:rsidR="004617F3" w:rsidRDefault="004617F3" w:rsidP="008026AB">
      <w:pPr>
        <w:pStyle w:val="Body0"/>
      </w:pPr>
      <w:r>
        <w:t>Определение типов текстов (повествование, описание, рассуждение) и создание собственных текстов заданного типа.</w:t>
      </w:r>
    </w:p>
    <w:p w:rsidR="004617F3" w:rsidRDefault="004617F3" w:rsidP="008026AB">
      <w:pPr>
        <w:pStyle w:val="Body0"/>
      </w:pPr>
      <w:r>
        <w:t>Жанр письма, объявления.</w:t>
      </w:r>
    </w:p>
    <w:p w:rsidR="004617F3" w:rsidRDefault="004617F3" w:rsidP="008026AB">
      <w:pPr>
        <w:pStyle w:val="Body0"/>
      </w:pPr>
      <w:r>
        <w:t>Изложение текста по коллективно или самостоятельно составленному плану.</w:t>
      </w:r>
    </w:p>
    <w:p w:rsidR="004617F3" w:rsidRDefault="004617F3" w:rsidP="008026AB">
      <w:pPr>
        <w:pStyle w:val="Body0"/>
      </w:pPr>
      <w:r>
        <w:t>Изучающее, ознакомительное чтение.</w:t>
      </w:r>
    </w:p>
    <w:p w:rsidR="004617F3" w:rsidRDefault="004617F3" w:rsidP="008026AB">
      <w:pPr>
        <w:pStyle w:val="Body0"/>
        <w:rPr>
          <w:rStyle w:val="Bold"/>
          <w:bCs/>
        </w:rPr>
      </w:pPr>
    </w:p>
    <w:p w:rsidR="004617F3" w:rsidRDefault="004617F3" w:rsidP="008026AB">
      <w:pPr>
        <w:pStyle w:val="Body0"/>
      </w:pPr>
      <w:r>
        <w:t xml:space="preserve">Изучение содержания учебного предмета «Русский язык» </w:t>
      </w:r>
      <w:r>
        <w:rPr>
          <w:rStyle w:val="Bold"/>
          <w:bCs/>
        </w:rPr>
        <w:t>в третьем классе</w:t>
      </w:r>
      <w:r>
        <w:t xml:space="preserve"> способствует освоению ряда универсальных учебных действий.</w:t>
      </w:r>
    </w:p>
    <w:p w:rsidR="004617F3" w:rsidRDefault="004617F3" w:rsidP="008026AB">
      <w:pPr>
        <w:pStyle w:val="Body0"/>
        <w:rPr>
          <w:rStyle w:val="Bold"/>
          <w:bCs/>
        </w:rPr>
      </w:pPr>
    </w:p>
    <w:p w:rsidR="004617F3" w:rsidRDefault="004617F3" w:rsidP="008026AB">
      <w:pPr>
        <w:pStyle w:val="Body0"/>
      </w:pPr>
      <w:r>
        <w:rPr>
          <w:rStyle w:val="Bold"/>
          <w:bCs/>
        </w:rPr>
        <w:t>Познавательные универсальные учебные действия:</w:t>
      </w:r>
    </w:p>
    <w:p w:rsidR="004617F3" w:rsidRDefault="004617F3" w:rsidP="008026AB">
      <w:pPr>
        <w:pStyle w:val="Body0"/>
      </w:pPr>
      <w:r>
        <w:rPr>
          <w:rStyle w:val="Italic"/>
          <w:iCs/>
        </w:rPr>
        <w:t>Базовые логические действия</w:t>
      </w:r>
      <w:r>
        <w:t>:</w:t>
      </w:r>
    </w:p>
    <w:p w:rsidR="004617F3" w:rsidRDefault="004617F3" w:rsidP="008026AB">
      <w:pPr>
        <w:pStyle w:val="list-dash0"/>
      </w:pPr>
      <w:r>
        <w:t>сравнивать грамматические признаки разных частей речи;</w:t>
      </w:r>
    </w:p>
    <w:p w:rsidR="004617F3" w:rsidRDefault="004617F3" w:rsidP="008026AB">
      <w:pPr>
        <w:pStyle w:val="list-dash0"/>
      </w:pPr>
      <w:r>
        <w:t>сравнивать тему и основную мысль текста;</w:t>
      </w:r>
    </w:p>
    <w:p w:rsidR="004617F3" w:rsidRDefault="004617F3" w:rsidP="008026AB">
      <w:pPr>
        <w:pStyle w:val="list-dash0"/>
      </w:pPr>
      <w:r>
        <w:t>сравнивать типы текстов (повествование, описание, рассуждение); сравнивать прямое и переносное значение слова;</w:t>
      </w:r>
    </w:p>
    <w:p w:rsidR="004617F3" w:rsidRDefault="004617F3" w:rsidP="008026AB">
      <w:pPr>
        <w:pStyle w:val="list-dash0"/>
      </w:pPr>
      <w:r>
        <w:t>группировать слова на основании того, какой частью речи они являются;</w:t>
      </w:r>
    </w:p>
    <w:p w:rsidR="004617F3" w:rsidRDefault="004617F3" w:rsidP="008026AB">
      <w:pPr>
        <w:pStyle w:val="list-dash0"/>
      </w:pPr>
      <w:r>
        <w:t>объединять имена существительные в группы по определённому признаку (например, род или число);</w:t>
      </w:r>
    </w:p>
    <w:p w:rsidR="004617F3" w:rsidRDefault="004617F3" w:rsidP="008026AB">
      <w:pPr>
        <w:pStyle w:val="list-dash0"/>
      </w:pPr>
      <w:r>
        <w:t>определять существенный признак для классификации звуков, предложений;</w:t>
      </w:r>
    </w:p>
    <w:p w:rsidR="004617F3" w:rsidRDefault="004617F3" w:rsidP="008026AB">
      <w:pPr>
        <w:pStyle w:val="list-dash0"/>
      </w:pPr>
      <w:r>
        <w:t>устанавливать при помощи смысловых (синтаксических) вопросов связи между словами в предложении;</w:t>
      </w:r>
    </w:p>
    <w:p w:rsidR="004617F3" w:rsidRDefault="004617F3" w:rsidP="008026AB">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4617F3" w:rsidRDefault="004617F3" w:rsidP="008026AB">
      <w:pPr>
        <w:pStyle w:val="Body0"/>
      </w:pPr>
      <w:r>
        <w:rPr>
          <w:rStyle w:val="Italic"/>
          <w:iCs/>
        </w:rPr>
        <w:t>Базовые исследовательские действия</w:t>
      </w:r>
      <w:r>
        <w:t>:</w:t>
      </w:r>
    </w:p>
    <w:p w:rsidR="004617F3" w:rsidRPr="00B02506" w:rsidRDefault="004617F3" w:rsidP="008026AB">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4617F3" w:rsidRPr="00B02506" w:rsidRDefault="004617F3" w:rsidP="008026AB">
      <w:pPr>
        <w:pStyle w:val="list-dash0"/>
      </w:pPr>
      <w:r w:rsidRPr="00B02506">
        <w:t>с помощью учителя формулировать цель, планировать изменения текста;</w:t>
      </w:r>
    </w:p>
    <w:p w:rsidR="004617F3" w:rsidRPr="00B02506" w:rsidRDefault="004617F3" w:rsidP="008026AB">
      <w:pPr>
        <w:pStyle w:val="list-dash0"/>
      </w:pPr>
      <w:r w:rsidRPr="00B02506">
        <w:t>высказывать предположение в процессе наблюдения за языковым материалом;</w:t>
      </w:r>
    </w:p>
    <w:p w:rsidR="004617F3" w:rsidRPr="00B02506" w:rsidRDefault="004617F3" w:rsidP="008026AB">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4617F3" w:rsidRPr="00B02506" w:rsidRDefault="004617F3" w:rsidP="008026AB">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4617F3" w:rsidRDefault="004617F3" w:rsidP="008026AB">
      <w:pPr>
        <w:pStyle w:val="list-dash0"/>
      </w:pPr>
      <w:r w:rsidRPr="00B02506">
        <w:t>выбирать наиболее подходящий для данной ситуации тип текста (на основе п</w:t>
      </w:r>
      <w:r>
        <w:t>редложенных критериев).</w:t>
      </w:r>
    </w:p>
    <w:p w:rsidR="004617F3" w:rsidRDefault="004617F3" w:rsidP="008026AB">
      <w:pPr>
        <w:pStyle w:val="Body0"/>
      </w:pPr>
      <w:r>
        <w:rPr>
          <w:rStyle w:val="Italic"/>
          <w:iCs/>
        </w:rPr>
        <w:t>Работа с информацией</w:t>
      </w:r>
      <w:r>
        <w:t>:</w:t>
      </w:r>
    </w:p>
    <w:p w:rsidR="004617F3" w:rsidRDefault="004617F3" w:rsidP="008026AB">
      <w:pPr>
        <w:pStyle w:val="list-dash0"/>
      </w:pPr>
      <w:r>
        <w:t>выбирать источник получения информации при выполнении мини-исследования;</w:t>
      </w:r>
    </w:p>
    <w:p w:rsidR="004617F3" w:rsidRDefault="004617F3" w:rsidP="008026AB">
      <w:pPr>
        <w:pStyle w:val="list-dash0"/>
      </w:pPr>
      <w:r>
        <w:t>анализировать текстовую, графическую, звуковую информацию в соответствии с учебной задачей;</w:t>
      </w:r>
    </w:p>
    <w:p w:rsidR="004617F3" w:rsidRDefault="004617F3" w:rsidP="008026AB">
      <w:pPr>
        <w:pStyle w:val="list-dash0"/>
      </w:pPr>
      <w:r>
        <w:t>самостоятельно создавать схемы, таблицы для представления информации как результата наблюдения за языковыми единицами.</w:t>
      </w:r>
    </w:p>
    <w:p w:rsidR="004617F3" w:rsidRDefault="004617F3" w:rsidP="008026AB">
      <w:pPr>
        <w:pStyle w:val="Body0"/>
        <w:rPr>
          <w:rStyle w:val="Bold"/>
          <w:bCs/>
        </w:rPr>
      </w:pPr>
    </w:p>
    <w:p w:rsidR="004617F3" w:rsidRDefault="004617F3" w:rsidP="008026AB">
      <w:pPr>
        <w:pStyle w:val="Body0"/>
      </w:pPr>
      <w:r>
        <w:rPr>
          <w:rStyle w:val="Bold"/>
          <w:bCs/>
        </w:rPr>
        <w:t>Коммуникативные универсальные учебные действия:</w:t>
      </w:r>
    </w:p>
    <w:p w:rsidR="004617F3" w:rsidRDefault="004617F3" w:rsidP="008026AB">
      <w:pPr>
        <w:pStyle w:val="Body0"/>
      </w:pPr>
      <w:r>
        <w:rPr>
          <w:rStyle w:val="Italic"/>
          <w:iCs/>
        </w:rPr>
        <w:t>Общение</w:t>
      </w:r>
      <w:r>
        <w:t>:</w:t>
      </w:r>
    </w:p>
    <w:p w:rsidR="004617F3" w:rsidRDefault="004617F3" w:rsidP="008026AB">
      <w:pPr>
        <w:pStyle w:val="list-dash0"/>
      </w:pPr>
      <w:r>
        <w:t>строить речевое высказывание в соответствии с поставленной задачей;</w:t>
      </w:r>
    </w:p>
    <w:p w:rsidR="004617F3" w:rsidRDefault="004617F3" w:rsidP="008026AB">
      <w:pPr>
        <w:pStyle w:val="list-dash0"/>
      </w:pPr>
      <w:r>
        <w:t>создавать устные и письменные тексты (описание, рассуждение, повествование);</w:t>
      </w:r>
    </w:p>
    <w:p w:rsidR="004617F3" w:rsidRDefault="004617F3" w:rsidP="008026AB">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4617F3" w:rsidRDefault="004617F3" w:rsidP="008026AB">
      <w:pPr>
        <w:pStyle w:val="list-dash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4617F3" w:rsidRDefault="004617F3" w:rsidP="008026AB">
      <w:pPr>
        <w:pStyle w:val="Body0"/>
        <w:rPr>
          <w:rStyle w:val="Bold"/>
          <w:bCs/>
        </w:rPr>
      </w:pPr>
    </w:p>
    <w:p w:rsidR="004617F3" w:rsidRDefault="004617F3" w:rsidP="008026AB">
      <w:pPr>
        <w:pStyle w:val="Body0"/>
      </w:pPr>
      <w:r>
        <w:rPr>
          <w:rStyle w:val="Bold"/>
          <w:bCs/>
        </w:rPr>
        <w:t>Регулятивные универсальные учебные действия:</w:t>
      </w:r>
    </w:p>
    <w:p w:rsidR="004617F3" w:rsidRDefault="004617F3" w:rsidP="008026AB">
      <w:pPr>
        <w:pStyle w:val="Body0"/>
      </w:pPr>
      <w:r>
        <w:rPr>
          <w:rStyle w:val="Italic"/>
          <w:iCs/>
        </w:rPr>
        <w:t>Самоорганизация</w:t>
      </w:r>
      <w:r>
        <w:t>:</w:t>
      </w:r>
    </w:p>
    <w:p w:rsidR="004617F3" w:rsidRDefault="004617F3" w:rsidP="008026AB">
      <w:pPr>
        <w:pStyle w:val="list-dash0"/>
      </w:pPr>
      <w:r>
        <w:t>планировать действия по решению орфографической задачи; выстраивать последовательность выбранных действий.</w:t>
      </w:r>
    </w:p>
    <w:p w:rsidR="004617F3" w:rsidRDefault="004617F3" w:rsidP="008026AB">
      <w:pPr>
        <w:pStyle w:val="Body0"/>
      </w:pPr>
      <w:r>
        <w:rPr>
          <w:rStyle w:val="Italic"/>
          <w:iCs/>
        </w:rPr>
        <w:t>Самоконтроль</w:t>
      </w:r>
      <w:r>
        <w:t>:</w:t>
      </w:r>
    </w:p>
    <w:p w:rsidR="004617F3" w:rsidRDefault="004617F3" w:rsidP="008026AB">
      <w:pPr>
        <w:pStyle w:val="list-dash0"/>
      </w:pPr>
      <w:r>
        <w:t>устанавливать причины успеха/неудач при выполнении заданий по русскому языку;</w:t>
      </w:r>
    </w:p>
    <w:p w:rsidR="004617F3" w:rsidRDefault="004617F3" w:rsidP="008026AB">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4617F3" w:rsidRDefault="004617F3" w:rsidP="008026AB">
      <w:pPr>
        <w:pStyle w:val="Body0"/>
        <w:rPr>
          <w:rStyle w:val="Bold"/>
          <w:bCs/>
        </w:rPr>
      </w:pPr>
      <w:r>
        <w:rPr>
          <w:rStyle w:val="Bold"/>
          <w:bCs/>
        </w:rPr>
        <w:t>Совместная деятельность:</w:t>
      </w:r>
    </w:p>
    <w:p w:rsidR="004617F3" w:rsidRDefault="004617F3" w:rsidP="008026AB">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4617F3" w:rsidRDefault="004617F3" w:rsidP="008026AB">
      <w:pPr>
        <w:pStyle w:val="list-dash0"/>
      </w:pPr>
      <w:r>
        <w:t>выполнять совместные (в группах) проектные задания с опорой на предложенные образцы;</w:t>
      </w:r>
    </w:p>
    <w:p w:rsidR="004617F3" w:rsidRDefault="004617F3" w:rsidP="008026AB">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4617F3" w:rsidRDefault="004617F3" w:rsidP="008026AB">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4617F3" w:rsidRDefault="004617F3" w:rsidP="008026AB">
      <w:pPr>
        <w:pStyle w:val="Body0"/>
        <w:rPr>
          <w:rStyle w:val="Bold"/>
          <w:bCs/>
        </w:rPr>
      </w:pPr>
    </w:p>
    <w:p w:rsidR="004617F3" w:rsidRDefault="004617F3" w:rsidP="008026AB">
      <w:pPr>
        <w:pStyle w:val="Header2"/>
        <w:jc w:val="both"/>
      </w:pPr>
      <w:r>
        <w:t>4 класс</w:t>
      </w:r>
    </w:p>
    <w:p w:rsidR="004617F3" w:rsidRDefault="004617F3" w:rsidP="008026AB">
      <w:pPr>
        <w:pStyle w:val="Header4first"/>
        <w:jc w:val="both"/>
      </w:pPr>
      <w:r>
        <w:t>Сведения о русском языке</w:t>
      </w:r>
    </w:p>
    <w:p w:rsidR="004617F3" w:rsidRDefault="004617F3" w:rsidP="008026AB">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4617F3" w:rsidRDefault="004617F3" w:rsidP="008026AB">
      <w:pPr>
        <w:pStyle w:val="Header4"/>
        <w:jc w:val="both"/>
      </w:pPr>
      <w:r>
        <w:t>Фонетика и графика</w:t>
      </w:r>
    </w:p>
    <w:p w:rsidR="004617F3" w:rsidRDefault="004617F3" w:rsidP="008026AB">
      <w:pPr>
        <w:pStyle w:val="Body0"/>
      </w:pPr>
      <w:r>
        <w:t>Характеристика, сравнение, классификация звуков вне слова и в слове по заданным параметрам.</w:t>
      </w:r>
      <w:r>
        <w:rPr>
          <w:rStyle w:val="Italic"/>
          <w:iCs/>
        </w:rPr>
        <w:t xml:space="preserve"> </w:t>
      </w:r>
      <w:r>
        <w:t>Звуко-буквенный разбор слова.</w:t>
      </w:r>
    </w:p>
    <w:p w:rsidR="004617F3" w:rsidRDefault="004617F3" w:rsidP="008026AB">
      <w:pPr>
        <w:pStyle w:val="Header4"/>
        <w:jc w:val="both"/>
      </w:pPr>
      <w:r>
        <w:t>Орфоэпия</w:t>
      </w:r>
    </w:p>
    <w:p w:rsidR="004617F3" w:rsidRDefault="004617F3" w:rsidP="008026AB">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4617F3" w:rsidRDefault="004617F3" w:rsidP="008026AB">
      <w:pPr>
        <w:pStyle w:val="Body0"/>
      </w:pPr>
      <w:r>
        <w:t>Использование орфоэпических словарей русского языка при определении правильного произношения слов.</w:t>
      </w:r>
    </w:p>
    <w:p w:rsidR="004617F3" w:rsidRDefault="004617F3" w:rsidP="008026AB">
      <w:pPr>
        <w:pStyle w:val="Header4"/>
        <w:jc w:val="both"/>
      </w:pPr>
      <w:r>
        <w:t>Лексика</w:t>
      </w:r>
    </w:p>
    <w:p w:rsidR="004617F3" w:rsidRDefault="004617F3" w:rsidP="008026AB">
      <w:pPr>
        <w:pStyle w:val="Body0"/>
      </w:pPr>
      <w:r>
        <w:t>Повторение и продолжение работы: наблюдение за использованием в речи синонимов, антонимов, устаревших слов (простые случаи).</w:t>
      </w:r>
    </w:p>
    <w:p w:rsidR="004617F3" w:rsidRDefault="004617F3" w:rsidP="008026AB">
      <w:pPr>
        <w:pStyle w:val="Body0"/>
      </w:pPr>
      <w:r>
        <w:t>Наблюдение за использованием в речи фразеологизмов (простые случаи).</w:t>
      </w:r>
    </w:p>
    <w:p w:rsidR="004617F3" w:rsidRDefault="004617F3" w:rsidP="008026AB">
      <w:pPr>
        <w:pStyle w:val="Header4"/>
        <w:spacing w:before="170"/>
        <w:jc w:val="both"/>
      </w:pPr>
      <w:r>
        <w:t>Состав слова (морфемика)</w:t>
      </w:r>
    </w:p>
    <w:p w:rsidR="004617F3" w:rsidRDefault="004617F3" w:rsidP="008026AB">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4617F3" w:rsidRDefault="004617F3" w:rsidP="008026AB">
      <w:pPr>
        <w:pStyle w:val="Body0"/>
      </w:pPr>
      <w:r>
        <w:t>Основа слова.</w:t>
      </w:r>
    </w:p>
    <w:p w:rsidR="004617F3" w:rsidRDefault="004617F3" w:rsidP="008026AB">
      <w:pPr>
        <w:pStyle w:val="Body0"/>
      </w:pPr>
      <w:r>
        <w:t>Состав неизменяемых слов (ознакомление).</w:t>
      </w:r>
    </w:p>
    <w:p w:rsidR="004617F3" w:rsidRDefault="004617F3" w:rsidP="008026AB">
      <w:pPr>
        <w:pStyle w:val="Body0"/>
      </w:pPr>
      <w:r>
        <w:t>Значение наиболее употребляемых суффиксов изученных частей речи (ознакомление).</w:t>
      </w:r>
    </w:p>
    <w:p w:rsidR="004617F3" w:rsidRDefault="004617F3" w:rsidP="008026AB">
      <w:pPr>
        <w:pStyle w:val="Header4"/>
        <w:spacing w:before="170"/>
        <w:jc w:val="both"/>
      </w:pPr>
      <w:r>
        <w:t>Морфология</w:t>
      </w:r>
    </w:p>
    <w:p w:rsidR="004617F3" w:rsidRDefault="004617F3" w:rsidP="008026AB">
      <w:pPr>
        <w:pStyle w:val="Body0"/>
      </w:pPr>
      <w:r>
        <w:t>Части речи самостоятельные и служебные.</w:t>
      </w:r>
    </w:p>
    <w:p w:rsidR="004617F3" w:rsidRDefault="004617F3" w:rsidP="008026AB">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bCs/>
          <w:iCs/>
        </w:rPr>
        <w:t>-мя</w:t>
      </w:r>
      <w:r>
        <w:t xml:space="preserve">, </w:t>
      </w:r>
      <w:r>
        <w:rPr>
          <w:rStyle w:val="BoldItalic"/>
          <w:bCs/>
          <w:iCs/>
        </w:rPr>
        <w:t>-ий</w:t>
      </w:r>
      <w:r>
        <w:t xml:space="preserve">, </w:t>
      </w:r>
      <w:r>
        <w:rPr>
          <w:rStyle w:val="BoldItalic"/>
          <w:bCs/>
          <w:iCs/>
        </w:rPr>
        <w:t>-ие</w:t>
      </w:r>
      <w:r>
        <w:t xml:space="preserve">, </w:t>
      </w:r>
      <w:r>
        <w:rPr>
          <w:rStyle w:val="BoldItalic"/>
          <w:bCs/>
          <w:iCs/>
        </w:rPr>
        <w:t>-ия</w:t>
      </w:r>
      <w:r>
        <w:t xml:space="preserve">; на </w:t>
      </w:r>
      <w:r>
        <w:rPr>
          <w:rStyle w:val="BoldItalic"/>
          <w:bCs/>
          <w:iCs/>
        </w:rPr>
        <w:t>-ья</w:t>
      </w:r>
      <w:r>
        <w:t xml:space="preserve"> типа </w:t>
      </w:r>
      <w:r>
        <w:br/>
      </w:r>
      <w:r>
        <w:rPr>
          <w:rStyle w:val="Italic"/>
          <w:iCs/>
        </w:rPr>
        <w:t>гостья</w:t>
      </w:r>
      <w:r>
        <w:t>, на -</w:t>
      </w:r>
      <w:r>
        <w:rPr>
          <w:rStyle w:val="BoldItalic"/>
          <w:bCs/>
          <w:iCs/>
        </w:rPr>
        <w:t>ье</w:t>
      </w:r>
      <w:r>
        <w:t xml:space="preserve"> типа </w:t>
      </w:r>
      <w:r>
        <w:rPr>
          <w:rStyle w:val="Italic"/>
          <w:iCs/>
        </w:rPr>
        <w:t>ожерелье</w:t>
      </w:r>
      <w:r>
        <w:t xml:space="preserve"> во множественном числе); собственных имён существительных на </w:t>
      </w:r>
      <w:r>
        <w:rPr>
          <w:rStyle w:val="BoldItalic"/>
          <w:bCs/>
          <w:iCs/>
        </w:rPr>
        <w:t>-ов</w:t>
      </w:r>
      <w:r>
        <w:t xml:space="preserve">, </w:t>
      </w:r>
      <w:r>
        <w:rPr>
          <w:rStyle w:val="BoldItalic"/>
          <w:bCs/>
          <w:iCs/>
        </w:rPr>
        <w:t>-ин</w:t>
      </w:r>
      <w:r>
        <w:t xml:space="preserve">, </w:t>
      </w:r>
      <w:r>
        <w:rPr>
          <w:rStyle w:val="BoldItalic"/>
          <w:bCs/>
          <w:iCs/>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4617F3" w:rsidRDefault="004617F3" w:rsidP="008026AB">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4617F3" w:rsidRDefault="004617F3" w:rsidP="008026AB">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4617F3" w:rsidRDefault="004617F3" w:rsidP="008026AB">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4617F3" w:rsidRDefault="004617F3" w:rsidP="008026AB">
      <w:pPr>
        <w:pStyle w:val="Body0"/>
      </w:pPr>
      <w:r>
        <w:t>Наречие (общее представление). Значение, вопросы, употребление в речи.</w:t>
      </w:r>
    </w:p>
    <w:p w:rsidR="004617F3" w:rsidRDefault="004617F3" w:rsidP="008026AB">
      <w:pPr>
        <w:pStyle w:val="Body0"/>
      </w:pPr>
      <w:r>
        <w:t>Предлог. Отличие предлогов от приставок (повторение).</w:t>
      </w:r>
    </w:p>
    <w:p w:rsidR="004617F3" w:rsidRDefault="004617F3" w:rsidP="008026AB">
      <w:pPr>
        <w:pStyle w:val="Body0"/>
      </w:pPr>
      <w:r>
        <w:t xml:space="preserve">Союз; союзы </w:t>
      </w:r>
      <w:r>
        <w:rPr>
          <w:rStyle w:val="Italic"/>
          <w:iCs/>
        </w:rPr>
        <w:t>и</w:t>
      </w:r>
      <w:r>
        <w:t xml:space="preserve">, </w:t>
      </w:r>
      <w:r>
        <w:rPr>
          <w:rStyle w:val="Italic"/>
          <w:iCs/>
        </w:rPr>
        <w:t>а</w:t>
      </w:r>
      <w:r>
        <w:t xml:space="preserve">, </w:t>
      </w:r>
      <w:r>
        <w:rPr>
          <w:rStyle w:val="Italic"/>
          <w:iCs/>
        </w:rPr>
        <w:t>но</w:t>
      </w:r>
      <w:r>
        <w:t xml:space="preserve"> в простых и сложных предложениях.</w:t>
      </w:r>
    </w:p>
    <w:p w:rsidR="004617F3" w:rsidRDefault="004617F3" w:rsidP="008026AB">
      <w:pPr>
        <w:pStyle w:val="Body0"/>
      </w:pPr>
      <w:r>
        <w:t xml:space="preserve">Частица </w:t>
      </w:r>
      <w:r>
        <w:rPr>
          <w:rStyle w:val="Italic"/>
          <w:iCs/>
        </w:rPr>
        <w:t>не</w:t>
      </w:r>
      <w:r>
        <w:t>, её значение (повторение).</w:t>
      </w:r>
    </w:p>
    <w:p w:rsidR="004617F3" w:rsidRDefault="004617F3" w:rsidP="008026AB">
      <w:pPr>
        <w:pStyle w:val="Header4"/>
        <w:spacing w:before="170"/>
        <w:jc w:val="both"/>
      </w:pPr>
      <w:r>
        <w:t>Синтаксис</w:t>
      </w:r>
    </w:p>
    <w:p w:rsidR="004617F3" w:rsidRDefault="004617F3" w:rsidP="008026AB">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4617F3" w:rsidRDefault="004617F3" w:rsidP="008026AB">
      <w:pPr>
        <w:pStyle w:val="Body0"/>
      </w:pPr>
      <w:r>
        <w:t xml:space="preserve">Предложения с однородными членами: без союзов, с союзами </w:t>
      </w:r>
      <w:r>
        <w:rPr>
          <w:rStyle w:val="Italic"/>
          <w:iCs/>
        </w:rPr>
        <w:t>а</w:t>
      </w:r>
      <w:r>
        <w:t xml:space="preserve">, </w:t>
      </w:r>
      <w:r>
        <w:rPr>
          <w:rStyle w:val="Italic"/>
          <w:iCs/>
        </w:rPr>
        <w:t>но</w:t>
      </w:r>
      <w:r>
        <w:t xml:space="preserve">, с одиночным союзом </w:t>
      </w:r>
      <w:r>
        <w:rPr>
          <w:rStyle w:val="Italic"/>
          <w:iCs/>
        </w:rPr>
        <w:t>и</w:t>
      </w:r>
      <w:r>
        <w:t>. Интонация перечисления в предложениях с однородными членами.</w:t>
      </w:r>
    </w:p>
    <w:p w:rsidR="004617F3" w:rsidRDefault="004617F3" w:rsidP="008026AB">
      <w:pPr>
        <w:pStyle w:val="Body0"/>
      </w:pPr>
      <w:r>
        <w:t xml:space="preserve">Простое и сложное предложение (ознакомление). Сложные предложения: сложносочинённые с союзами </w:t>
      </w:r>
      <w:r>
        <w:rPr>
          <w:rStyle w:val="Italic"/>
          <w:iCs/>
        </w:rPr>
        <w:t>и, а, но</w:t>
      </w:r>
      <w:r>
        <w:t>; бессоюзные сложные предложения (без называния терминов).</w:t>
      </w:r>
    </w:p>
    <w:p w:rsidR="004617F3" w:rsidRDefault="004617F3" w:rsidP="008026AB">
      <w:pPr>
        <w:pStyle w:val="Header4"/>
        <w:spacing w:before="340"/>
        <w:jc w:val="both"/>
      </w:pPr>
      <w:r>
        <w:t>Орфография и пунктуация</w:t>
      </w:r>
    </w:p>
    <w:p w:rsidR="004617F3" w:rsidRDefault="004617F3" w:rsidP="008026AB">
      <w:pPr>
        <w:pStyle w:val="Body0"/>
        <w:rPr>
          <w:spacing w:val="-3"/>
        </w:rPr>
      </w:pPr>
      <w:r>
        <w:rPr>
          <w:spacing w:val="-3"/>
        </w:rPr>
        <w:t>Повторение правил правописания, изученных в 1, 2, 3 классах.</w:t>
      </w:r>
    </w:p>
    <w:p w:rsidR="004617F3" w:rsidRDefault="004617F3" w:rsidP="008026AB">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4617F3" w:rsidRDefault="004617F3" w:rsidP="008026AB">
      <w:pPr>
        <w:pStyle w:val="Body0"/>
      </w:pPr>
      <w:r>
        <w:t>Использование орфографического словаря для определения (уточнения) написания слова.</w:t>
      </w:r>
    </w:p>
    <w:p w:rsidR="004617F3" w:rsidRDefault="004617F3" w:rsidP="008026AB">
      <w:pPr>
        <w:pStyle w:val="Body0"/>
      </w:pPr>
      <w:r>
        <w:t>Правила правописания и их применение:</w:t>
      </w:r>
    </w:p>
    <w:p w:rsidR="004617F3" w:rsidRDefault="004617F3" w:rsidP="008026AB">
      <w:pPr>
        <w:pStyle w:val="Bodybullet"/>
      </w:pPr>
      <w:r>
        <w:t xml:space="preserve">безударные падежные окончания имён существительных (кроме существительных на </w:t>
      </w:r>
      <w:r>
        <w:rPr>
          <w:rStyle w:val="BoldItalic"/>
          <w:bCs/>
          <w:iCs/>
        </w:rPr>
        <w:t>-мя</w:t>
      </w:r>
      <w:r>
        <w:t xml:space="preserve">, </w:t>
      </w:r>
      <w:r>
        <w:rPr>
          <w:rStyle w:val="BoldItalic"/>
          <w:bCs/>
          <w:iCs/>
        </w:rPr>
        <w:t>-ий</w:t>
      </w:r>
      <w:r>
        <w:t xml:space="preserve">, </w:t>
      </w:r>
      <w:r>
        <w:rPr>
          <w:rStyle w:val="BoldItalic"/>
          <w:bCs/>
          <w:iCs/>
        </w:rPr>
        <w:t>-ие</w:t>
      </w:r>
      <w:r>
        <w:t xml:space="preserve">, </w:t>
      </w:r>
      <w:r>
        <w:rPr>
          <w:rStyle w:val="BoldItalic"/>
          <w:bCs/>
          <w:iCs/>
        </w:rPr>
        <w:t>-ия</w:t>
      </w:r>
      <w:r>
        <w:t xml:space="preserve">, а также кроме собственных имён существительных на </w:t>
      </w:r>
      <w:r>
        <w:rPr>
          <w:rStyle w:val="BoldItalic"/>
          <w:bCs/>
          <w:iCs/>
        </w:rPr>
        <w:t>-ов</w:t>
      </w:r>
      <w:r>
        <w:t xml:space="preserve">, </w:t>
      </w:r>
      <w:r>
        <w:rPr>
          <w:rStyle w:val="BoldItalic"/>
          <w:bCs/>
          <w:iCs/>
        </w:rPr>
        <w:t>-ин</w:t>
      </w:r>
      <w:r>
        <w:t xml:space="preserve">, </w:t>
      </w:r>
      <w:r>
        <w:rPr>
          <w:rStyle w:val="BoldItalic"/>
          <w:bCs/>
          <w:iCs/>
        </w:rPr>
        <w:t>-ий</w:t>
      </w:r>
      <w:r>
        <w:t>);</w:t>
      </w:r>
    </w:p>
    <w:p w:rsidR="004617F3" w:rsidRDefault="004617F3" w:rsidP="008026AB">
      <w:pPr>
        <w:pStyle w:val="Bodybullet"/>
      </w:pPr>
      <w:r>
        <w:t>безударные падежные окончания имён прилагательных;</w:t>
      </w:r>
    </w:p>
    <w:p w:rsidR="004617F3" w:rsidRDefault="004617F3" w:rsidP="008026AB">
      <w:pPr>
        <w:pStyle w:val="Bodybullet"/>
      </w:pPr>
      <w:r>
        <w:t>мягкий знак после шипящих на конце глаголов в форме 2-го лица единственного числа;</w:t>
      </w:r>
    </w:p>
    <w:p w:rsidR="004617F3" w:rsidRDefault="004617F3" w:rsidP="008026AB">
      <w:pPr>
        <w:pStyle w:val="Bodybullet"/>
      </w:pPr>
      <w:r>
        <w:t xml:space="preserve">наличие или отсутствие мягкого знака в глаголах на </w:t>
      </w:r>
      <w:r>
        <w:br/>
      </w:r>
      <w:r>
        <w:rPr>
          <w:rStyle w:val="BoldItalic"/>
          <w:bCs/>
          <w:iCs/>
        </w:rPr>
        <w:t>-ться</w:t>
      </w:r>
      <w:r>
        <w:t xml:space="preserve"> и </w:t>
      </w:r>
      <w:r>
        <w:rPr>
          <w:rStyle w:val="BoldItalic"/>
          <w:bCs/>
          <w:iCs/>
        </w:rPr>
        <w:t>-тся</w:t>
      </w:r>
      <w:r>
        <w:t>;</w:t>
      </w:r>
    </w:p>
    <w:p w:rsidR="004617F3" w:rsidRDefault="004617F3" w:rsidP="008026AB">
      <w:pPr>
        <w:pStyle w:val="Bodybullet"/>
      </w:pPr>
      <w:r>
        <w:t>безударные личные окончания глаголов;</w:t>
      </w:r>
    </w:p>
    <w:p w:rsidR="004617F3" w:rsidRDefault="004617F3" w:rsidP="008026AB">
      <w:pPr>
        <w:pStyle w:val="Bodybullet"/>
        <w:rPr>
          <w:rStyle w:val="Bold"/>
          <w:bCs/>
        </w:rPr>
      </w:pPr>
      <w:r>
        <w:t xml:space="preserve">знаки препинания в предложениях с однородными членами, соединёнными союзами </w:t>
      </w:r>
      <w:r>
        <w:rPr>
          <w:rStyle w:val="Italic"/>
          <w:iCs/>
        </w:rPr>
        <w:t>и</w:t>
      </w:r>
      <w:r>
        <w:t xml:space="preserve">, </w:t>
      </w:r>
      <w:r>
        <w:rPr>
          <w:rStyle w:val="Italic"/>
          <w:iCs/>
        </w:rPr>
        <w:t>а</w:t>
      </w:r>
      <w:r>
        <w:t xml:space="preserve">, </w:t>
      </w:r>
      <w:r>
        <w:rPr>
          <w:rStyle w:val="Italic"/>
          <w:iCs/>
        </w:rPr>
        <w:t>но</w:t>
      </w:r>
      <w:r>
        <w:t xml:space="preserve"> и без союзов.</w:t>
      </w:r>
    </w:p>
    <w:p w:rsidR="004617F3" w:rsidRDefault="004617F3" w:rsidP="008026AB">
      <w:pPr>
        <w:pStyle w:val="Body0"/>
      </w:pPr>
      <w:r>
        <w:t>Знаки препинания в сложном предложении, состоящем из двух простых (наблюдение).</w:t>
      </w:r>
    </w:p>
    <w:p w:rsidR="004617F3" w:rsidRDefault="004617F3" w:rsidP="008026AB">
      <w:pPr>
        <w:pStyle w:val="Body0"/>
      </w:pPr>
      <w:r>
        <w:t>Знаки препинания в предложении с прямой речью после слов автора (наблюдение).</w:t>
      </w:r>
    </w:p>
    <w:p w:rsidR="004617F3" w:rsidRDefault="004617F3" w:rsidP="008026AB">
      <w:pPr>
        <w:pStyle w:val="Header4"/>
        <w:jc w:val="both"/>
      </w:pPr>
      <w:r>
        <w:t>Развитие речи</w:t>
      </w:r>
    </w:p>
    <w:p w:rsidR="004617F3" w:rsidRDefault="004617F3" w:rsidP="008026AB">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4617F3" w:rsidRDefault="004617F3" w:rsidP="008026AB">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4617F3" w:rsidRDefault="004617F3" w:rsidP="008026AB">
      <w:pPr>
        <w:pStyle w:val="Body0"/>
      </w:pPr>
      <w:r>
        <w:t>Изложение (подробный устный и письменный пересказ текста; выборочный устный пересказ текста).</w:t>
      </w:r>
    </w:p>
    <w:p w:rsidR="004617F3" w:rsidRDefault="004617F3" w:rsidP="008026AB">
      <w:pPr>
        <w:pStyle w:val="Body0"/>
      </w:pPr>
      <w:r>
        <w:t>Сочинение как вид письменной работы.</w:t>
      </w:r>
    </w:p>
    <w:p w:rsidR="004617F3" w:rsidRDefault="004617F3" w:rsidP="008026AB">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617F3" w:rsidRDefault="004617F3" w:rsidP="008026AB">
      <w:pPr>
        <w:pStyle w:val="Body0"/>
      </w:pPr>
    </w:p>
    <w:p w:rsidR="004617F3" w:rsidRDefault="004617F3" w:rsidP="008026AB">
      <w:pPr>
        <w:pStyle w:val="Body0"/>
      </w:pPr>
      <w:r>
        <w:t xml:space="preserve">Изучение содержания учебного предмета «Русский язык» </w:t>
      </w:r>
      <w:r>
        <w:rPr>
          <w:rStyle w:val="Bold"/>
          <w:bCs/>
        </w:rPr>
        <w:t>в четвёртом классе</w:t>
      </w:r>
      <w:r>
        <w:t xml:space="preserve"> способствует освоению ряда универсальных учебных действий.</w:t>
      </w:r>
    </w:p>
    <w:p w:rsidR="004617F3" w:rsidRDefault="004617F3" w:rsidP="008026AB">
      <w:pPr>
        <w:pStyle w:val="Body0"/>
      </w:pPr>
    </w:p>
    <w:p w:rsidR="004617F3" w:rsidRDefault="004617F3" w:rsidP="008026AB">
      <w:pPr>
        <w:pStyle w:val="Body0"/>
        <w:rPr>
          <w:rStyle w:val="Bold"/>
          <w:bCs/>
        </w:rPr>
      </w:pPr>
      <w:r>
        <w:rPr>
          <w:rStyle w:val="Bold"/>
          <w:bCs/>
        </w:rPr>
        <w:t>Познавательные универсальные учебные действия:</w:t>
      </w:r>
    </w:p>
    <w:p w:rsidR="004617F3" w:rsidRDefault="004617F3" w:rsidP="008026AB">
      <w:pPr>
        <w:pStyle w:val="Body0"/>
      </w:pPr>
      <w:r>
        <w:rPr>
          <w:rStyle w:val="Italic"/>
          <w:iCs/>
        </w:rPr>
        <w:t>Базовые логические действия</w:t>
      </w:r>
      <w:r>
        <w:t>:</w:t>
      </w:r>
    </w:p>
    <w:p w:rsidR="004617F3" w:rsidRDefault="004617F3" w:rsidP="008026AB">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4617F3" w:rsidRDefault="004617F3" w:rsidP="008026AB">
      <w:pPr>
        <w:pStyle w:val="list-dash0"/>
      </w:pPr>
      <w:r>
        <w:t>группировать слова на основании того, какой частью речи они являются;</w:t>
      </w:r>
    </w:p>
    <w:p w:rsidR="004617F3" w:rsidRDefault="004617F3" w:rsidP="008026AB">
      <w:pPr>
        <w:pStyle w:val="list-dash0"/>
      </w:pPr>
      <w:r>
        <w:t>объединять глаголы в группы по определённому признаку (например, время, спряжение);</w:t>
      </w:r>
    </w:p>
    <w:p w:rsidR="004617F3" w:rsidRDefault="004617F3" w:rsidP="008026AB">
      <w:pPr>
        <w:pStyle w:val="list-dash0"/>
      </w:pPr>
      <w:r>
        <w:t>объединять предложения по определённому признаку;</w:t>
      </w:r>
    </w:p>
    <w:p w:rsidR="004617F3" w:rsidRDefault="004617F3" w:rsidP="008026AB">
      <w:pPr>
        <w:pStyle w:val="list-dash0"/>
      </w:pPr>
      <w:r>
        <w:t>классифицировать предложенные языковые единицы;</w:t>
      </w:r>
    </w:p>
    <w:p w:rsidR="004617F3" w:rsidRDefault="004617F3" w:rsidP="008026AB">
      <w:pPr>
        <w:pStyle w:val="list-dash0"/>
      </w:pPr>
      <w:r>
        <w:t>устно характеризовать языковые единицы по заданным признакам;</w:t>
      </w:r>
    </w:p>
    <w:p w:rsidR="004617F3" w:rsidRDefault="004617F3" w:rsidP="008026AB">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4617F3" w:rsidRDefault="004617F3" w:rsidP="008026AB">
      <w:pPr>
        <w:pStyle w:val="Body0"/>
        <w:keepNext/>
      </w:pPr>
      <w:r>
        <w:rPr>
          <w:rStyle w:val="Italic"/>
          <w:iCs/>
        </w:rPr>
        <w:t>Базовые исследовательские действия</w:t>
      </w:r>
      <w:r>
        <w:t>:</w:t>
      </w:r>
    </w:p>
    <w:p w:rsidR="004617F3" w:rsidRDefault="004617F3" w:rsidP="008026AB">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4617F3" w:rsidRDefault="004617F3" w:rsidP="008026AB">
      <w:pPr>
        <w:pStyle w:val="list-dash0"/>
      </w:pPr>
      <w:r>
        <w:t>проводить по предложенному алгоритму различные виды анализа (звуко-буквенный, морфемный, морфологический, синтаксический);</w:t>
      </w:r>
    </w:p>
    <w:p w:rsidR="004617F3" w:rsidRDefault="004617F3" w:rsidP="008026AB">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4617F3" w:rsidRDefault="004617F3" w:rsidP="008026AB">
      <w:pPr>
        <w:pStyle w:val="list-dash0"/>
      </w:pPr>
      <w:r>
        <w:t>выявлять недостаток информации для решения учебной (практической) задачи на основе предложенного алгоритма;</w:t>
      </w:r>
    </w:p>
    <w:p w:rsidR="004617F3" w:rsidRDefault="004617F3" w:rsidP="008026AB">
      <w:pPr>
        <w:pStyle w:val="list-dash0"/>
      </w:pPr>
      <w:r>
        <w:t>прогнозировать возможное развитие речевой ситуации.</w:t>
      </w:r>
    </w:p>
    <w:p w:rsidR="004617F3" w:rsidRDefault="004617F3" w:rsidP="008026AB">
      <w:pPr>
        <w:pStyle w:val="Body0"/>
      </w:pPr>
      <w:r>
        <w:rPr>
          <w:rStyle w:val="Italic"/>
          <w:iCs/>
        </w:rPr>
        <w:t>Работа с информацией</w:t>
      </w:r>
      <w:r>
        <w:t>:</w:t>
      </w:r>
    </w:p>
    <w:p w:rsidR="004617F3" w:rsidRDefault="004617F3" w:rsidP="008026AB">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4617F3" w:rsidRDefault="004617F3" w:rsidP="008026AB">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4617F3" w:rsidRDefault="004617F3" w:rsidP="008026AB">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4617F3" w:rsidRDefault="004617F3" w:rsidP="008026AB">
      <w:pPr>
        <w:pStyle w:val="list-dash0"/>
      </w:pPr>
      <w:r>
        <w:t>самостоятельно создавать схемы, таблицы для представления информации.</w:t>
      </w:r>
    </w:p>
    <w:p w:rsidR="004617F3" w:rsidRDefault="004617F3" w:rsidP="008026AB">
      <w:pPr>
        <w:pStyle w:val="Body0"/>
        <w:rPr>
          <w:rStyle w:val="Bold"/>
          <w:bCs/>
        </w:rPr>
      </w:pPr>
    </w:p>
    <w:p w:rsidR="004617F3" w:rsidRDefault="004617F3" w:rsidP="008026AB">
      <w:pPr>
        <w:pStyle w:val="Body0"/>
        <w:rPr>
          <w:rStyle w:val="Bold"/>
          <w:bCs/>
        </w:rPr>
      </w:pPr>
      <w:r>
        <w:rPr>
          <w:rStyle w:val="Bold"/>
          <w:bCs/>
        </w:rPr>
        <w:t>Коммуникативные универсальные учебные действия:</w:t>
      </w:r>
    </w:p>
    <w:p w:rsidR="004617F3" w:rsidRDefault="004617F3" w:rsidP="008026AB">
      <w:pPr>
        <w:pStyle w:val="Body0"/>
      </w:pPr>
      <w:r>
        <w:rPr>
          <w:rStyle w:val="Italic"/>
          <w:iCs/>
        </w:rPr>
        <w:t>Общение</w:t>
      </w:r>
      <w:r>
        <w:t>:</w:t>
      </w:r>
    </w:p>
    <w:p w:rsidR="004617F3" w:rsidRDefault="004617F3" w:rsidP="008026AB">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4617F3" w:rsidRDefault="004617F3" w:rsidP="008026AB">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4617F3" w:rsidRDefault="004617F3" w:rsidP="008026AB">
      <w:pPr>
        <w:pStyle w:val="list-dash0"/>
      </w:pPr>
      <w:r>
        <w:t>создавать устные и письменные тексты (описание, рассуждение, повествование);</w:t>
      </w:r>
    </w:p>
    <w:p w:rsidR="004617F3" w:rsidRDefault="004617F3" w:rsidP="008026AB">
      <w:pPr>
        <w:pStyle w:val="list-dash0"/>
      </w:pPr>
      <w:r>
        <w:t>готовить небольшие публичные выступления;</w:t>
      </w:r>
    </w:p>
    <w:p w:rsidR="004617F3" w:rsidRDefault="004617F3" w:rsidP="008026AB">
      <w:pPr>
        <w:pStyle w:val="list-dash0"/>
      </w:pPr>
      <w:r>
        <w:t>подбирать иллюстративный материал (рисунки, фото, плакаты) к тексту выступления.</w:t>
      </w:r>
    </w:p>
    <w:p w:rsidR="004617F3" w:rsidRDefault="004617F3" w:rsidP="008026AB">
      <w:pPr>
        <w:pStyle w:val="Body0"/>
        <w:rPr>
          <w:rStyle w:val="Bold"/>
          <w:bCs/>
        </w:rPr>
      </w:pPr>
    </w:p>
    <w:p w:rsidR="004617F3" w:rsidRDefault="004617F3" w:rsidP="008026AB">
      <w:pPr>
        <w:pStyle w:val="Body0"/>
        <w:rPr>
          <w:rStyle w:val="Bold"/>
          <w:bCs/>
        </w:rPr>
      </w:pPr>
      <w:r>
        <w:rPr>
          <w:rStyle w:val="Bold"/>
          <w:bCs/>
        </w:rPr>
        <w:t>Регулятивные универсальные учебные действия:</w:t>
      </w:r>
    </w:p>
    <w:p w:rsidR="004617F3" w:rsidRDefault="004617F3" w:rsidP="008026AB">
      <w:pPr>
        <w:pStyle w:val="Body0"/>
      </w:pPr>
      <w:r>
        <w:rPr>
          <w:rStyle w:val="Italic"/>
          <w:iCs/>
        </w:rPr>
        <w:t>Самоорганизация</w:t>
      </w:r>
      <w:r>
        <w:t>:</w:t>
      </w:r>
    </w:p>
    <w:p w:rsidR="004617F3" w:rsidRDefault="004617F3" w:rsidP="008026AB">
      <w:pPr>
        <w:pStyle w:val="list-dash0"/>
      </w:pPr>
      <w:r>
        <w:t>самостоятельно планировать действия по решению учебной задачи для получения результата;</w:t>
      </w:r>
    </w:p>
    <w:p w:rsidR="004617F3" w:rsidRDefault="004617F3" w:rsidP="008026AB">
      <w:pPr>
        <w:pStyle w:val="list-dash0"/>
      </w:pPr>
      <w:r>
        <w:t>выстраивать последовательность выбранных действий; предвидеть трудности и возможные ошибки.</w:t>
      </w:r>
    </w:p>
    <w:p w:rsidR="004617F3" w:rsidRDefault="004617F3" w:rsidP="008026AB">
      <w:pPr>
        <w:pStyle w:val="Body0"/>
      </w:pPr>
      <w:r>
        <w:rPr>
          <w:rStyle w:val="Italic"/>
          <w:iCs/>
        </w:rPr>
        <w:t>Самоконтроль</w:t>
      </w:r>
      <w:r>
        <w:t>:</w:t>
      </w:r>
    </w:p>
    <w:p w:rsidR="004617F3" w:rsidRDefault="004617F3" w:rsidP="008026AB">
      <w:pPr>
        <w:pStyle w:val="list-dash0"/>
      </w:pPr>
      <w:r>
        <w:t>контролировать процесс и результат выполнения задания, корректировать учебные действия для преодоления ошибок;</w:t>
      </w:r>
    </w:p>
    <w:p w:rsidR="004617F3" w:rsidRDefault="004617F3" w:rsidP="008026AB">
      <w:pPr>
        <w:pStyle w:val="list-dash0"/>
      </w:pPr>
      <w:r>
        <w:t>находить ошибки в своей и чужих работах, устанавливать их причины;</w:t>
      </w:r>
    </w:p>
    <w:p w:rsidR="004617F3" w:rsidRDefault="004617F3" w:rsidP="008026AB">
      <w:pPr>
        <w:pStyle w:val="list-dash0"/>
      </w:pPr>
      <w:r>
        <w:t>оценивать по предложенным критериям общий результат деятельности и свой вклад в неё;</w:t>
      </w:r>
    </w:p>
    <w:p w:rsidR="004617F3" w:rsidRDefault="004617F3" w:rsidP="008026AB">
      <w:pPr>
        <w:pStyle w:val="list-dash0"/>
      </w:pPr>
      <w:r>
        <w:t>адекватно принимать оценку своей работы.</w:t>
      </w:r>
    </w:p>
    <w:p w:rsidR="004617F3" w:rsidRDefault="004617F3" w:rsidP="008026AB">
      <w:pPr>
        <w:pStyle w:val="Body0"/>
        <w:rPr>
          <w:rStyle w:val="Bold"/>
          <w:bCs/>
        </w:rPr>
      </w:pPr>
      <w:r>
        <w:rPr>
          <w:rStyle w:val="Bold"/>
          <w:bCs/>
        </w:rPr>
        <w:t>Совместная деятельность:</w:t>
      </w:r>
    </w:p>
    <w:p w:rsidR="004617F3" w:rsidRDefault="004617F3" w:rsidP="008026AB">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7F3" w:rsidRDefault="004617F3" w:rsidP="008026AB">
      <w:pPr>
        <w:pStyle w:val="list-dash0"/>
      </w:pPr>
      <w:r>
        <w:t>проявлять готовность руководить, выполнять поручения, подчиняться;</w:t>
      </w:r>
    </w:p>
    <w:p w:rsidR="004617F3" w:rsidRDefault="004617F3" w:rsidP="008026AB">
      <w:pPr>
        <w:pStyle w:val="list-dash0"/>
      </w:pPr>
      <w:r>
        <w:t>ответственно выполнять свою часть работы;</w:t>
      </w:r>
    </w:p>
    <w:p w:rsidR="004617F3" w:rsidRDefault="004617F3" w:rsidP="008026AB">
      <w:pPr>
        <w:pStyle w:val="list-dash0"/>
      </w:pPr>
      <w:r>
        <w:t>оценивать свой вклад в общий результат;</w:t>
      </w:r>
    </w:p>
    <w:p w:rsidR="004617F3" w:rsidRPr="003C4747" w:rsidRDefault="004617F3" w:rsidP="008026AB">
      <w:pPr>
        <w:pStyle w:val="list-dash0"/>
      </w:pPr>
      <w:r>
        <w:t>выполнять совместные проектные задания с опорой на предложенные образцы, планы, идеи.</w:t>
      </w:r>
    </w:p>
    <w:p w:rsidR="004617F3" w:rsidRDefault="004617F3" w:rsidP="008026AB">
      <w:pPr>
        <w:pStyle w:val="Header1"/>
        <w:spacing w:before="850"/>
        <w:jc w:val="both"/>
      </w:pPr>
      <w:r>
        <w:t>ПЛАНИРУЕМЫЕ РЕЗУЛЬТАТЫ ОСВОЕНИЯ программы УЧЕБНОГО ПРЕДМЕТА «РУССКИЙ ЯЗЫК» на уровне начального общего образования</w:t>
      </w:r>
    </w:p>
    <w:p w:rsidR="004617F3" w:rsidRPr="007B336A" w:rsidRDefault="004617F3" w:rsidP="008026AB">
      <w:pPr>
        <w:pStyle w:val="Header2first"/>
        <w:jc w:val="both"/>
        <w:rPr>
          <w:rStyle w:val="Bold"/>
          <w:b/>
          <w:bCs/>
        </w:rPr>
      </w:pPr>
      <w:r w:rsidRPr="007B336A">
        <w:rPr>
          <w:rStyle w:val="Bold"/>
          <w:b/>
          <w:bCs/>
        </w:rPr>
        <w:t>Личностные результаты</w:t>
      </w:r>
    </w:p>
    <w:p w:rsidR="004617F3" w:rsidRDefault="004617F3" w:rsidP="008026AB">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4617F3" w:rsidRDefault="004617F3" w:rsidP="008026AB">
      <w:pPr>
        <w:pStyle w:val="Header4"/>
        <w:spacing w:before="198"/>
        <w:jc w:val="both"/>
      </w:pPr>
      <w:r>
        <w:t>гражданско-патриотического воспитания:</w:t>
      </w:r>
    </w:p>
    <w:p w:rsidR="004617F3" w:rsidRDefault="004617F3" w:rsidP="008026AB">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4617F3" w:rsidRDefault="004617F3" w:rsidP="008026AB">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17F3" w:rsidRDefault="004617F3" w:rsidP="008026AB">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17F3" w:rsidRDefault="004617F3" w:rsidP="008026AB">
      <w:pPr>
        <w:pStyle w:val="list-dash0"/>
      </w:pPr>
      <w:r>
        <w:t>уважение к своему и другим народам, формируемое в том числе на основе примеров из художественных произведений;</w:t>
      </w:r>
    </w:p>
    <w:p w:rsidR="004617F3" w:rsidRDefault="004617F3" w:rsidP="008026AB">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4617F3" w:rsidRDefault="004617F3" w:rsidP="008026AB">
      <w:pPr>
        <w:pStyle w:val="Header4"/>
        <w:spacing w:before="198"/>
        <w:jc w:val="both"/>
      </w:pPr>
      <w:r>
        <w:t>духовно-нравственного воспитания:</w:t>
      </w:r>
    </w:p>
    <w:p w:rsidR="004617F3" w:rsidRDefault="004617F3" w:rsidP="008026AB">
      <w:pPr>
        <w:pStyle w:val="list-dash0"/>
      </w:pPr>
      <w:r>
        <w:t>признание индивидуальности каждого человека с опорой на собственный жизненный и читательский опыт;</w:t>
      </w:r>
    </w:p>
    <w:p w:rsidR="004617F3" w:rsidRDefault="004617F3" w:rsidP="008026AB">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617F3" w:rsidRDefault="004617F3" w:rsidP="008026AB">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17F3" w:rsidRDefault="004617F3" w:rsidP="008026AB">
      <w:pPr>
        <w:pStyle w:val="Header4"/>
        <w:jc w:val="both"/>
      </w:pPr>
      <w:r>
        <w:t>эстетического воспитания:</w:t>
      </w:r>
    </w:p>
    <w:p w:rsidR="004617F3" w:rsidRDefault="004617F3" w:rsidP="008026AB">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17F3" w:rsidRDefault="004617F3" w:rsidP="008026AB">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4617F3" w:rsidRDefault="004617F3" w:rsidP="008026AB">
      <w:pPr>
        <w:pStyle w:val="Header4"/>
        <w:jc w:val="both"/>
      </w:pPr>
      <w:r>
        <w:t>физического воспитания, формирования культуры здоровья и эмоционального благополучия:</w:t>
      </w:r>
    </w:p>
    <w:p w:rsidR="004617F3" w:rsidRDefault="004617F3" w:rsidP="008026AB">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617F3" w:rsidRDefault="004617F3" w:rsidP="008026AB">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17F3" w:rsidRDefault="004617F3" w:rsidP="008026AB">
      <w:pPr>
        <w:pStyle w:val="Header4"/>
        <w:spacing w:before="198"/>
        <w:jc w:val="both"/>
      </w:pPr>
      <w:r>
        <w:t>трудового воспитания:</w:t>
      </w:r>
    </w:p>
    <w:p w:rsidR="004617F3" w:rsidRDefault="004617F3" w:rsidP="008026AB">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17F3" w:rsidRDefault="004617F3" w:rsidP="008026AB">
      <w:pPr>
        <w:pStyle w:val="Header4"/>
        <w:spacing w:before="207"/>
        <w:jc w:val="both"/>
      </w:pPr>
      <w:r>
        <w:t>экологического воспитания:</w:t>
      </w:r>
    </w:p>
    <w:p w:rsidR="004617F3" w:rsidRDefault="004617F3" w:rsidP="008026AB">
      <w:pPr>
        <w:pStyle w:val="list-dash0"/>
      </w:pPr>
      <w:r>
        <w:t>бережное отношение к природе, формируемое в процессе работы с текстами;</w:t>
      </w:r>
    </w:p>
    <w:p w:rsidR="004617F3" w:rsidRDefault="004617F3" w:rsidP="008026AB">
      <w:pPr>
        <w:pStyle w:val="list-dash0"/>
      </w:pPr>
      <w:r>
        <w:t>неприятие действий, приносящих ей вред;</w:t>
      </w:r>
    </w:p>
    <w:p w:rsidR="004617F3" w:rsidRDefault="004617F3" w:rsidP="008026AB">
      <w:pPr>
        <w:pStyle w:val="Header4"/>
        <w:spacing w:before="207"/>
        <w:jc w:val="both"/>
      </w:pPr>
      <w:r>
        <w:t>ценности научного познания:</w:t>
      </w:r>
    </w:p>
    <w:p w:rsidR="004617F3" w:rsidRDefault="004617F3" w:rsidP="008026AB">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617F3" w:rsidRDefault="004617F3" w:rsidP="008026AB">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617F3" w:rsidRPr="007B336A" w:rsidRDefault="004617F3" w:rsidP="008026AB">
      <w:pPr>
        <w:pStyle w:val="Header2"/>
        <w:jc w:val="both"/>
        <w:rPr>
          <w:rStyle w:val="Bold"/>
          <w:b/>
          <w:bCs/>
        </w:rPr>
      </w:pPr>
      <w:r w:rsidRPr="007B336A">
        <w:rPr>
          <w:rStyle w:val="Bold"/>
          <w:b/>
          <w:bCs/>
        </w:rPr>
        <w:t>Метапредметные результаты</w:t>
      </w:r>
    </w:p>
    <w:p w:rsidR="004617F3" w:rsidRDefault="004617F3" w:rsidP="008026AB">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bCs/>
        </w:rPr>
        <w:t>познавательные</w:t>
      </w:r>
      <w:r>
        <w:t xml:space="preserve"> универсальные учебные действия.</w:t>
      </w:r>
    </w:p>
    <w:p w:rsidR="004617F3" w:rsidRDefault="004617F3" w:rsidP="008026AB">
      <w:pPr>
        <w:pStyle w:val="Body0"/>
        <w:rPr>
          <w:rStyle w:val="Italic"/>
          <w:iCs/>
        </w:rPr>
      </w:pPr>
      <w:r>
        <w:rPr>
          <w:rStyle w:val="Italic"/>
          <w:iCs/>
        </w:rPr>
        <w:t>Базовые логические действия</w:t>
      </w:r>
      <w:r>
        <w:t>:</w:t>
      </w:r>
    </w:p>
    <w:p w:rsidR="004617F3" w:rsidRDefault="004617F3" w:rsidP="008026AB">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4617F3" w:rsidRDefault="004617F3" w:rsidP="008026AB">
      <w:pPr>
        <w:pStyle w:val="list-dash0"/>
      </w:pPr>
      <w:r>
        <w:t>объединять объекты (языковые единицы) по определённому признаку;</w:t>
      </w:r>
    </w:p>
    <w:p w:rsidR="004617F3" w:rsidRDefault="004617F3" w:rsidP="008026AB">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617F3" w:rsidRDefault="004617F3" w:rsidP="008026AB">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617F3" w:rsidRDefault="004617F3" w:rsidP="008026AB">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17F3" w:rsidRDefault="004617F3" w:rsidP="008026AB">
      <w:pPr>
        <w:pStyle w:val="list-dash0"/>
      </w:pPr>
      <w:r>
        <w:t>устанавливать причинно-следственные связи в ситуациях наблюдения за языковым материалом, делать выводы.</w:t>
      </w:r>
    </w:p>
    <w:p w:rsidR="004617F3" w:rsidRDefault="004617F3" w:rsidP="008026AB">
      <w:pPr>
        <w:pStyle w:val="Body0"/>
        <w:rPr>
          <w:rStyle w:val="Italic"/>
          <w:iCs/>
        </w:rPr>
      </w:pPr>
      <w:r>
        <w:rPr>
          <w:rStyle w:val="Italic"/>
          <w:iCs/>
        </w:rPr>
        <w:t>Базовые исследовательские действия</w:t>
      </w:r>
      <w:r>
        <w:t>:</w:t>
      </w:r>
    </w:p>
    <w:p w:rsidR="004617F3" w:rsidRDefault="004617F3" w:rsidP="008026AB">
      <w:pPr>
        <w:pStyle w:val="list-dash0"/>
      </w:pPr>
      <w:r>
        <w:t>с помощью учителя формулировать цель, планировать изменения языкового объекта, речевой ситуации;</w:t>
      </w:r>
    </w:p>
    <w:p w:rsidR="004617F3" w:rsidRDefault="004617F3" w:rsidP="008026AB">
      <w:pPr>
        <w:pStyle w:val="list-dash0"/>
      </w:pPr>
      <w:r>
        <w:t>сравнивать несколько вариантов выполнения задания, выбирать наиболее подходящий (на основе предложенных критериев);</w:t>
      </w:r>
    </w:p>
    <w:p w:rsidR="004617F3" w:rsidRDefault="004617F3" w:rsidP="008026AB">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4617F3" w:rsidRDefault="004617F3" w:rsidP="008026AB">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617F3" w:rsidRDefault="004617F3" w:rsidP="008026AB">
      <w:pPr>
        <w:pStyle w:val="list-dash0"/>
      </w:pPr>
      <w:r>
        <w:t>прогнозировать возможное развитие процессов, событий и их последствия в аналогичных или сходных ситуациях.</w:t>
      </w:r>
    </w:p>
    <w:p w:rsidR="004617F3" w:rsidRDefault="004617F3" w:rsidP="008026AB">
      <w:pPr>
        <w:pStyle w:val="Body0"/>
        <w:keepNext/>
      </w:pPr>
      <w:r>
        <w:rPr>
          <w:rStyle w:val="Italic"/>
          <w:iCs/>
        </w:rPr>
        <w:t>Работа с информацией</w:t>
      </w:r>
      <w:r>
        <w:t>:</w:t>
      </w:r>
    </w:p>
    <w:p w:rsidR="004617F3" w:rsidRDefault="004617F3" w:rsidP="008026AB">
      <w:pPr>
        <w:pStyle w:val="list-dash0"/>
      </w:pPr>
      <w:r>
        <w:t>выбирать источник получения информации: нужный словарь для получения запрашиваемой информации, для уточнения;</w:t>
      </w:r>
    </w:p>
    <w:p w:rsidR="004617F3" w:rsidRDefault="004617F3" w:rsidP="008026AB">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4617F3" w:rsidRDefault="004617F3" w:rsidP="008026AB">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17F3" w:rsidRDefault="004617F3" w:rsidP="008026AB">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4617F3" w:rsidRDefault="004617F3" w:rsidP="008026AB">
      <w:pPr>
        <w:pStyle w:val="list-dash0"/>
      </w:pPr>
      <w: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617F3" w:rsidRDefault="004617F3" w:rsidP="008026AB">
      <w:pPr>
        <w:pStyle w:val="Body0"/>
        <w:spacing w:before="113"/>
      </w:pPr>
      <w:r>
        <w:t xml:space="preserve">К концу обучения в начальной школе у обучающегося формируются </w:t>
      </w:r>
      <w:r>
        <w:rPr>
          <w:rStyle w:val="Bold"/>
          <w:bCs/>
        </w:rPr>
        <w:t>коммуникативные</w:t>
      </w:r>
      <w:r>
        <w:t xml:space="preserve"> универсальные учебные действия.</w:t>
      </w:r>
    </w:p>
    <w:p w:rsidR="004617F3" w:rsidRDefault="004617F3" w:rsidP="008026AB">
      <w:pPr>
        <w:pStyle w:val="Body0"/>
        <w:rPr>
          <w:rStyle w:val="Italic"/>
          <w:iCs/>
        </w:rPr>
      </w:pPr>
      <w:r>
        <w:rPr>
          <w:rStyle w:val="Italic"/>
          <w:iCs/>
        </w:rPr>
        <w:t>Общение</w:t>
      </w:r>
      <w:r>
        <w:t>:</w:t>
      </w:r>
    </w:p>
    <w:p w:rsidR="004617F3" w:rsidRDefault="004617F3" w:rsidP="008026AB">
      <w:pPr>
        <w:pStyle w:val="list-dash0"/>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dash0"/>
      </w:pPr>
      <w:r>
        <w:t>проявлять уважительное отношение к собеседнику, соблюдать правила ведения диалоги и дискуссии;</w:t>
      </w:r>
    </w:p>
    <w:p w:rsidR="004617F3" w:rsidRDefault="004617F3" w:rsidP="008026AB">
      <w:pPr>
        <w:pStyle w:val="list-dash0"/>
      </w:pPr>
      <w:r>
        <w:t>признавать возможность существования разных точек зрения;</w:t>
      </w:r>
    </w:p>
    <w:p w:rsidR="004617F3" w:rsidRDefault="004617F3" w:rsidP="008026AB">
      <w:pPr>
        <w:pStyle w:val="list-dash0"/>
      </w:pPr>
      <w:r>
        <w:t>корректно и аргументированно высказывать своё мнение;</w:t>
      </w:r>
    </w:p>
    <w:p w:rsidR="004617F3" w:rsidRDefault="004617F3" w:rsidP="008026AB">
      <w:pPr>
        <w:pStyle w:val="list-dash0"/>
      </w:pPr>
      <w:r>
        <w:t>строить речевое высказывание в соответствии с поставленной задачей;</w:t>
      </w:r>
    </w:p>
    <w:p w:rsidR="004617F3" w:rsidRDefault="004617F3" w:rsidP="008026AB">
      <w:pPr>
        <w:pStyle w:val="list-dash0"/>
      </w:pPr>
      <w:r>
        <w:t>создавать устные и письменные тексты (описание, рассуждение, повествование) в соответствии с речевой ситуацией;</w:t>
      </w:r>
    </w:p>
    <w:p w:rsidR="004617F3" w:rsidRDefault="004617F3" w:rsidP="008026AB">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17F3" w:rsidRDefault="004617F3" w:rsidP="008026AB">
      <w:pPr>
        <w:pStyle w:val="list-dash0"/>
      </w:pPr>
      <w:r>
        <w:t>подбирать иллюстративный материал (рисунки, фото, плакаты) к тексту выступления.</w:t>
      </w:r>
    </w:p>
    <w:p w:rsidR="004617F3" w:rsidRDefault="004617F3" w:rsidP="008026AB">
      <w:pPr>
        <w:pStyle w:val="Body0"/>
      </w:pPr>
    </w:p>
    <w:p w:rsidR="004617F3" w:rsidRDefault="004617F3" w:rsidP="008026AB">
      <w:pPr>
        <w:pStyle w:val="Body0"/>
      </w:pPr>
      <w:r>
        <w:t xml:space="preserve">К концу обучения в начальной школе у обучающегося формируются </w:t>
      </w:r>
      <w:r>
        <w:rPr>
          <w:rStyle w:val="Bold"/>
          <w:bCs/>
        </w:rPr>
        <w:t>регулятивные</w:t>
      </w:r>
      <w:r>
        <w:t xml:space="preserve"> универсальные учебные действия.</w:t>
      </w:r>
    </w:p>
    <w:p w:rsidR="004617F3" w:rsidRDefault="004617F3" w:rsidP="008026AB">
      <w:pPr>
        <w:pStyle w:val="Body0"/>
        <w:keepNext/>
      </w:pPr>
      <w:r>
        <w:rPr>
          <w:rStyle w:val="Italic"/>
          <w:iCs/>
        </w:rPr>
        <w:t>Самоорганизация</w:t>
      </w:r>
      <w:r>
        <w:t>:</w:t>
      </w:r>
    </w:p>
    <w:p w:rsidR="004617F3" w:rsidRDefault="004617F3" w:rsidP="008026AB">
      <w:pPr>
        <w:pStyle w:val="list-dash0"/>
      </w:pPr>
      <w:r>
        <w:t>планировать действия по решению учебной задачи для получения результата;</w:t>
      </w:r>
    </w:p>
    <w:p w:rsidR="004617F3" w:rsidRDefault="004617F3" w:rsidP="008026AB">
      <w:pPr>
        <w:pStyle w:val="list-dash0"/>
      </w:pPr>
      <w:r>
        <w:t>выстраивать последовательность выбранных действий.</w:t>
      </w:r>
    </w:p>
    <w:p w:rsidR="004617F3" w:rsidRDefault="004617F3" w:rsidP="008026AB">
      <w:pPr>
        <w:pStyle w:val="Body0"/>
      </w:pPr>
      <w:r>
        <w:rPr>
          <w:rStyle w:val="Italic"/>
          <w:iCs/>
        </w:rPr>
        <w:t>Самоконтроль</w:t>
      </w:r>
      <w:r>
        <w:t>:</w:t>
      </w:r>
    </w:p>
    <w:p w:rsidR="004617F3" w:rsidRDefault="004617F3" w:rsidP="008026AB">
      <w:pPr>
        <w:pStyle w:val="list-dash0"/>
      </w:pPr>
      <w:r>
        <w:t>устанавливать причины успеха/неудач учебной деятельности;</w:t>
      </w:r>
    </w:p>
    <w:p w:rsidR="004617F3" w:rsidRDefault="004617F3" w:rsidP="008026AB">
      <w:pPr>
        <w:pStyle w:val="list-dash0"/>
      </w:pPr>
      <w:r>
        <w:t>корректировать свои учебные действия для преодоления речевых и орфографических ошибок;</w:t>
      </w:r>
    </w:p>
    <w:p w:rsidR="004617F3" w:rsidRDefault="004617F3" w:rsidP="008026AB">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4617F3" w:rsidRDefault="004617F3" w:rsidP="008026AB">
      <w:pPr>
        <w:pStyle w:val="list-dash0"/>
      </w:pPr>
      <w:r>
        <w:t>находить ошибку, допущенную при работе с языковым материалом, находить орфографическую и пунктуационную ошибку;</w:t>
      </w:r>
    </w:p>
    <w:p w:rsidR="004617F3" w:rsidRDefault="004617F3" w:rsidP="008026AB">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4617F3" w:rsidRDefault="004617F3" w:rsidP="008026AB">
      <w:pPr>
        <w:pStyle w:val="Body0"/>
      </w:pPr>
    </w:p>
    <w:p w:rsidR="004617F3" w:rsidRDefault="004617F3" w:rsidP="008026AB">
      <w:pPr>
        <w:pStyle w:val="Body0"/>
        <w:rPr>
          <w:rStyle w:val="Bold"/>
          <w:bCs/>
        </w:rPr>
      </w:pPr>
      <w:r>
        <w:rPr>
          <w:rStyle w:val="Bold"/>
          <w:bCs/>
        </w:rPr>
        <w:t>Совместная деятельность:</w:t>
      </w:r>
    </w:p>
    <w:p w:rsidR="004617F3" w:rsidRDefault="004617F3" w:rsidP="008026AB">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17F3" w:rsidRDefault="004617F3" w:rsidP="008026AB">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7F3" w:rsidRDefault="004617F3" w:rsidP="008026AB">
      <w:pPr>
        <w:pStyle w:val="list-dash0"/>
      </w:pPr>
      <w:r>
        <w:t>проявлять готовность руководить, выполнять поручения, подчиняться, самостоятельно разрешать конфликты;</w:t>
      </w:r>
    </w:p>
    <w:p w:rsidR="004617F3" w:rsidRDefault="004617F3" w:rsidP="008026AB">
      <w:pPr>
        <w:pStyle w:val="list-dash0"/>
      </w:pPr>
      <w:r>
        <w:t>ответственно выполнять свою часть работы;</w:t>
      </w:r>
    </w:p>
    <w:p w:rsidR="004617F3" w:rsidRDefault="004617F3" w:rsidP="008026AB">
      <w:pPr>
        <w:pStyle w:val="list-dash0"/>
      </w:pPr>
      <w:r>
        <w:t>оценивать свой вклад в общий результат;</w:t>
      </w:r>
    </w:p>
    <w:p w:rsidR="004617F3" w:rsidRDefault="004617F3" w:rsidP="008026AB">
      <w:pPr>
        <w:pStyle w:val="list-dash0"/>
      </w:pPr>
      <w:r>
        <w:t>выполнять совместные проектные задания с опорой на предложенные образцы.</w:t>
      </w:r>
    </w:p>
    <w:p w:rsidR="004617F3" w:rsidRPr="007B336A" w:rsidRDefault="004617F3" w:rsidP="008026AB">
      <w:pPr>
        <w:pStyle w:val="Header2"/>
        <w:spacing w:before="283"/>
        <w:jc w:val="both"/>
        <w:rPr>
          <w:rStyle w:val="Bold"/>
          <w:b/>
          <w:bCs/>
        </w:rPr>
      </w:pPr>
      <w:r w:rsidRPr="007B336A">
        <w:rPr>
          <w:rStyle w:val="Bold"/>
          <w:b/>
          <w:bCs/>
        </w:rPr>
        <w:t>Предметные результаты</w:t>
      </w:r>
    </w:p>
    <w:p w:rsidR="004617F3" w:rsidRDefault="004617F3" w:rsidP="008026AB">
      <w:pPr>
        <w:pStyle w:val="Header2first"/>
        <w:spacing w:before="113"/>
        <w:jc w:val="both"/>
      </w:pPr>
      <w:r>
        <w:t>1 класс</w:t>
      </w:r>
    </w:p>
    <w:p w:rsidR="004617F3" w:rsidRDefault="004617F3" w:rsidP="008026AB">
      <w:pPr>
        <w:pStyle w:val="Body0"/>
      </w:pPr>
      <w:r>
        <w:t>К концу обучения в</w:t>
      </w:r>
      <w:r>
        <w:rPr>
          <w:rStyle w:val="Bold"/>
          <w:bCs/>
        </w:rPr>
        <w:t xml:space="preserve"> первом классе</w:t>
      </w:r>
      <w:r>
        <w:t xml:space="preserve"> обучающийся научится:</w:t>
      </w:r>
    </w:p>
    <w:p w:rsidR="004617F3" w:rsidRDefault="004617F3" w:rsidP="008026AB">
      <w:pPr>
        <w:pStyle w:val="list-dash0"/>
      </w:pPr>
      <w:r>
        <w:t>различать слово и предложение; вычленять слова из предложений;</w:t>
      </w:r>
    </w:p>
    <w:p w:rsidR="004617F3" w:rsidRDefault="004617F3" w:rsidP="008026AB">
      <w:pPr>
        <w:pStyle w:val="list-dash0"/>
      </w:pPr>
      <w:r>
        <w:t>вычленять звуки из слова;</w:t>
      </w:r>
    </w:p>
    <w:p w:rsidR="004617F3" w:rsidRDefault="004617F3" w:rsidP="008026AB">
      <w:pPr>
        <w:pStyle w:val="list-dash0"/>
      </w:pPr>
      <w:r>
        <w:t>различать гласные и согласные звуки (в том числе различать в слове согласный звук [й’] и гласный звук [и]);</w:t>
      </w:r>
    </w:p>
    <w:p w:rsidR="004617F3" w:rsidRDefault="004617F3" w:rsidP="008026AB">
      <w:pPr>
        <w:pStyle w:val="list-dash0"/>
      </w:pPr>
      <w:r>
        <w:t>различать ударные и безударные гласные звуки;</w:t>
      </w:r>
    </w:p>
    <w:p w:rsidR="004617F3" w:rsidRDefault="004617F3" w:rsidP="008026AB">
      <w:pPr>
        <w:pStyle w:val="list-dash0"/>
      </w:pPr>
      <w:r>
        <w:t>различать согласные звуки: мягкие и твёрдые, звонкие и глухие (вне слова и в слове);</w:t>
      </w:r>
    </w:p>
    <w:p w:rsidR="004617F3" w:rsidRDefault="004617F3" w:rsidP="008026AB">
      <w:pPr>
        <w:pStyle w:val="list-dash0"/>
      </w:pPr>
      <w:r>
        <w:t>различать понятия «звук» и «буква»;</w:t>
      </w:r>
    </w:p>
    <w:p w:rsidR="004617F3" w:rsidRDefault="004617F3" w:rsidP="008026AB">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4617F3" w:rsidRDefault="004617F3" w:rsidP="008026AB">
      <w:pPr>
        <w:pStyle w:val="list-dash0"/>
      </w:pPr>
      <w:r>
        <w:t xml:space="preserve">обозначать на письме мягкость согласных звуков буквами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rPr>
          <w:rStyle w:val="Italic"/>
          <w:iCs/>
        </w:rPr>
        <w:t xml:space="preserve"> </w:t>
      </w:r>
      <w:r>
        <w:t xml:space="preserve">и буквой </w:t>
      </w:r>
      <w:r>
        <w:rPr>
          <w:rStyle w:val="BoldItalic"/>
          <w:bCs/>
          <w:iCs/>
        </w:rPr>
        <w:t>ь</w:t>
      </w:r>
      <w:r>
        <w:rPr>
          <w:rStyle w:val="Italic"/>
          <w:iCs/>
        </w:rPr>
        <w:t xml:space="preserve"> </w:t>
      </w:r>
      <w:r>
        <w:t>в конце слова;</w:t>
      </w:r>
    </w:p>
    <w:p w:rsidR="004617F3" w:rsidRDefault="004617F3" w:rsidP="008026AB">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4617F3" w:rsidRDefault="004617F3" w:rsidP="008026AB">
      <w:pPr>
        <w:pStyle w:val="list-dash0"/>
      </w:pPr>
      <w:r>
        <w:t>писать аккуратным разборчивым почерком без искажений прописные и строчные буквы, соединения букв, слова;</w:t>
      </w:r>
    </w:p>
    <w:p w:rsidR="004617F3" w:rsidRDefault="004617F3" w:rsidP="008026AB">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bCs/>
          <w:iCs/>
          <w:spacing w:val="-2"/>
        </w:rPr>
        <w:t>жи</w:t>
      </w:r>
      <w:r>
        <w:rPr>
          <w:spacing w:val="-2"/>
        </w:rPr>
        <w:t xml:space="preserve">, </w:t>
      </w:r>
      <w:r>
        <w:rPr>
          <w:rStyle w:val="BoldItalic"/>
          <w:bCs/>
          <w:iCs/>
          <w:spacing w:val="-2"/>
        </w:rPr>
        <w:t>ши</w:t>
      </w:r>
      <w:r>
        <w:rPr>
          <w:spacing w:val="-2"/>
        </w:rPr>
        <w:t xml:space="preserve"> (в положении под ударением), </w:t>
      </w:r>
      <w:r>
        <w:rPr>
          <w:rStyle w:val="BoldItalic"/>
          <w:bCs/>
          <w:iCs/>
          <w:spacing w:val="-2"/>
        </w:rPr>
        <w:t>ча</w:t>
      </w:r>
      <w:r>
        <w:rPr>
          <w:spacing w:val="-2"/>
        </w:rPr>
        <w:t xml:space="preserve">, </w:t>
      </w:r>
      <w:r>
        <w:rPr>
          <w:rStyle w:val="BoldItalic"/>
          <w:bCs/>
          <w:iCs/>
          <w:spacing w:val="-2"/>
        </w:rPr>
        <w:t>ща</w:t>
      </w:r>
      <w:r>
        <w:rPr>
          <w:spacing w:val="-2"/>
        </w:rPr>
        <w:t xml:space="preserve">, </w:t>
      </w:r>
      <w:r>
        <w:rPr>
          <w:rStyle w:val="BoldItalic"/>
          <w:bCs/>
          <w:iCs/>
          <w:spacing w:val="-2"/>
        </w:rPr>
        <w:t>чу</w:t>
      </w:r>
      <w:r>
        <w:rPr>
          <w:spacing w:val="-2"/>
        </w:rPr>
        <w:t xml:space="preserve">, </w:t>
      </w:r>
      <w:r>
        <w:rPr>
          <w:rStyle w:val="BoldItalic"/>
          <w:bCs/>
          <w:iCs/>
          <w:spacing w:val="-2"/>
        </w:rPr>
        <w:t>щу</w:t>
      </w:r>
      <w:r>
        <w:rPr>
          <w:spacing w:val="-2"/>
        </w:rPr>
        <w:t>; непроверяемые гласные и согласные (перечень слов в орфографическом словаре учебника);</w:t>
      </w:r>
    </w:p>
    <w:p w:rsidR="004617F3" w:rsidRDefault="004617F3" w:rsidP="008026AB">
      <w:pPr>
        <w:pStyle w:val="list-dash0"/>
      </w:pPr>
      <w:r>
        <w:t>правильно списывать (без пропусков и искажений букв) слова и предложения, тексты объёмом не более 25 слов;</w:t>
      </w:r>
    </w:p>
    <w:p w:rsidR="004617F3" w:rsidRDefault="004617F3" w:rsidP="008026AB">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4617F3" w:rsidRDefault="004617F3" w:rsidP="008026AB">
      <w:pPr>
        <w:pStyle w:val="list-dash0"/>
      </w:pPr>
      <w:r>
        <w:t>находить и исправлять ошибки на изученные правила, описки;</w:t>
      </w:r>
    </w:p>
    <w:p w:rsidR="004617F3" w:rsidRDefault="004617F3" w:rsidP="008026AB">
      <w:pPr>
        <w:pStyle w:val="list-dash0"/>
      </w:pPr>
      <w:r>
        <w:t>понимать прослушанный текст;</w:t>
      </w:r>
    </w:p>
    <w:p w:rsidR="004617F3" w:rsidRDefault="004617F3" w:rsidP="008026AB">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4617F3" w:rsidRDefault="004617F3" w:rsidP="008026AB">
      <w:pPr>
        <w:pStyle w:val="list-dash0"/>
      </w:pPr>
      <w:r>
        <w:t>находить в тексте слова, значение которых требует уточнения;</w:t>
      </w:r>
    </w:p>
    <w:p w:rsidR="004617F3" w:rsidRDefault="004617F3" w:rsidP="008026AB">
      <w:pPr>
        <w:pStyle w:val="list-dash0"/>
      </w:pPr>
      <w:r>
        <w:t>составлять предложение из набора форм слов;</w:t>
      </w:r>
    </w:p>
    <w:p w:rsidR="004617F3" w:rsidRDefault="004617F3" w:rsidP="008026AB">
      <w:pPr>
        <w:pStyle w:val="list-dash0"/>
      </w:pPr>
      <w:r>
        <w:t>устно составлять текст из 3—5 предложений по сюжетным картинкам и наблюдениям;</w:t>
      </w:r>
    </w:p>
    <w:p w:rsidR="004617F3" w:rsidRDefault="004617F3" w:rsidP="008026AB">
      <w:pPr>
        <w:pStyle w:val="list-dash0"/>
      </w:pPr>
      <w:r>
        <w:t>использовать изученные понятия в процессе решения учебных задач.</w:t>
      </w:r>
    </w:p>
    <w:p w:rsidR="004617F3" w:rsidRDefault="004617F3" w:rsidP="008026AB">
      <w:pPr>
        <w:pStyle w:val="Header2"/>
        <w:jc w:val="both"/>
      </w:pPr>
      <w:r>
        <w:t>2 класс</w:t>
      </w:r>
    </w:p>
    <w:p w:rsidR="004617F3" w:rsidRDefault="004617F3" w:rsidP="008026AB">
      <w:pPr>
        <w:pStyle w:val="Body0"/>
      </w:pPr>
      <w:r>
        <w:t xml:space="preserve">К концу обучения во </w:t>
      </w:r>
      <w:r>
        <w:rPr>
          <w:rStyle w:val="Bold"/>
          <w:bCs/>
        </w:rPr>
        <w:t>втором классе</w:t>
      </w:r>
      <w:r>
        <w:t xml:space="preserve"> обучающийся научится:</w:t>
      </w:r>
    </w:p>
    <w:p w:rsidR="004617F3" w:rsidRDefault="004617F3" w:rsidP="008026AB">
      <w:pPr>
        <w:pStyle w:val="list-dash0"/>
      </w:pPr>
      <w:r>
        <w:t>осознавать язык как основное средство общения;</w:t>
      </w:r>
    </w:p>
    <w:p w:rsidR="004617F3" w:rsidRDefault="004617F3" w:rsidP="008026AB">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4617F3" w:rsidRDefault="004617F3" w:rsidP="008026AB">
      <w:pPr>
        <w:pStyle w:val="list-dash0"/>
      </w:pPr>
      <w:r>
        <w:t>определять количество слогов в слове (в том числе при стечении согласных); делить слово на слоги;</w:t>
      </w:r>
    </w:p>
    <w:p w:rsidR="004617F3" w:rsidRDefault="004617F3" w:rsidP="008026AB">
      <w:pPr>
        <w:pStyle w:val="list-dash0"/>
      </w:pPr>
      <w:r>
        <w:t xml:space="preserve">устанавливать соотношение звукового и буквенного состава, в том числе с учётом функций букв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w:t>
      </w:r>
    </w:p>
    <w:p w:rsidR="004617F3" w:rsidRDefault="004617F3" w:rsidP="008026AB">
      <w:pPr>
        <w:pStyle w:val="list-dash0"/>
      </w:pPr>
      <w:r>
        <w:t>обозначать на письме мягкость согласных звуков буквой мягкий знак в середине слова;</w:t>
      </w:r>
    </w:p>
    <w:p w:rsidR="004617F3" w:rsidRDefault="004617F3" w:rsidP="008026AB">
      <w:pPr>
        <w:pStyle w:val="list-dash0"/>
      </w:pPr>
      <w:r>
        <w:t>находить однокоренные слова;</w:t>
      </w:r>
    </w:p>
    <w:p w:rsidR="004617F3" w:rsidRDefault="004617F3" w:rsidP="008026AB">
      <w:pPr>
        <w:pStyle w:val="list-dash0"/>
      </w:pPr>
      <w:r>
        <w:t>выделять в слове корень (простые случаи);</w:t>
      </w:r>
    </w:p>
    <w:p w:rsidR="004617F3" w:rsidRDefault="004617F3" w:rsidP="008026AB">
      <w:pPr>
        <w:pStyle w:val="list-dash0"/>
      </w:pPr>
      <w:r>
        <w:t>выделять в слове окончание;</w:t>
      </w:r>
    </w:p>
    <w:p w:rsidR="004617F3" w:rsidRDefault="004617F3" w:rsidP="008026AB">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4617F3" w:rsidRDefault="004617F3" w:rsidP="008026AB">
      <w:pPr>
        <w:pStyle w:val="list-dash0"/>
      </w:pPr>
      <w:r>
        <w:t>распознавать слова, отвечающие на вопросы «кто?», «что?»;</w:t>
      </w:r>
    </w:p>
    <w:p w:rsidR="004617F3" w:rsidRDefault="004617F3" w:rsidP="008026AB">
      <w:pPr>
        <w:pStyle w:val="list-dash0"/>
      </w:pPr>
      <w:r>
        <w:t>распознавать слова, отвечающие на вопросы «что делать?», «что сделать?» и др.;</w:t>
      </w:r>
    </w:p>
    <w:p w:rsidR="004617F3" w:rsidRDefault="004617F3" w:rsidP="008026AB">
      <w:pPr>
        <w:pStyle w:val="list-dash0"/>
      </w:pPr>
      <w:r>
        <w:t>распознавать слова, отвечающие на вопросы «какой?», «какая?», «какое?», «какие?»;</w:t>
      </w:r>
    </w:p>
    <w:p w:rsidR="004617F3" w:rsidRDefault="004617F3" w:rsidP="008026AB">
      <w:pPr>
        <w:pStyle w:val="list-dash0"/>
      </w:pPr>
      <w:r>
        <w:t>определять вид предложения по цели высказывания и по эмоциональной окраске;</w:t>
      </w:r>
    </w:p>
    <w:p w:rsidR="004617F3" w:rsidRDefault="004617F3" w:rsidP="008026AB">
      <w:pPr>
        <w:pStyle w:val="list-dash0"/>
      </w:pPr>
      <w:r>
        <w:t>находить место орфограммы в слове и между словами на изученные правила;</w:t>
      </w:r>
    </w:p>
    <w:p w:rsidR="004617F3" w:rsidRDefault="004617F3" w:rsidP="008026AB">
      <w:pPr>
        <w:pStyle w:val="list-dash0"/>
      </w:pPr>
      <w:r>
        <w:t xml:space="preserve">применять изученные правила правописания, в том числе: сочетания </w:t>
      </w:r>
      <w:r>
        <w:rPr>
          <w:rStyle w:val="BoldItalic"/>
          <w:bCs/>
          <w:iCs/>
          <w:spacing w:val="3"/>
        </w:rPr>
        <w:t>чк</w:t>
      </w:r>
      <w:r>
        <w:t xml:space="preserve">, </w:t>
      </w:r>
      <w:r>
        <w:rPr>
          <w:rStyle w:val="BoldItalic"/>
          <w:bCs/>
          <w:iCs/>
          <w:spacing w:val="3"/>
        </w:rPr>
        <w:t>чн</w:t>
      </w:r>
      <w:r>
        <w:t xml:space="preserve">, </w:t>
      </w:r>
      <w:r>
        <w:rPr>
          <w:rStyle w:val="BoldItalic"/>
          <w:bCs/>
          <w:iCs/>
          <w:spacing w:val="3"/>
        </w:rPr>
        <w:t>чт</w:t>
      </w:r>
      <w:r>
        <w:t xml:space="preserve">; </w:t>
      </w:r>
      <w:r>
        <w:rPr>
          <w:rStyle w:val="BoldItalic"/>
          <w:bCs/>
          <w:iCs/>
          <w:spacing w:val="3"/>
        </w:rPr>
        <w:t>щн</w:t>
      </w:r>
      <w:r>
        <w:t xml:space="preserve">, </w:t>
      </w:r>
      <w:r>
        <w:rPr>
          <w:rStyle w:val="BoldItalic"/>
          <w:bCs/>
          <w:iCs/>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4617F3" w:rsidRDefault="004617F3" w:rsidP="008026AB">
      <w:pPr>
        <w:pStyle w:val="list-dash0"/>
      </w:pPr>
      <w:r>
        <w:t>правильно списывать (без пропусков и искажений букв) слова и предложения, тексты объёмом не более 50 слов;</w:t>
      </w:r>
    </w:p>
    <w:p w:rsidR="004617F3" w:rsidRDefault="004617F3" w:rsidP="008026AB">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4617F3" w:rsidRDefault="004617F3" w:rsidP="008026AB">
      <w:pPr>
        <w:pStyle w:val="list-dash0"/>
      </w:pPr>
      <w:r>
        <w:t>находить и исправлять ошибки на изученные правила, описки;</w:t>
      </w:r>
    </w:p>
    <w:p w:rsidR="004617F3" w:rsidRDefault="004617F3" w:rsidP="008026AB">
      <w:pPr>
        <w:pStyle w:val="list-dash0"/>
      </w:pPr>
      <w:r>
        <w:t>пользоваться толковым, орфографическим, орфоэпическим словарями учебника;</w:t>
      </w:r>
    </w:p>
    <w:p w:rsidR="004617F3" w:rsidRDefault="004617F3" w:rsidP="008026AB">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4617F3" w:rsidRDefault="004617F3" w:rsidP="008026AB">
      <w:pPr>
        <w:pStyle w:val="list-dash0"/>
      </w:pPr>
      <w:r>
        <w:t>формулировать простые выводы на основе прочитанного (услышанного) устно и письменно (1—2 предложения);</w:t>
      </w:r>
    </w:p>
    <w:p w:rsidR="004617F3" w:rsidRDefault="004617F3" w:rsidP="008026AB">
      <w:pPr>
        <w:pStyle w:val="list-dash0"/>
      </w:pPr>
      <w:r>
        <w:t>составлять предложения из слов, устанавливая между ними смысловую связь по вопросам;</w:t>
      </w:r>
    </w:p>
    <w:p w:rsidR="004617F3" w:rsidRDefault="004617F3" w:rsidP="008026AB">
      <w:pPr>
        <w:pStyle w:val="list-dash0"/>
      </w:pPr>
      <w:r>
        <w:t>определять тему текста и озаглавливать текст, отражая его тему;</w:t>
      </w:r>
    </w:p>
    <w:p w:rsidR="004617F3" w:rsidRDefault="004617F3" w:rsidP="008026AB">
      <w:pPr>
        <w:pStyle w:val="list-dash0"/>
      </w:pPr>
      <w:r>
        <w:t>составлять текст из разрозненных предложений, частей текста;</w:t>
      </w:r>
    </w:p>
    <w:p w:rsidR="004617F3" w:rsidRDefault="004617F3" w:rsidP="008026AB">
      <w:pPr>
        <w:pStyle w:val="list-dash0"/>
      </w:pPr>
      <w:r>
        <w:t>писать подробное изложение повествовательного текста объёмом 30—45 слов с опорой на вопросы;</w:t>
      </w:r>
    </w:p>
    <w:p w:rsidR="004617F3" w:rsidRDefault="004617F3" w:rsidP="008026AB">
      <w:pPr>
        <w:pStyle w:val="list-dash0"/>
      </w:pPr>
      <w:r>
        <w:t>объяснять своими словами значение изученных понятий; использовать изученные понятия.</w:t>
      </w:r>
    </w:p>
    <w:p w:rsidR="004617F3" w:rsidRDefault="004617F3" w:rsidP="008026AB">
      <w:pPr>
        <w:pStyle w:val="Header2"/>
        <w:jc w:val="both"/>
      </w:pPr>
      <w:r>
        <w:t>3 класс</w:t>
      </w:r>
    </w:p>
    <w:p w:rsidR="004617F3" w:rsidRDefault="004617F3" w:rsidP="008026AB">
      <w:pPr>
        <w:pStyle w:val="Body0"/>
      </w:pPr>
      <w:r>
        <w:t xml:space="preserve">К концу обучения в </w:t>
      </w:r>
      <w:r>
        <w:rPr>
          <w:rStyle w:val="Bold"/>
          <w:bCs/>
        </w:rPr>
        <w:t>третьем классе</w:t>
      </w:r>
      <w:r>
        <w:t xml:space="preserve"> обучающийся научится:</w:t>
      </w:r>
    </w:p>
    <w:p w:rsidR="004617F3" w:rsidRDefault="004617F3" w:rsidP="008026AB">
      <w:pPr>
        <w:pStyle w:val="list-dash0"/>
      </w:pPr>
      <w:r>
        <w:t>объяснять значение русского языка как государственного языка Российской Федерации;</w:t>
      </w:r>
    </w:p>
    <w:p w:rsidR="004617F3" w:rsidRDefault="004617F3" w:rsidP="008026AB">
      <w:pPr>
        <w:pStyle w:val="list-dash0"/>
      </w:pPr>
      <w:r>
        <w:t>характеризовать, сравнивать, классифицировать звуки вне слова и в слове по заданным параметрам;</w:t>
      </w:r>
    </w:p>
    <w:p w:rsidR="004617F3" w:rsidRDefault="004617F3" w:rsidP="008026AB">
      <w:pPr>
        <w:pStyle w:val="list-dash0"/>
      </w:pPr>
      <w:r>
        <w:t>производить звуко-буквенный анализ слова (в словах с орфограммами; без транскрибирования);</w:t>
      </w:r>
    </w:p>
    <w:p w:rsidR="004617F3" w:rsidRDefault="004617F3" w:rsidP="008026AB">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bCs/>
          <w:iCs/>
        </w:rPr>
        <w:t>е</w:t>
      </w:r>
      <w:r>
        <w:t xml:space="preserve">, </w:t>
      </w:r>
      <w:r>
        <w:rPr>
          <w:rStyle w:val="BoldItalic"/>
          <w:bCs/>
          <w:iCs/>
        </w:rPr>
        <w:t>ё</w:t>
      </w:r>
      <w:r>
        <w:t xml:space="preserve">, </w:t>
      </w:r>
      <w:r>
        <w:rPr>
          <w:rStyle w:val="BoldItalic"/>
          <w:bCs/>
          <w:iCs/>
        </w:rPr>
        <w:t>ю</w:t>
      </w:r>
      <w:r>
        <w:t xml:space="preserve">, </w:t>
      </w:r>
      <w:r>
        <w:rPr>
          <w:rStyle w:val="BoldItalic"/>
          <w:bCs/>
          <w:iCs/>
        </w:rPr>
        <w:t>я</w:t>
      </w:r>
      <w:r>
        <w:t xml:space="preserve">, в словах с разделительными </w:t>
      </w:r>
      <w:r>
        <w:rPr>
          <w:rStyle w:val="BoldItalic"/>
          <w:bCs/>
          <w:iCs/>
        </w:rPr>
        <w:t>ь</w:t>
      </w:r>
      <w:r>
        <w:t xml:space="preserve">, </w:t>
      </w:r>
      <w:r>
        <w:rPr>
          <w:rStyle w:val="BoldItalic"/>
          <w:bCs/>
          <w:iCs/>
        </w:rPr>
        <w:t>ъ</w:t>
      </w:r>
      <w:r>
        <w:t>, в словах с непроизносимыми согласными;</w:t>
      </w:r>
    </w:p>
    <w:p w:rsidR="004617F3" w:rsidRDefault="004617F3" w:rsidP="008026AB">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4617F3" w:rsidRDefault="004617F3" w:rsidP="008026AB">
      <w:pPr>
        <w:pStyle w:val="list-dash0"/>
      </w:pPr>
      <w:r>
        <w:t>находить в словах с однозначно выделяемыми морфемами окончание, корень, приставку, суффикс;</w:t>
      </w:r>
    </w:p>
    <w:p w:rsidR="004617F3" w:rsidRDefault="004617F3" w:rsidP="008026AB">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4617F3" w:rsidRDefault="004617F3" w:rsidP="008026AB">
      <w:pPr>
        <w:pStyle w:val="list-dash0"/>
      </w:pPr>
      <w:r>
        <w:t>распознавать слова, употреблённые в прямом и переносном значении (простые случаи);</w:t>
      </w:r>
    </w:p>
    <w:p w:rsidR="004617F3" w:rsidRDefault="004617F3" w:rsidP="008026AB">
      <w:pPr>
        <w:pStyle w:val="list-dash0"/>
      </w:pPr>
      <w:r>
        <w:t>определять значение слова в тексте;</w:t>
      </w:r>
    </w:p>
    <w:p w:rsidR="004617F3" w:rsidRDefault="004617F3" w:rsidP="008026AB">
      <w:pPr>
        <w:pStyle w:val="list-dash0"/>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4617F3" w:rsidRDefault="004617F3" w:rsidP="008026AB">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4617F3" w:rsidRDefault="004617F3" w:rsidP="008026AB">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4617F3" w:rsidRDefault="004617F3" w:rsidP="008026AB">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4617F3" w:rsidRDefault="004617F3" w:rsidP="008026AB">
      <w:pPr>
        <w:pStyle w:val="list-dash0"/>
      </w:pPr>
      <w:r>
        <w:t>различать предлоги и приставки;</w:t>
      </w:r>
    </w:p>
    <w:p w:rsidR="004617F3" w:rsidRDefault="004617F3" w:rsidP="008026AB">
      <w:pPr>
        <w:pStyle w:val="list-dash0"/>
      </w:pPr>
      <w:r>
        <w:t>определять вид предложения по цели высказывания и по эмоциональной окраске;</w:t>
      </w:r>
    </w:p>
    <w:p w:rsidR="004617F3" w:rsidRDefault="004617F3" w:rsidP="008026AB">
      <w:pPr>
        <w:pStyle w:val="list-dash0"/>
      </w:pPr>
      <w:r>
        <w:t>находить главные и второстепенные (без деления на виды) члены предложения;</w:t>
      </w:r>
    </w:p>
    <w:p w:rsidR="004617F3" w:rsidRDefault="004617F3" w:rsidP="008026AB">
      <w:pPr>
        <w:pStyle w:val="list-dash0"/>
      </w:pPr>
      <w:r>
        <w:t>распознавать распространённые и нераспространённые предложения;</w:t>
      </w:r>
    </w:p>
    <w:p w:rsidR="004617F3" w:rsidRDefault="004617F3" w:rsidP="008026AB">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iCs/>
          <w:spacing w:val="3"/>
        </w:rPr>
        <w:t>не</w:t>
      </w:r>
      <w:r>
        <w:t> с глаголами; раздельное написание предлогов со словами;</w:t>
      </w:r>
    </w:p>
    <w:p w:rsidR="004617F3" w:rsidRDefault="004617F3" w:rsidP="008026AB">
      <w:pPr>
        <w:pStyle w:val="list-dash0"/>
      </w:pPr>
      <w:r>
        <w:t>правильно списывать слова, предложения, тексты объёмом не более 70 слов;</w:t>
      </w:r>
    </w:p>
    <w:p w:rsidR="004617F3" w:rsidRDefault="004617F3" w:rsidP="008026AB">
      <w:pPr>
        <w:pStyle w:val="list-dash0"/>
      </w:pPr>
      <w:r>
        <w:t>писать под диктовку тексты объёмом не более 65 слов с учётом изученных правил правописания;</w:t>
      </w:r>
    </w:p>
    <w:p w:rsidR="004617F3" w:rsidRDefault="004617F3" w:rsidP="008026AB">
      <w:pPr>
        <w:pStyle w:val="list-dash0"/>
      </w:pPr>
      <w:r>
        <w:t>находить и исправлять ошибки на изученные правила, описки;</w:t>
      </w:r>
    </w:p>
    <w:p w:rsidR="004617F3" w:rsidRDefault="004617F3" w:rsidP="008026AB">
      <w:pPr>
        <w:pStyle w:val="list-dash0"/>
      </w:pPr>
      <w:r>
        <w:t>понимать тексты разных типов, находить в тексте заданную информацию;</w:t>
      </w:r>
    </w:p>
    <w:p w:rsidR="004617F3" w:rsidRDefault="004617F3" w:rsidP="008026AB">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4617F3" w:rsidRDefault="004617F3" w:rsidP="008026AB">
      <w:pPr>
        <w:pStyle w:val="list-dash0"/>
      </w:pPr>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4617F3" w:rsidRDefault="004617F3" w:rsidP="008026AB">
      <w:pPr>
        <w:pStyle w:val="list-dash0"/>
      </w:pPr>
      <w:r>
        <w:t xml:space="preserve">определять связь предложений в тексте (с помощью личных местоимений, синонимов, союзов </w:t>
      </w:r>
      <w:r>
        <w:rPr>
          <w:rStyle w:val="Italic"/>
          <w:iCs/>
        </w:rPr>
        <w:t>и</w:t>
      </w:r>
      <w:r>
        <w:t xml:space="preserve">, </w:t>
      </w:r>
      <w:r>
        <w:rPr>
          <w:rStyle w:val="Italic"/>
          <w:iCs/>
        </w:rPr>
        <w:t>а</w:t>
      </w:r>
      <w:r>
        <w:t xml:space="preserve">, </w:t>
      </w:r>
      <w:r>
        <w:rPr>
          <w:rStyle w:val="Italic"/>
          <w:iCs/>
        </w:rPr>
        <w:t>но</w:t>
      </w:r>
      <w:r>
        <w:t>);</w:t>
      </w:r>
    </w:p>
    <w:p w:rsidR="004617F3" w:rsidRDefault="004617F3" w:rsidP="008026AB">
      <w:pPr>
        <w:pStyle w:val="list-dash0"/>
      </w:pPr>
      <w:r>
        <w:t>определять ключевые слова в тексте;</w:t>
      </w:r>
    </w:p>
    <w:p w:rsidR="004617F3" w:rsidRDefault="004617F3" w:rsidP="008026AB">
      <w:pPr>
        <w:pStyle w:val="list-dash0"/>
      </w:pPr>
      <w:r>
        <w:t>определять тему текста и основную мысль текста;</w:t>
      </w:r>
    </w:p>
    <w:p w:rsidR="004617F3" w:rsidRDefault="004617F3" w:rsidP="008026AB">
      <w:pPr>
        <w:pStyle w:val="list-dash0"/>
      </w:pPr>
      <w:r>
        <w:t>выявлять части текста (абзацы) и отражать с помощью ключевых слов или предложений их смысловое содержание;</w:t>
      </w:r>
    </w:p>
    <w:p w:rsidR="004617F3" w:rsidRDefault="004617F3" w:rsidP="008026AB">
      <w:pPr>
        <w:pStyle w:val="list-dash0"/>
      </w:pPr>
      <w:r>
        <w:t>составлять план текста, создавать по нему текст и корректировать текст;</w:t>
      </w:r>
    </w:p>
    <w:p w:rsidR="004617F3" w:rsidRDefault="004617F3" w:rsidP="008026AB">
      <w:pPr>
        <w:pStyle w:val="list-dash0"/>
      </w:pPr>
      <w:r>
        <w:t>писать подробное изложение по заданному, коллективно или самостоятельно составленному плану;</w:t>
      </w:r>
    </w:p>
    <w:p w:rsidR="004617F3" w:rsidRDefault="004617F3" w:rsidP="008026AB">
      <w:pPr>
        <w:pStyle w:val="list-dash0"/>
      </w:pPr>
      <w:r>
        <w:t>объяснять своими словами значение изученных понятий, использовать изученные понятия;</w:t>
      </w:r>
    </w:p>
    <w:p w:rsidR="004617F3" w:rsidRDefault="004617F3" w:rsidP="008026AB">
      <w:pPr>
        <w:pStyle w:val="list-dash0"/>
      </w:pPr>
      <w:r>
        <w:t>уточнять значение слова с помощью толкового словаря.</w:t>
      </w:r>
    </w:p>
    <w:p w:rsidR="004617F3" w:rsidRDefault="004617F3" w:rsidP="008026AB">
      <w:pPr>
        <w:pStyle w:val="Header2"/>
        <w:jc w:val="both"/>
      </w:pPr>
      <w:r>
        <w:t>4 класс</w:t>
      </w:r>
    </w:p>
    <w:p w:rsidR="004617F3" w:rsidRDefault="004617F3" w:rsidP="008026AB">
      <w:pPr>
        <w:pStyle w:val="Body0"/>
        <w:rPr>
          <w:spacing w:val="-1"/>
        </w:rPr>
      </w:pPr>
      <w:r>
        <w:rPr>
          <w:spacing w:val="-1"/>
        </w:rPr>
        <w:t xml:space="preserve">К концу обучения в </w:t>
      </w:r>
      <w:r>
        <w:rPr>
          <w:rStyle w:val="Bold"/>
          <w:bCs/>
          <w:spacing w:val="-1"/>
        </w:rPr>
        <w:t>четвёртом классе</w:t>
      </w:r>
      <w:r>
        <w:rPr>
          <w:spacing w:val="-1"/>
        </w:rPr>
        <w:t xml:space="preserve"> обучающийся научится:</w:t>
      </w:r>
    </w:p>
    <w:p w:rsidR="004617F3" w:rsidRDefault="004617F3" w:rsidP="008026AB">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4617F3" w:rsidRDefault="004617F3" w:rsidP="008026AB">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4617F3" w:rsidRDefault="004617F3" w:rsidP="008026AB">
      <w:pPr>
        <w:pStyle w:val="list-dash0"/>
      </w:pPr>
      <w:r>
        <w:t>осознавать правильную устную и письменную речь как показатель общей культуры человека;</w:t>
      </w:r>
    </w:p>
    <w:p w:rsidR="004617F3" w:rsidRDefault="004617F3" w:rsidP="008026AB">
      <w:pPr>
        <w:pStyle w:val="list-dash0"/>
      </w:pPr>
      <w:r>
        <w:t>проводить звуко-буквенный разбор слов (в соответствии с предложенным в учебнике алгоритмом);</w:t>
      </w:r>
    </w:p>
    <w:p w:rsidR="004617F3" w:rsidRDefault="004617F3" w:rsidP="008026AB">
      <w:pPr>
        <w:pStyle w:val="list-dash0"/>
      </w:pPr>
      <w:r>
        <w:t>подбирать к предложенным словам синонимы; подбирать к предложенным словам антонимы;</w:t>
      </w:r>
    </w:p>
    <w:p w:rsidR="004617F3" w:rsidRDefault="004617F3" w:rsidP="008026AB">
      <w:pPr>
        <w:pStyle w:val="list-dash0"/>
      </w:pPr>
      <w:r>
        <w:t>выявлять в речи слова, значение которых требует уточнения, определять значение слова по контексту;</w:t>
      </w:r>
    </w:p>
    <w:p w:rsidR="004617F3" w:rsidRDefault="004617F3" w:rsidP="008026AB">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4617F3" w:rsidRDefault="004617F3" w:rsidP="008026AB">
      <w:pPr>
        <w:pStyle w:val="list-dash0"/>
      </w:pPr>
      <w:r>
        <w:t>устанавливать принадлежность слова к определённой части речи (в объёме изученного) по комплексу освоенных грамматических признаков;</w:t>
      </w:r>
    </w:p>
    <w:p w:rsidR="004617F3" w:rsidRDefault="004617F3" w:rsidP="008026AB">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4617F3" w:rsidRDefault="004617F3" w:rsidP="008026AB">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4617F3" w:rsidRDefault="004617F3" w:rsidP="008026AB">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4617F3" w:rsidRDefault="004617F3" w:rsidP="008026AB">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4617F3" w:rsidRDefault="004617F3" w:rsidP="008026AB">
      <w:pPr>
        <w:pStyle w:val="list-dash0"/>
      </w:pPr>
      <w:r>
        <w:t>различать предложение, словосочетание и слово;</w:t>
      </w:r>
    </w:p>
    <w:p w:rsidR="004617F3" w:rsidRDefault="004617F3" w:rsidP="008026AB">
      <w:pPr>
        <w:pStyle w:val="list-dash0"/>
      </w:pPr>
      <w:r>
        <w:t>классифицировать предложения по цели высказывания и по эмоциональной окраске;</w:t>
      </w:r>
    </w:p>
    <w:p w:rsidR="004617F3" w:rsidRDefault="004617F3" w:rsidP="008026AB">
      <w:pPr>
        <w:pStyle w:val="list-dash0"/>
      </w:pPr>
      <w:r>
        <w:t>различать распространённые и нераспространённые предложения;</w:t>
      </w:r>
    </w:p>
    <w:p w:rsidR="004617F3" w:rsidRDefault="004617F3" w:rsidP="008026AB">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4617F3" w:rsidRDefault="004617F3" w:rsidP="008026AB">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iCs/>
        </w:rPr>
        <w:t>и</w:t>
      </w:r>
      <w:r>
        <w:t xml:space="preserve">, </w:t>
      </w:r>
      <w:r>
        <w:rPr>
          <w:rStyle w:val="Italic"/>
          <w:iCs/>
        </w:rPr>
        <w:t>а</w:t>
      </w:r>
      <w:r>
        <w:t xml:space="preserve">, </w:t>
      </w:r>
      <w:r>
        <w:rPr>
          <w:rStyle w:val="Italic"/>
          <w:iCs/>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iCs/>
        </w:rPr>
        <w:t>и</w:t>
      </w:r>
      <w:r>
        <w:t xml:space="preserve">, </w:t>
      </w:r>
      <w:r>
        <w:rPr>
          <w:rStyle w:val="Italic"/>
          <w:iCs/>
        </w:rPr>
        <w:t>а</w:t>
      </w:r>
      <w:r>
        <w:t xml:space="preserve">, </w:t>
      </w:r>
      <w:r>
        <w:rPr>
          <w:rStyle w:val="Italic"/>
          <w:iCs/>
        </w:rPr>
        <w:t xml:space="preserve">но </w:t>
      </w:r>
      <w:r>
        <w:t>и бессоюзные сложные предложения без называния терминов);</w:t>
      </w:r>
    </w:p>
    <w:p w:rsidR="004617F3" w:rsidRDefault="004617F3" w:rsidP="008026AB">
      <w:pPr>
        <w:pStyle w:val="list-dash0"/>
      </w:pPr>
      <w:r>
        <w:t>производить синтаксический разбор простого предложения;</w:t>
      </w:r>
    </w:p>
    <w:p w:rsidR="004617F3" w:rsidRDefault="004617F3" w:rsidP="008026AB">
      <w:pPr>
        <w:pStyle w:val="list-dash0"/>
      </w:pPr>
      <w:r>
        <w:t>находить место орфограммы в слове и между словами на изученные правила;</w:t>
      </w:r>
    </w:p>
    <w:p w:rsidR="004617F3" w:rsidRDefault="004617F3" w:rsidP="008026AB">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bCs/>
          <w:iCs/>
        </w:rPr>
        <w:t>-мя</w:t>
      </w:r>
      <w:r>
        <w:t xml:space="preserve">, </w:t>
      </w:r>
      <w:r>
        <w:rPr>
          <w:rStyle w:val="BoldItalic"/>
          <w:bCs/>
          <w:iCs/>
        </w:rPr>
        <w:t>-ий</w:t>
      </w:r>
      <w:r>
        <w:t xml:space="preserve">, </w:t>
      </w:r>
      <w:r>
        <w:rPr>
          <w:rStyle w:val="Bold"/>
          <w:bCs/>
        </w:rPr>
        <w:t>-</w:t>
      </w:r>
      <w:r>
        <w:rPr>
          <w:rStyle w:val="BoldItalic"/>
          <w:bCs/>
          <w:iCs/>
        </w:rPr>
        <w:t>ие</w:t>
      </w:r>
      <w:r>
        <w:t xml:space="preserve">, </w:t>
      </w:r>
      <w:r>
        <w:rPr>
          <w:rStyle w:val="BoldItalic"/>
          <w:bCs/>
          <w:iCs/>
        </w:rPr>
        <w:t>-ия</w:t>
      </w:r>
      <w:r>
        <w:t xml:space="preserve">, а также кроме собственных имён существительных на </w:t>
      </w:r>
      <w:r>
        <w:rPr>
          <w:rStyle w:val="BoldItalic"/>
          <w:bCs/>
          <w:iCs/>
        </w:rPr>
        <w:t>-ов</w:t>
      </w:r>
      <w:r>
        <w:t xml:space="preserve">, </w:t>
      </w:r>
      <w:r>
        <w:rPr>
          <w:rStyle w:val="BoldItalic"/>
          <w:bCs/>
          <w:iCs/>
        </w:rPr>
        <w:t>-ин</w:t>
      </w:r>
      <w:r>
        <w:t xml:space="preserve">, </w:t>
      </w:r>
      <w:r>
        <w:rPr>
          <w:rStyle w:val="BoldItalic"/>
          <w:bCs/>
          <w:iCs/>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bCs/>
          <w:iCs/>
        </w:rPr>
        <w:t>-ться</w:t>
      </w:r>
      <w:r>
        <w:rPr>
          <w:rStyle w:val="Italic"/>
          <w:iCs/>
        </w:rPr>
        <w:t xml:space="preserve"> </w:t>
      </w:r>
      <w:r>
        <w:t xml:space="preserve">и </w:t>
      </w:r>
      <w:r>
        <w:rPr>
          <w:rStyle w:val="BoldItalic"/>
          <w:bCs/>
          <w:iCs/>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iCs/>
        </w:rPr>
        <w:t>и</w:t>
      </w:r>
      <w:r>
        <w:t xml:space="preserve">, </w:t>
      </w:r>
      <w:r>
        <w:rPr>
          <w:rStyle w:val="Italic"/>
          <w:iCs/>
        </w:rPr>
        <w:t>а</w:t>
      </w:r>
      <w:r>
        <w:t xml:space="preserve">, </w:t>
      </w:r>
      <w:r>
        <w:rPr>
          <w:rStyle w:val="Italic"/>
          <w:iCs/>
        </w:rPr>
        <w:t>но</w:t>
      </w:r>
      <w:r>
        <w:t xml:space="preserve"> и без союзов;</w:t>
      </w:r>
    </w:p>
    <w:p w:rsidR="004617F3" w:rsidRDefault="004617F3" w:rsidP="008026AB">
      <w:pPr>
        <w:pStyle w:val="list-dash0"/>
      </w:pPr>
      <w:r>
        <w:t>правильно списывать тексты объёмом не более 85 слов;</w:t>
      </w:r>
    </w:p>
    <w:p w:rsidR="004617F3" w:rsidRDefault="004617F3" w:rsidP="008026AB">
      <w:pPr>
        <w:pStyle w:val="list-dash0"/>
      </w:pPr>
      <w:r>
        <w:t>писать под диктовку тексты объёмом не более 80 слов с учётом изученных правил правописания;</w:t>
      </w:r>
    </w:p>
    <w:p w:rsidR="004617F3" w:rsidRDefault="004617F3" w:rsidP="008026AB">
      <w:pPr>
        <w:pStyle w:val="list-dash0"/>
      </w:pPr>
      <w:r>
        <w:t>находить и исправлять орфографические и пунктуационные ошибки на изученные правила, описки;</w:t>
      </w:r>
    </w:p>
    <w:p w:rsidR="004617F3" w:rsidRDefault="004617F3" w:rsidP="008026AB">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4617F3" w:rsidRDefault="004617F3" w:rsidP="008026AB">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4617F3" w:rsidRDefault="004617F3" w:rsidP="008026AB">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4617F3" w:rsidRDefault="004617F3" w:rsidP="008026AB">
      <w:pPr>
        <w:pStyle w:val="list-dash0"/>
      </w:pPr>
      <w:r>
        <w:t>определять тему и основную мысль текста; самостоятельно озаглавливать текст с опорой на тему или основную мысль;</w:t>
      </w:r>
    </w:p>
    <w:p w:rsidR="004617F3" w:rsidRDefault="004617F3" w:rsidP="008026AB">
      <w:pPr>
        <w:pStyle w:val="list-dash0"/>
      </w:pPr>
      <w:r>
        <w:t>корректировать порядок предложений и частей текста;</w:t>
      </w:r>
    </w:p>
    <w:p w:rsidR="004617F3" w:rsidRDefault="004617F3" w:rsidP="008026AB">
      <w:pPr>
        <w:pStyle w:val="list-dash0"/>
      </w:pPr>
      <w:r>
        <w:t>составлять план к заданным текстам;</w:t>
      </w:r>
    </w:p>
    <w:p w:rsidR="004617F3" w:rsidRDefault="004617F3" w:rsidP="008026AB">
      <w:pPr>
        <w:pStyle w:val="list-dash0"/>
      </w:pPr>
      <w:r>
        <w:t>осуществлять подробный пересказ текста (устно и письменно);</w:t>
      </w:r>
    </w:p>
    <w:p w:rsidR="004617F3" w:rsidRDefault="004617F3" w:rsidP="008026AB">
      <w:pPr>
        <w:pStyle w:val="list-dash0"/>
      </w:pPr>
      <w:r>
        <w:t>осуществлять выборочный пересказ текста (устно);</w:t>
      </w:r>
    </w:p>
    <w:p w:rsidR="004617F3" w:rsidRDefault="004617F3" w:rsidP="008026AB">
      <w:pPr>
        <w:pStyle w:val="list-dash0"/>
      </w:pPr>
      <w:r>
        <w:t>писать (после предварительной подготовки) сочинения по заданным темам;</w:t>
      </w:r>
    </w:p>
    <w:p w:rsidR="004617F3" w:rsidRDefault="004617F3" w:rsidP="008026AB">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617F3" w:rsidRDefault="004617F3" w:rsidP="008026AB">
      <w:pPr>
        <w:pStyle w:val="list-dash0"/>
      </w:pPr>
      <w:r>
        <w:t>объяснять своими словами значение изученных понятий; использовать изученные понятия;</w:t>
      </w:r>
    </w:p>
    <w:p w:rsidR="004617F3" w:rsidRDefault="004617F3" w:rsidP="008026AB">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4617F3" w:rsidRDefault="004617F3" w:rsidP="008026AB">
      <w:pPr>
        <w:pStyle w:val="NoParagraphStyle"/>
        <w:jc w:val="both"/>
        <w:rPr>
          <w:rFonts w:ascii="Calibri" w:hAnsi="Calibri"/>
          <w:lang w:val="ru-RU"/>
        </w:rPr>
      </w:pPr>
    </w:p>
    <w:p w:rsidR="004617F3" w:rsidRDefault="004617F3" w:rsidP="008026AB">
      <w:pPr>
        <w:pStyle w:val="h1Header"/>
        <w:jc w:val="both"/>
      </w:pPr>
      <w:r>
        <w:t>ЛИТЕРАТУРНОЕ ЧТЕНИЕ</w:t>
      </w:r>
    </w:p>
    <w:p w:rsidR="004617F3" w:rsidRDefault="004617F3" w:rsidP="008026AB">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17F3" w:rsidRDefault="004617F3" w:rsidP="008026AB">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17F3" w:rsidRDefault="004617F3" w:rsidP="008026AB">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4617F3" w:rsidRDefault="004617F3" w:rsidP="008026AB">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17F3" w:rsidRDefault="004617F3" w:rsidP="008026AB">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4617F3" w:rsidRDefault="004617F3" w:rsidP="008026AB">
      <w:pPr>
        <w:pStyle w:val="h1Header"/>
        <w:pageBreakBefore w:val="0"/>
        <w:jc w:val="both"/>
      </w:pPr>
      <w:r>
        <w:t>ПОЯСНИТЕЛЬНАЯ ЗАПИСКА</w:t>
      </w:r>
    </w:p>
    <w:p w:rsidR="004617F3" w:rsidRDefault="004617F3" w:rsidP="008026AB">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rsidR="004617F3" w:rsidRDefault="004617F3" w:rsidP="008026AB">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4617F3" w:rsidRDefault="004617F3" w:rsidP="008026AB">
      <w:pPr>
        <w:pStyle w:val="body"/>
      </w:pPr>
      <w:r>
        <w:t xml:space="preserve">Приоритетная </w:t>
      </w:r>
      <w:r>
        <w:rPr>
          <w:rStyle w:val="Bold"/>
          <w:bCs/>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4617F3" w:rsidRDefault="004617F3" w:rsidP="008026AB">
      <w:pPr>
        <w:pStyle w:val="body"/>
      </w:pPr>
      <w:r>
        <w:t xml:space="preserve">Достижение заявленной цели определяется особенностями курса литературного чтения и решением следующих </w:t>
      </w:r>
      <w:r>
        <w:rPr>
          <w:rStyle w:val="Bold"/>
          <w:bCs/>
        </w:rPr>
        <w:t>задач</w:t>
      </w:r>
      <w:r>
        <w:t>:</w:t>
      </w:r>
    </w:p>
    <w:p w:rsidR="004617F3" w:rsidRDefault="004617F3" w:rsidP="008026AB">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4617F3" w:rsidRDefault="004617F3" w:rsidP="008026AB">
      <w:pPr>
        <w:pStyle w:val="list-dashleviy"/>
      </w:pPr>
      <w:r>
        <w:t>достижение необходимого для продолжения образования уровня общего речевого развития;</w:t>
      </w:r>
    </w:p>
    <w:p w:rsidR="004617F3" w:rsidRDefault="004617F3" w:rsidP="008026AB">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617F3" w:rsidRDefault="004617F3" w:rsidP="008026AB">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4617F3" w:rsidRDefault="004617F3" w:rsidP="008026AB">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4617F3" w:rsidRDefault="004617F3" w:rsidP="008026AB">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4617F3" w:rsidRDefault="004617F3" w:rsidP="008026AB">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4617F3" w:rsidRDefault="004617F3" w:rsidP="008026AB">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4617F3" w:rsidRDefault="004617F3" w:rsidP="008026AB">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4617F3" w:rsidRDefault="004617F3" w:rsidP="008026AB">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17F3" w:rsidRDefault="004617F3" w:rsidP="008026AB">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4617F3" w:rsidRDefault="004617F3" w:rsidP="008026AB">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szCs w:val="12"/>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4617F3" w:rsidRDefault="004617F3" w:rsidP="008026AB">
      <w:pPr>
        <w:pStyle w:val="h1Header"/>
        <w:jc w:val="both"/>
      </w:pPr>
      <w:r>
        <w:t>СОДЕРЖАНИЕ ОБУЧЕНИЯ</w:t>
      </w:r>
    </w:p>
    <w:p w:rsidR="004617F3" w:rsidRDefault="004617F3" w:rsidP="008026AB">
      <w:pPr>
        <w:pStyle w:val="h2-firstHeader"/>
        <w:spacing w:before="227" w:after="57"/>
        <w:jc w:val="both"/>
      </w:pPr>
      <w:r>
        <w:t xml:space="preserve">1 КЛАСС </w:t>
      </w:r>
    </w:p>
    <w:p w:rsidR="004617F3" w:rsidRDefault="004617F3" w:rsidP="008026AB">
      <w:pPr>
        <w:pStyle w:val="body"/>
      </w:pPr>
      <w:r>
        <w:rPr>
          <w:rStyle w:val="Italic"/>
          <w:iCs/>
        </w:rPr>
        <w:t xml:space="preserve">Сказка фольклорная </w:t>
      </w:r>
      <w:r>
        <w:t>(</w:t>
      </w:r>
      <w:r>
        <w:rPr>
          <w:rStyle w:val="Italic"/>
          <w:iCs/>
        </w:rPr>
        <w:t>народная</w:t>
      </w:r>
      <w:r>
        <w:t>)</w:t>
      </w:r>
      <w:r>
        <w:rPr>
          <w:rStyle w:val="Italic"/>
          <w:iCs/>
        </w:rPr>
        <w:t xml:space="preserve"> и литературная </w:t>
      </w:r>
      <w:r>
        <w:t>(</w:t>
      </w:r>
      <w:r>
        <w:rPr>
          <w:rStyle w:val="Italic"/>
          <w:iCs/>
        </w:rPr>
        <w:t>авторская</w:t>
      </w:r>
      <w:r>
        <w:t>)</w:t>
      </w:r>
      <w:r>
        <w:rPr>
          <w:rStyle w:val="Italic"/>
          <w:iCs/>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617F3" w:rsidRDefault="004617F3" w:rsidP="008026AB">
      <w:pPr>
        <w:pStyle w:val="body"/>
      </w:pPr>
      <w:r>
        <w:rPr>
          <w:rStyle w:val="Italic"/>
          <w:iCs/>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617F3" w:rsidRDefault="004617F3" w:rsidP="008026AB">
      <w:pPr>
        <w:pStyle w:val="body"/>
      </w:pPr>
      <w:r>
        <w:rPr>
          <w:rStyle w:val="Italic"/>
          <w:iCs/>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4617F3" w:rsidRDefault="004617F3" w:rsidP="008026AB">
      <w:pPr>
        <w:pStyle w:val="body"/>
      </w:pPr>
      <w:r>
        <w:rPr>
          <w:rStyle w:val="Italic"/>
          <w:iCs/>
        </w:rPr>
        <w:t xml:space="preserve">Устное народное творчество — малые фольклорные жанры </w:t>
      </w:r>
      <w:r>
        <w:t>(не менее шести произведений)</w:t>
      </w:r>
      <w:r>
        <w:rPr>
          <w:rStyle w:val="Italic"/>
          <w:iCs/>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4617F3" w:rsidRDefault="004617F3" w:rsidP="008026AB">
      <w:pPr>
        <w:pStyle w:val="body"/>
      </w:pPr>
      <w:r>
        <w:rPr>
          <w:rStyle w:val="Italic"/>
          <w:iCs/>
        </w:rPr>
        <w:t xml:space="preserve">Произведения о братьях наших меньших </w:t>
      </w:r>
      <w:r>
        <w:t>(трёх-четырёх авторов по выбору)</w:t>
      </w:r>
      <w:r>
        <w:rPr>
          <w:rStyle w:val="Italic"/>
          <w:iCs/>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4617F3" w:rsidRDefault="004617F3" w:rsidP="008026AB">
      <w:pPr>
        <w:pStyle w:val="body"/>
      </w:pPr>
      <w:r>
        <w:rPr>
          <w:rStyle w:val="Italic"/>
          <w:iCs/>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4617F3" w:rsidRDefault="004617F3" w:rsidP="008026AB">
      <w:pPr>
        <w:pStyle w:val="body"/>
      </w:pPr>
      <w:r>
        <w:rPr>
          <w:rStyle w:val="Italic"/>
          <w:iCs/>
        </w:rPr>
        <w:t xml:space="preserve">Фольклорные и авторские произведения о чудесах и фантазии </w:t>
      </w:r>
      <w:r>
        <w:t>(не менее трёх произведений)</w:t>
      </w:r>
      <w:r>
        <w:rPr>
          <w:rStyle w:val="Italic"/>
          <w:iCs/>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4617F3" w:rsidRDefault="004617F3" w:rsidP="008026AB">
      <w:pPr>
        <w:pStyle w:val="body"/>
      </w:pPr>
      <w:r>
        <w:rPr>
          <w:rStyle w:val="Italic"/>
          <w:iCs/>
        </w:rPr>
        <w:t xml:space="preserve">Библиографическая культура </w:t>
      </w:r>
      <w:r>
        <w:t>(</w:t>
      </w:r>
      <w:r>
        <w:rPr>
          <w:rStyle w:val="Italic"/>
          <w:iCs/>
        </w:rPr>
        <w:t>работа с детской книгой</w:t>
      </w:r>
      <w:r>
        <w:t>).</w:t>
      </w:r>
      <w:r>
        <w:rPr>
          <w:rStyle w:val="Italic"/>
          <w:iCs/>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4617F3" w:rsidRDefault="004617F3" w:rsidP="008026AB">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bCs/>
        </w:rPr>
        <w:t>на пропедевтическом уровне</w:t>
      </w:r>
      <w:r>
        <w:t xml:space="preserve"> ряда универсальных учебных действий.</w:t>
      </w:r>
    </w:p>
    <w:p w:rsidR="004617F3" w:rsidRDefault="004617F3" w:rsidP="008026AB">
      <w:pPr>
        <w:pStyle w:val="h5Header"/>
        <w:rPr>
          <w:rStyle w:val="Bold"/>
          <w:b/>
        </w:rPr>
      </w:pPr>
      <w:r>
        <w:rPr>
          <w:rStyle w:val="Bold"/>
          <w:b/>
        </w:rPr>
        <w:t>Познавательные универсальные учебные действия:</w:t>
      </w:r>
    </w:p>
    <w:p w:rsidR="004617F3" w:rsidRDefault="004617F3" w:rsidP="008026AB">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617F3" w:rsidRDefault="004617F3" w:rsidP="008026AB">
      <w:pPr>
        <w:pStyle w:val="list-dash0"/>
      </w:pPr>
      <w:r>
        <w:t>понимать фактическое содержание прочитанного или прослушанного произведения;</w:t>
      </w:r>
    </w:p>
    <w:p w:rsidR="004617F3" w:rsidRDefault="004617F3" w:rsidP="008026AB">
      <w:pPr>
        <w:pStyle w:val="list-dash0"/>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4617F3" w:rsidRDefault="004617F3" w:rsidP="008026AB">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4617F3" w:rsidRDefault="004617F3" w:rsidP="008026AB">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4617F3" w:rsidRDefault="004617F3" w:rsidP="008026AB">
      <w:pPr>
        <w:pStyle w:val="list-dash0"/>
      </w:pPr>
      <w:r>
        <w:t xml:space="preserve">сравнивать произведения по теме, настроению, которое оно вызывает. </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4617F3" w:rsidRDefault="004617F3" w:rsidP="008026AB">
      <w:pPr>
        <w:pStyle w:val="list-dash0"/>
        <w:rPr>
          <w:rStyle w:val="Italic"/>
          <w:iCs/>
        </w:rPr>
      </w:pPr>
      <w:r>
        <w:t>соотносить иллюстрацию с текстом произведения, читать отрывки из текста, которые соответствуют иллюстрации.</w:t>
      </w:r>
      <w:r>
        <w:rPr>
          <w:rStyle w:val="Italic"/>
          <w:iCs/>
        </w:rPr>
        <w:t xml:space="preserve"> </w:t>
      </w:r>
    </w:p>
    <w:p w:rsidR="004617F3" w:rsidRDefault="004617F3" w:rsidP="008026AB">
      <w:pPr>
        <w:pStyle w:val="h5Header"/>
        <w:spacing w:before="142"/>
      </w:pPr>
      <w:r>
        <w:t xml:space="preserve">Коммуникативные универсальные учебные действия: </w:t>
      </w:r>
    </w:p>
    <w:p w:rsidR="004617F3" w:rsidRDefault="004617F3" w:rsidP="008026AB">
      <w:pPr>
        <w:pStyle w:val="list-dash0"/>
      </w:pPr>
      <w:r>
        <w:t>читать наизусть стихотворения, соблюдать орфоэпические и пунктуационные нормы;</w:t>
      </w:r>
    </w:p>
    <w:p w:rsidR="004617F3" w:rsidRDefault="004617F3" w:rsidP="008026AB">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617F3" w:rsidRDefault="004617F3" w:rsidP="008026AB">
      <w:pPr>
        <w:pStyle w:val="list-dash0"/>
      </w:pPr>
      <w:r>
        <w:t>пересказывать (устно) содержание произведения с опорой на вопросы, рисунки, предложенный план;</w:t>
      </w:r>
    </w:p>
    <w:p w:rsidR="004617F3" w:rsidRDefault="004617F3" w:rsidP="008026AB">
      <w:pPr>
        <w:pStyle w:val="list-dash0"/>
      </w:pPr>
      <w:r>
        <w:t>объяснять своими словами значение изученных понятий;</w:t>
      </w:r>
    </w:p>
    <w:p w:rsidR="004617F3" w:rsidRDefault="004617F3" w:rsidP="008026AB">
      <w:pPr>
        <w:pStyle w:val="list-dash0"/>
      </w:pPr>
      <w:r>
        <w:t xml:space="preserve">описывать своё настроение после слушания (чтения) стихотворений, сказок, рассказов. </w:t>
      </w:r>
    </w:p>
    <w:p w:rsidR="004617F3" w:rsidRDefault="004617F3" w:rsidP="008026AB">
      <w:pPr>
        <w:pStyle w:val="h5Header"/>
        <w:spacing w:before="142"/>
      </w:pPr>
      <w:r>
        <w:t>Регулятивные универсальные учебные действия:</w:t>
      </w:r>
    </w:p>
    <w:p w:rsidR="004617F3" w:rsidRDefault="004617F3" w:rsidP="008026AB">
      <w:pPr>
        <w:pStyle w:val="list-dash0"/>
      </w:pPr>
      <w:r>
        <w:t>понимать и удерживать поставленную учебную задачу, в случае необходимости обращаться за помощью к учителю;</w:t>
      </w:r>
    </w:p>
    <w:p w:rsidR="004617F3" w:rsidRDefault="004617F3" w:rsidP="008026AB">
      <w:pPr>
        <w:pStyle w:val="list-dash0"/>
      </w:pPr>
      <w:r>
        <w:t>проявлять желание самостоятельно читать, совершенствовать свой навык чтения;</w:t>
      </w:r>
    </w:p>
    <w:p w:rsidR="004617F3" w:rsidRDefault="004617F3" w:rsidP="008026AB">
      <w:pPr>
        <w:pStyle w:val="list-dash0"/>
      </w:pPr>
      <w:r>
        <w:t>с небольшой помощью учителя оценивать свои успехи/трудности в освоении читательской деятельности.</w:t>
      </w:r>
    </w:p>
    <w:p w:rsidR="004617F3" w:rsidRDefault="004617F3" w:rsidP="008026AB">
      <w:pPr>
        <w:pStyle w:val="h5Header"/>
      </w:pPr>
      <w:r>
        <w:t>Совместная деятельность:</w:t>
      </w:r>
    </w:p>
    <w:p w:rsidR="004617F3" w:rsidRDefault="004617F3" w:rsidP="008026AB">
      <w:pPr>
        <w:pStyle w:val="list-dash0"/>
      </w:pPr>
      <w:r>
        <w:t>проявлять желание работать в парах, небольших группах;</w:t>
      </w:r>
    </w:p>
    <w:p w:rsidR="004617F3" w:rsidRDefault="004617F3" w:rsidP="008026AB">
      <w:pPr>
        <w:pStyle w:val="list-dash0"/>
      </w:pPr>
      <w:r>
        <w:t>проявлять культуру взаимодействия, терпение, умение договариваться, ответственно выполнять свою часть работы.</w:t>
      </w:r>
    </w:p>
    <w:p w:rsidR="004617F3" w:rsidRDefault="004617F3" w:rsidP="008026AB">
      <w:pPr>
        <w:pStyle w:val="h2Header"/>
        <w:jc w:val="both"/>
      </w:pPr>
      <w:r>
        <w:t>2 КЛАСС</w:t>
      </w:r>
    </w:p>
    <w:p w:rsidR="004617F3" w:rsidRDefault="004617F3" w:rsidP="008026AB">
      <w:pPr>
        <w:pStyle w:val="body"/>
      </w:pPr>
      <w:r>
        <w:rPr>
          <w:rStyle w:val="Italic"/>
          <w:iCs/>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4617F3" w:rsidRDefault="004617F3" w:rsidP="008026AB">
      <w:pPr>
        <w:pStyle w:val="body"/>
      </w:pPr>
      <w:r>
        <w:rPr>
          <w:rStyle w:val="Italic"/>
          <w:iCs/>
        </w:rPr>
        <w:t xml:space="preserve">Фольклор </w:t>
      </w:r>
      <w:r>
        <w:t>(</w:t>
      </w:r>
      <w:r>
        <w:rPr>
          <w:rStyle w:val="Italic"/>
          <w:iCs/>
        </w:rPr>
        <w:t>устное народное творчество</w:t>
      </w:r>
      <w:r>
        <w:t>)</w:t>
      </w:r>
      <w:r>
        <w:rPr>
          <w:rStyle w:val="Italic"/>
          <w:iCs/>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4617F3" w:rsidRDefault="004617F3" w:rsidP="008026AB">
      <w:pPr>
        <w:pStyle w:val="body"/>
      </w:pPr>
      <w:r>
        <w:rPr>
          <w:rStyle w:val="Italic"/>
          <w:iCs/>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4617F3" w:rsidRDefault="004617F3" w:rsidP="008026AB">
      <w:pPr>
        <w:pStyle w:val="body"/>
      </w:pPr>
      <w:r>
        <w:rPr>
          <w:rStyle w:val="Italic"/>
          <w:iCs/>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617F3" w:rsidRDefault="004617F3" w:rsidP="008026AB">
      <w:pPr>
        <w:pStyle w:val="body"/>
        <w:rPr>
          <w:spacing w:val="-1"/>
        </w:rPr>
      </w:pPr>
      <w:r>
        <w:rPr>
          <w:rStyle w:val="Italic"/>
          <w:iCs/>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4617F3" w:rsidRDefault="004617F3" w:rsidP="008026AB">
      <w:pPr>
        <w:pStyle w:val="body"/>
        <w:rPr>
          <w:spacing w:val="1"/>
        </w:rPr>
      </w:pPr>
      <w:r>
        <w:rPr>
          <w:rStyle w:val="Italic"/>
          <w:iCs/>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4617F3" w:rsidRDefault="004617F3" w:rsidP="008026AB">
      <w:pPr>
        <w:pStyle w:val="body"/>
      </w:pPr>
      <w:r>
        <w:rPr>
          <w:rStyle w:val="Italic"/>
          <w:iCs/>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4617F3" w:rsidRDefault="004617F3" w:rsidP="008026AB">
      <w:pPr>
        <w:pStyle w:val="body"/>
      </w:pPr>
      <w:r>
        <w:rPr>
          <w:rStyle w:val="Italic"/>
          <w:iCs/>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617F3" w:rsidRDefault="004617F3" w:rsidP="008026AB">
      <w:pPr>
        <w:pStyle w:val="body"/>
      </w:pPr>
      <w:r>
        <w:rPr>
          <w:rStyle w:val="Italic"/>
          <w:iCs/>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617F3" w:rsidRDefault="004617F3" w:rsidP="008026AB">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bCs/>
        </w:rPr>
        <w:t>на пропедевтическом уровне</w:t>
      </w:r>
      <w:r>
        <w:t xml:space="preserve"> ряда универсальных учебных действий.</w:t>
      </w:r>
    </w:p>
    <w:p w:rsidR="004617F3" w:rsidRDefault="004617F3" w:rsidP="008026AB">
      <w:pPr>
        <w:pStyle w:val="h5Header"/>
        <w:rPr>
          <w:rStyle w:val="Bold"/>
          <w:b/>
        </w:rPr>
      </w:pPr>
      <w:r>
        <w:rPr>
          <w:rStyle w:val="Bold"/>
          <w:b/>
        </w:rPr>
        <w:t>Познавательные универсальные учебные действия:</w:t>
      </w:r>
    </w:p>
    <w:p w:rsidR="004617F3" w:rsidRDefault="004617F3" w:rsidP="008026AB">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17F3" w:rsidRDefault="004617F3" w:rsidP="008026AB">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4617F3" w:rsidRDefault="004617F3" w:rsidP="008026AB">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4617F3" w:rsidRDefault="004617F3" w:rsidP="008026AB">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4617F3" w:rsidRDefault="004617F3" w:rsidP="008026AB">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 xml:space="preserve">соотносить иллюстрации с текстом произведения; </w:t>
      </w:r>
    </w:p>
    <w:p w:rsidR="004617F3" w:rsidRDefault="004617F3" w:rsidP="008026AB">
      <w:pPr>
        <w:pStyle w:val="list-dash0"/>
      </w:pPr>
      <w:r>
        <w:t>ориентироваться в содержании книги, каталоге, выбирать книгу по автору, каталогу на основе рекомендованного списка;</w:t>
      </w:r>
    </w:p>
    <w:p w:rsidR="004617F3" w:rsidRDefault="004617F3" w:rsidP="008026AB">
      <w:pPr>
        <w:pStyle w:val="list-dash0"/>
      </w:pPr>
      <w:r>
        <w:t>по информации, представленной в оглавлении, в иллюстрациях предполагать тему и содержание книги;</w:t>
      </w:r>
    </w:p>
    <w:p w:rsidR="004617F3" w:rsidRDefault="004617F3" w:rsidP="008026AB">
      <w:pPr>
        <w:pStyle w:val="list-dash0"/>
      </w:pPr>
      <w:r>
        <w:t>пользоваться словарями для уточнения значения незнакомого слова.</w:t>
      </w:r>
    </w:p>
    <w:p w:rsidR="004617F3" w:rsidRDefault="004617F3" w:rsidP="008026AB">
      <w:pPr>
        <w:pStyle w:val="h5Header"/>
        <w:spacing w:before="142"/>
      </w:pPr>
      <w:r>
        <w:t xml:space="preserve">Коммуникативные универсальные учебные действия: </w:t>
      </w:r>
    </w:p>
    <w:p w:rsidR="004617F3" w:rsidRDefault="004617F3" w:rsidP="008026AB">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4617F3" w:rsidRDefault="004617F3" w:rsidP="008026AB">
      <w:pPr>
        <w:pStyle w:val="list-dash0"/>
      </w:pPr>
      <w:r>
        <w:t xml:space="preserve">пересказывать подробно и выборочно прочитанное произведение;  </w:t>
      </w:r>
    </w:p>
    <w:p w:rsidR="004617F3" w:rsidRDefault="004617F3" w:rsidP="008026AB">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4617F3" w:rsidRDefault="004617F3" w:rsidP="008026AB">
      <w:pPr>
        <w:pStyle w:val="list-dash0"/>
      </w:pPr>
      <w:r>
        <w:t xml:space="preserve">описывать (устно) картины природы; </w:t>
      </w:r>
    </w:p>
    <w:p w:rsidR="004617F3" w:rsidRDefault="004617F3" w:rsidP="008026AB">
      <w:pPr>
        <w:pStyle w:val="list-dash0"/>
      </w:pPr>
      <w:r>
        <w:t>сочинять по аналогии с прочитанным (загадки, рассказы, небольшие сказки);</w:t>
      </w:r>
    </w:p>
    <w:p w:rsidR="004617F3" w:rsidRDefault="004617F3" w:rsidP="008026AB">
      <w:pPr>
        <w:pStyle w:val="list-dash0"/>
        <w:rPr>
          <w:rStyle w:val="Italic"/>
          <w:iCs/>
        </w:rPr>
      </w:pPr>
      <w:r>
        <w:t>участвовать в инсценировках и драматизации отрывков из художественных произведений.</w:t>
      </w:r>
    </w:p>
    <w:p w:rsidR="004617F3" w:rsidRDefault="004617F3" w:rsidP="008026AB">
      <w:pPr>
        <w:pStyle w:val="h5Header"/>
        <w:spacing w:before="142"/>
      </w:pPr>
      <w:r>
        <w:t>Регулятивные универсальные учебные действия:</w:t>
      </w:r>
    </w:p>
    <w:p w:rsidR="004617F3" w:rsidRDefault="004617F3" w:rsidP="008026AB">
      <w:pPr>
        <w:pStyle w:val="list-dash0"/>
      </w:pPr>
      <w:r>
        <w:t>оценивать своё эмоциональное состояние, возникшее при прочтении/слушании произведения;</w:t>
      </w:r>
    </w:p>
    <w:p w:rsidR="004617F3" w:rsidRDefault="004617F3" w:rsidP="008026AB">
      <w:pPr>
        <w:pStyle w:val="list-dash0"/>
      </w:pPr>
      <w:r>
        <w:t>удерживать в памяти последовательность событий прослушанного/прочитанного текста;</w:t>
      </w:r>
    </w:p>
    <w:p w:rsidR="004617F3" w:rsidRDefault="004617F3" w:rsidP="008026AB">
      <w:pPr>
        <w:pStyle w:val="list-dash0"/>
      </w:pPr>
      <w:r>
        <w:t>контролировать выполнение поставленной учебной задачи при чтении/слушании произведения;</w:t>
      </w:r>
    </w:p>
    <w:p w:rsidR="004617F3" w:rsidRDefault="004617F3" w:rsidP="008026AB">
      <w:pPr>
        <w:pStyle w:val="list-dash0"/>
      </w:pPr>
      <w:r>
        <w:t xml:space="preserve">проверять (по образцу) выполнение поставленной учебной задачи. </w:t>
      </w:r>
    </w:p>
    <w:p w:rsidR="004617F3" w:rsidRDefault="004617F3" w:rsidP="008026AB">
      <w:pPr>
        <w:pStyle w:val="h5Header"/>
      </w:pPr>
      <w:r>
        <w:t>Совместная деятельность:</w:t>
      </w:r>
    </w:p>
    <w:p w:rsidR="004617F3" w:rsidRDefault="004617F3" w:rsidP="008026AB">
      <w:pPr>
        <w:pStyle w:val="list-dash0"/>
      </w:pPr>
      <w:r>
        <w:t>выбирать себе партнёров по совместной деятельности;</w:t>
      </w:r>
    </w:p>
    <w:p w:rsidR="004617F3" w:rsidRDefault="004617F3" w:rsidP="008026AB">
      <w:pPr>
        <w:pStyle w:val="list-dash0"/>
      </w:pPr>
      <w:r>
        <w:t>распределять работу, договариваться, приходить к общему решению, отвечать за общий результат работы.</w:t>
      </w:r>
    </w:p>
    <w:p w:rsidR="004617F3" w:rsidRDefault="004617F3" w:rsidP="008026AB">
      <w:pPr>
        <w:pStyle w:val="h2Header"/>
        <w:jc w:val="both"/>
      </w:pPr>
      <w:r>
        <w:t>3 КЛАСС</w:t>
      </w:r>
    </w:p>
    <w:p w:rsidR="004617F3" w:rsidRDefault="004617F3" w:rsidP="008026AB">
      <w:pPr>
        <w:pStyle w:val="body"/>
      </w:pPr>
      <w:r>
        <w:rPr>
          <w:rStyle w:val="Italic"/>
          <w:iCs/>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4617F3" w:rsidRDefault="004617F3" w:rsidP="008026AB">
      <w:pPr>
        <w:pStyle w:val="body"/>
      </w:pPr>
      <w:r>
        <w:rPr>
          <w:rStyle w:val="Italic"/>
          <w:iCs/>
        </w:rPr>
        <w:t>Фольклор</w:t>
      </w:r>
      <w:r>
        <w:t xml:space="preserve"> (</w:t>
      </w:r>
      <w:r>
        <w:rPr>
          <w:rStyle w:val="Italic"/>
          <w:iCs/>
        </w:rPr>
        <w:t>устное народное творчество</w:t>
      </w:r>
      <w:r>
        <w:t>)</w:t>
      </w:r>
      <w:r>
        <w:rPr>
          <w:rStyle w:val="Italic"/>
          <w:iCs/>
        </w:rPr>
        <w:t xml:space="preserve">. </w:t>
      </w:r>
      <w: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617F3" w:rsidRDefault="004617F3" w:rsidP="008026AB">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rsidR="004617F3" w:rsidRDefault="004617F3" w:rsidP="008026AB">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617F3" w:rsidRDefault="004617F3" w:rsidP="008026AB">
      <w:pPr>
        <w:pStyle w:val="body"/>
      </w:pPr>
      <w:r>
        <w:rPr>
          <w:rStyle w:val="Italic"/>
          <w:iCs/>
        </w:rPr>
        <w:t>Творчество А.</w:t>
      </w:r>
      <w:r>
        <w:rPr>
          <w:rStyle w:val="Italic"/>
          <w:rFonts w:cs="Times New Roman"/>
          <w:iCs/>
        </w:rPr>
        <w:t xml:space="preserve"> </w:t>
      </w:r>
      <w:r>
        <w:rPr>
          <w:rStyle w:val="Italic"/>
          <w:iCs/>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4617F3" w:rsidRDefault="004617F3" w:rsidP="008026AB">
      <w:pPr>
        <w:pStyle w:val="body"/>
      </w:pPr>
      <w:r>
        <w:rPr>
          <w:rStyle w:val="Italic"/>
          <w:iCs/>
        </w:rPr>
        <w:t>Творчество И.</w:t>
      </w:r>
      <w:r>
        <w:rPr>
          <w:rStyle w:val="Italic"/>
          <w:rFonts w:cs="Times New Roman"/>
          <w:iCs/>
        </w:rPr>
        <w:t xml:space="preserve"> </w:t>
      </w:r>
      <w:r>
        <w:rPr>
          <w:rStyle w:val="Italic"/>
          <w:iCs/>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4617F3" w:rsidRDefault="004617F3" w:rsidP="008026AB">
      <w:pPr>
        <w:pStyle w:val="body"/>
        <w:rPr>
          <w:spacing w:val="1"/>
        </w:rPr>
      </w:pPr>
      <w:r>
        <w:rPr>
          <w:rStyle w:val="Italic"/>
          <w:iCs/>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617F3" w:rsidRDefault="004617F3" w:rsidP="008026AB">
      <w:pPr>
        <w:pStyle w:val="body"/>
      </w:pPr>
      <w:r>
        <w:rPr>
          <w:rStyle w:val="Italic"/>
          <w:iCs/>
        </w:rPr>
        <w:t>Творчество Л.</w:t>
      </w:r>
      <w:r>
        <w:rPr>
          <w:rStyle w:val="Italic"/>
          <w:rFonts w:cs="Times New Roman"/>
          <w:iCs/>
        </w:rPr>
        <w:t xml:space="preserve"> </w:t>
      </w:r>
      <w:r>
        <w:rPr>
          <w:rStyle w:val="Italic"/>
          <w:iCs/>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617F3" w:rsidRDefault="004617F3" w:rsidP="008026AB">
      <w:pPr>
        <w:pStyle w:val="body"/>
      </w:pPr>
      <w:r>
        <w:rPr>
          <w:rStyle w:val="Italic"/>
          <w:iCs/>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rsidR="004617F3" w:rsidRDefault="004617F3" w:rsidP="008026AB">
      <w:pPr>
        <w:pStyle w:val="body"/>
      </w:pPr>
      <w:r>
        <w:rPr>
          <w:rStyle w:val="Italic"/>
          <w:iCs/>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4617F3" w:rsidRDefault="004617F3" w:rsidP="008026AB">
      <w:pPr>
        <w:pStyle w:val="body"/>
        <w:ind w:left="227"/>
        <w:rPr>
          <w:spacing w:val="1"/>
        </w:rPr>
      </w:pPr>
      <w:r>
        <w:rPr>
          <w:rStyle w:val="Italic"/>
          <w:iCs/>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4617F3" w:rsidRDefault="004617F3" w:rsidP="008026AB">
      <w:pPr>
        <w:pStyle w:val="body"/>
        <w:ind w:right="-1"/>
        <w:rPr>
          <w:spacing w:val="2"/>
        </w:rPr>
      </w:pPr>
      <w:r>
        <w:rPr>
          <w:rStyle w:val="Italic"/>
          <w:iCs/>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4617F3" w:rsidRDefault="004617F3" w:rsidP="008026AB">
      <w:pPr>
        <w:pStyle w:val="body"/>
      </w:pPr>
      <w:r>
        <w:rPr>
          <w:rStyle w:val="Italic"/>
          <w:iCs/>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rsidR="004617F3" w:rsidRDefault="004617F3" w:rsidP="008026AB">
      <w:pPr>
        <w:pStyle w:val="body"/>
      </w:pPr>
      <w:r>
        <w:rPr>
          <w:rStyle w:val="Italic"/>
          <w:iCs/>
        </w:rPr>
        <w:t xml:space="preserve">Библиографическая культура </w:t>
      </w:r>
      <w:r>
        <w:t>(</w:t>
      </w:r>
      <w:r>
        <w:rPr>
          <w:rStyle w:val="Italic"/>
          <w:iCs/>
        </w:rPr>
        <w:t>работа с детской книгой и справочной литературой</w:t>
      </w:r>
      <w:r>
        <w:t>)</w:t>
      </w:r>
      <w:r>
        <w:rPr>
          <w:rStyle w:val="Italic"/>
          <w:iCs/>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617F3" w:rsidRDefault="004617F3" w:rsidP="008026AB">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4617F3" w:rsidRDefault="004617F3" w:rsidP="008026AB">
      <w:pPr>
        <w:pStyle w:val="h5Header"/>
        <w:rPr>
          <w:rStyle w:val="Bold"/>
          <w:b/>
        </w:rPr>
      </w:pPr>
      <w:r>
        <w:rPr>
          <w:rStyle w:val="Bold"/>
          <w:b/>
        </w:rPr>
        <w:t>Познавательные универсальные учебные действия:</w:t>
      </w:r>
    </w:p>
    <w:p w:rsidR="004617F3" w:rsidRDefault="004617F3" w:rsidP="008026AB">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4617F3" w:rsidRDefault="004617F3" w:rsidP="008026AB">
      <w:pPr>
        <w:pStyle w:val="list-dash0"/>
      </w:pPr>
      <w:r>
        <w:t>различать сказочные и реалистические, лирические и эпические, народные и авторские произведения;</w:t>
      </w:r>
    </w:p>
    <w:p w:rsidR="004617F3" w:rsidRDefault="004617F3" w:rsidP="008026AB">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617F3" w:rsidRDefault="004617F3" w:rsidP="008026AB">
      <w:pPr>
        <w:pStyle w:val="list-dash0"/>
      </w:pPr>
      <w:r>
        <w:t>конструировать план текста, дополнять и восстанавливать нарушенную последовательность;</w:t>
      </w:r>
    </w:p>
    <w:p w:rsidR="004617F3" w:rsidRDefault="004617F3" w:rsidP="008026AB">
      <w:pPr>
        <w:pStyle w:val="list-dash0"/>
      </w:pPr>
      <w:r>
        <w:t>сравнивать произведения, относящиеся к одной теме, но разным жанрам; произведения одного жанра, но разной тематики;</w:t>
      </w:r>
    </w:p>
    <w:p w:rsidR="004617F3" w:rsidRDefault="004617F3" w:rsidP="008026AB">
      <w:pPr>
        <w:pStyle w:val="list-dash0"/>
      </w:pPr>
      <w:r>
        <w:t>исследовать текст: находить описания в произведениях разных жанров (портрет, пейзаж, интерьер).</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сравнивать информацию словесную (текст), графическую/изобразительную (иллюстрация), звуковую (музыкальное произведение);</w:t>
      </w:r>
    </w:p>
    <w:p w:rsidR="004617F3" w:rsidRDefault="004617F3" w:rsidP="008026AB">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617F3" w:rsidRDefault="004617F3" w:rsidP="008026AB">
      <w:pPr>
        <w:pStyle w:val="list-dash0"/>
      </w:pPr>
      <w:r>
        <w:t>выбирать книгу в библиотеке в соответствии с учебной задачей; составлять аннотацию.</w:t>
      </w:r>
    </w:p>
    <w:p w:rsidR="004617F3" w:rsidRDefault="004617F3" w:rsidP="008026AB">
      <w:pPr>
        <w:pStyle w:val="h5Header"/>
        <w:spacing w:before="142"/>
      </w:pPr>
      <w:r>
        <w:t xml:space="preserve">Коммуникативные универсальные учебные действия: </w:t>
      </w:r>
    </w:p>
    <w:p w:rsidR="004617F3" w:rsidRDefault="004617F3" w:rsidP="008026AB">
      <w:pPr>
        <w:pStyle w:val="list-dash0"/>
      </w:pPr>
      <w:r>
        <w:t>читать текст с разными интонациями, передавая своё отношение к событиям, героям произведения;</w:t>
      </w:r>
    </w:p>
    <w:p w:rsidR="004617F3" w:rsidRDefault="004617F3" w:rsidP="008026AB">
      <w:pPr>
        <w:pStyle w:val="list-dash0"/>
      </w:pPr>
      <w:r>
        <w:t>формулировать вопросы по основным событиям текста;</w:t>
      </w:r>
    </w:p>
    <w:p w:rsidR="004617F3" w:rsidRDefault="004617F3" w:rsidP="008026AB">
      <w:pPr>
        <w:pStyle w:val="list-dash0"/>
      </w:pPr>
      <w:r>
        <w:t>пересказывать текст (подробно, выборочно, с изменением лица);</w:t>
      </w:r>
    </w:p>
    <w:p w:rsidR="004617F3" w:rsidRDefault="004617F3" w:rsidP="008026AB">
      <w:pPr>
        <w:pStyle w:val="list-dash0"/>
      </w:pPr>
      <w:r>
        <w:t>выразительно исполнять стихотворное произведение, создавая соответствующее настроение;</w:t>
      </w:r>
    </w:p>
    <w:p w:rsidR="004617F3" w:rsidRDefault="004617F3" w:rsidP="008026AB">
      <w:pPr>
        <w:pStyle w:val="list-dash0"/>
      </w:pPr>
      <w:r>
        <w:t>сочинять простые истории (сказки, рассказы) по аналогии.</w:t>
      </w:r>
    </w:p>
    <w:p w:rsidR="004617F3" w:rsidRDefault="004617F3" w:rsidP="008026AB">
      <w:pPr>
        <w:pStyle w:val="h5Header"/>
        <w:spacing w:before="142"/>
      </w:pPr>
      <w:r>
        <w:t>Регулятивные универсальные учебные действия:</w:t>
      </w:r>
    </w:p>
    <w:p w:rsidR="004617F3" w:rsidRDefault="004617F3" w:rsidP="008026AB">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617F3" w:rsidRDefault="004617F3" w:rsidP="008026AB">
      <w:pPr>
        <w:pStyle w:val="list-dash0"/>
      </w:pPr>
      <w:r>
        <w:t>оценивать качество своего восприятия текста на слух;</w:t>
      </w:r>
    </w:p>
    <w:p w:rsidR="004617F3" w:rsidRDefault="004617F3" w:rsidP="008026AB">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4617F3" w:rsidRDefault="004617F3" w:rsidP="008026AB">
      <w:pPr>
        <w:pStyle w:val="h5Header"/>
      </w:pPr>
      <w:r>
        <w:t>Совместная деятельность:</w:t>
      </w:r>
    </w:p>
    <w:p w:rsidR="004617F3" w:rsidRDefault="004617F3" w:rsidP="008026AB">
      <w:pPr>
        <w:pStyle w:val="list-dash0"/>
      </w:pPr>
      <w:r>
        <w:t>участвовать в совместной деятельности: выполнять роли лидера, подчинённого, соблюдать равноправие и дружелюбие;</w:t>
      </w:r>
    </w:p>
    <w:p w:rsidR="004617F3" w:rsidRDefault="004617F3" w:rsidP="008026AB">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617F3" w:rsidRDefault="004617F3" w:rsidP="008026AB">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4617F3" w:rsidRDefault="004617F3" w:rsidP="008026AB">
      <w:pPr>
        <w:pStyle w:val="h2Header"/>
        <w:jc w:val="both"/>
      </w:pPr>
      <w:r>
        <w:t xml:space="preserve">4 КЛАСС </w:t>
      </w:r>
    </w:p>
    <w:p w:rsidR="004617F3" w:rsidRDefault="004617F3" w:rsidP="008026AB">
      <w:pPr>
        <w:pStyle w:val="body"/>
      </w:pPr>
      <w:r>
        <w:rPr>
          <w:rStyle w:val="Italic"/>
          <w:iCs/>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4617F3" w:rsidRDefault="004617F3" w:rsidP="008026AB">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4617F3" w:rsidRDefault="004617F3" w:rsidP="008026AB">
      <w:pPr>
        <w:pStyle w:val="body"/>
      </w:pPr>
      <w:r>
        <w:rPr>
          <w:rStyle w:val="Italic"/>
          <w:iCs/>
        </w:rPr>
        <w:t xml:space="preserve">Фольклор </w:t>
      </w:r>
      <w:r>
        <w:t>(</w:t>
      </w:r>
      <w:r>
        <w:rPr>
          <w:rStyle w:val="Italic"/>
          <w:iCs/>
        </w:rPr>
        <w:t>устное народное творчество</w:t>
      </w:r>
      <w:r>
        <w:t>)</w:t>
      </w:r>
      <w:r>
        <w:rPr>
          <w:rStyle w:val="Italic"/>
          <w:iCs/>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617F3" w:rsidRDefault="004617F3" w:rsidP="008026AB">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4617F3" w:rsidRDefault="004617F3" w:rsidP="008026AB">
      <w:pPr>
        <w:pStyle w:val="body"/>
      </w:pPr>
      <w:r>
        <w:rPr>
          <w:rStyle w:val="Italic"/>
          <w:iCs/>
        </w:rPr>
        <w:t>Творчество А.</w:t>
      </w:r>
      <w:r>
        <w:rPr>
          <w:rStyle w:val="Italic"/>
          <w:rFonts w:cs="Times New Roman"/>
          <w:iCs/>
        </w:rPr>
        <w:t xml:space="preserve"> </w:t>
      </w:r>
      <w:r>
        <w:rPr>
          <w:rStyle w:val="Italic"/>
          <w:iCs/>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617F3" w:rsidRDefault="004617F3" w:rsidP="008026AB">
      <w:pPr>
        <w:pStyle w:val="body"/>
      </w:pPr>
      <w:r>
        <w:rPr>
          <w:rStyle w:val="Italic"/>
          <w:iCs/>
        </w:rPr>
        <w:t>Творчество И.</w:t>
      </w:r>
      <w:r>
        <w:rPr>
          <w:rStyle w:val="Italic"/>
          <w:rFonts w:cs="Times New Roman"/>
          <w:iCs/>
        </w:rPr>
        <w:t xml:space="preserve"> </w:t>
      </w:r>
      <w:r>
        <w:rPr>
          <w:rStyle w:val="Italic"/>
          <w:iCs/>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617F3" w:rsidRDefault="004617F3" w:rsidP="008026AB">
      <w:pPr>
        <w:pStyle w:val="body"/>
      </w:pPr>
      <w:r>
        <w:rPr>
          <w:rStyle w:val="Italic"/>
          <w:iCs/>
        </w:rPr>
        <w:t>Творчество М.</w:t>
      </w:r>
      <w:r>
        <w:rPr>
          <w:rStyle w:val="Italic"/>
          <w:rFonts w:cs="Times New Roman"/>
          <w:iCs/>
        </w:rPr>
        <w:t xml:space="preserve"> </w:t>
      </w:r>
      <w:r>
        <w:rPr>
          <w:rStyle w:val="Italic"/>
          <w:iCs/>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4617F3" w:rsidRDefault="004617F3" w:rsidP="008026AB">
      <w:pPr>
        <w:pStyle w:val="body"/>
      </w:pPr>
      <w:r>
        <w:rPr>
          <w:rStyle w:val="Italic"/>
          <w:iCs/>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4617F3" w:rsidRDefault="004617F3" w:rsidP="008026AB">
      <w:pPr>
        <w:pStyle w:val="body"/>
      </w:pPr>
      <w:r>
        <w:rPr>
          <w:rStyle w:val="Italic"/>
          <w:iCs/>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617F3" w:rsidRDefault="004617F3" w:rsidP="008026AB">
      <w:pPr>
        <w:pStyle w:val="body"/>
      </w:pPr>
      <w:r>
        <w:rPr>
          <w:rStyle w:val="Italic"/>
          <w:iCs/>
        </w:rPr>
        <w:t>Творчество Л.</w:t>
      </w:r>
      <w:r>
        <w:rPr>
          <w:rStyle w:val="Italic"/>
          <w:rFonts w:cs="Times New Roman"/>
          <w:iCs/>
        </w:rPr>
        <w:t xml:space="preserve"> </w:t>
      </w:r>
      <w:r>
        <w:rPr>
          <w:rStyle w:val="Italic"/>
          <w:iCs/>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4617F3" w:rsidRDefault="004617F3" w:rsidP="008026AB">
      <w:pPr>
        <w:pStyle w:val="body"/>
      </w:pPr>
      <w:r>
        <w:rPr>
          <w:rStyle w:val="Italic"/>
          <w:iCs/>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4617F3" w:rsidRDefault="004617F3" w:rsidP="008026AB">
      <w:pPr>
        <w:pStyle w:val="body"/>
      </w:pPr>
      <w:r>
        <w:rPr>
          <w:rStyle w:val="Italic"/>
          <w:iCs/>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4617F3" w:rsidRDefault="004617F3" w:rsidP="008026AB">
      <w:pPr>
        <w:pStyle w:val="body"/>
      </w:pPr>
      <w:r>
        <w:rPr>
          <w:rStyle w:val="Italic"/>
          <w:iCs/>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4617F3" w:rsidRDefault="004617F3" w:rsidP="008026AB">
      <w:pPr>
        <w:pStyle w:val="body"/>
        <w:rPr>
          <w:spacing w:val="-2"/>
        </w:rPr>
      </w:pPr>
      <w:r>
        <w:rPr>
          <w:rStyle w:val="Italic"/>
          <w:iCs/>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4617F3" w:rsidRDefault="004617F3" w:rsidP="008026AB">
      <w:pPr>
        <w:pStyle w:val="body"/>
      </w:pPr>
      <w:r>
        <w:rPr>
          <w:rStyle w:val="Italic"/>
          <w:iCs/>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4617F3" w:rsidRDefault="004617F3" w:rsidP="008026AB">
      <w:pPr>
        <w:pStyle w:val="body"/>
      </w:pPr>
      <w:r>
        <w:rPr>
          <w:rStyle w:val="Italic"/>
          <w:iCs/>
        </w:rPr>
        <w:t xml:space="preserve">Библиографическая культура </w:t>
      </w:r>
      <w:r>
        <w:t>(</w:t>
      </w:r>
      <w:r>
        <w:rPr>
          <w:rStyle w:val="Italic"/>
          <w:iCs/>
        </w:rPr>
        <w:t>работа с детской книгой и справочной литературой</w:t>
      </w:r>
      <w:r>
        <w:t>)</w:t>
      </w:r>
      <w:r>
        <w:rPr>
          <w:rStyle w:val="Italic"/>
          <w:iCs/>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617F3" w:rsidRDefault="004617F3" w:rsidP="008026AB">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4617F3" w:rsidRDefault="004617F3" w:rsidP="008026AB">
      <w:pPr>
        <w:pStyle w:val="h5Header"/>
        <w:spacing w:before="113"/>
        <w:rPr>
          <w:rStyle w:val="Bold"/>
          <w:b/>
        </w:rPr>
      </w:pPr>
      <w:r>
        <w:rPr>
          <w:rStyle w:val="Bold"/>
          <w:b/>
        </w:rPr>
        <w:t>Познавательные универсальные учебные действия:</w:t>
      </w:r>
    </w:p>
    <w:p w:rsidR="004617F3" w:rsidRDefault="004617F3" w:rsidP="008026AB">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617F3" w:rsidRDefault="004617F3" w:rsidP="008026AB">
      <w:pPr>
        <w:pStyle w:val="list-dash0"/>
      </w:pPr>
      <w:r>
        <w:t>читать про себя (молча), оценивать своё чтение с точки зрения понимания и запоминания текста;</w:t>
      </w:r>
    </w:p>
    <w:p w:rsidR="004617F3" w:rsidRDefault="004617F3" w:rsidP="008026AB">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617F3" w:rsidRDefault="004617F3" w:rsidP="008026AB">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617F3" w:rsidRDefault="004617F3" w:rsidP="008026AB">
      <w:pPr>
        <w:pStyle w:val="list-dash0"/>
      </w:pPr>
      <w:r>
        <w:t>составлять план (вопросный, номинативный, цитатный) текста, дополнять и восстанавливать нарушенную последовательность;</w:t>
      </w:r>
    </w:p>
    <w:p w:rsidR="004617F3" w:rsidRDefault="004617F3" w:rsidP="008026AB">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617F3" w:rsidRDefault="004617F3" w:rsidP="008026AB">
      <w:pPr>
        <w:pStyle w:val="body"/>
        <w:rPr>
          <w:rStyle w:val="Italic"/>
          <w:iCs/>
        </w:rPr>
      </w:pPr>
      <w:r>
        <w:rPr>
          <w:rStyle w:val="Italic"/>
          <w:iCs/>
        </w:rPr>
        <w:t>Работа с текстом</w:t>
      </w:r>
      <w:r>
        <w:t>:</w:t>
      </w:r>
    </w:p>
    <w:p w:rsidR="004617F3" w:rsidRDefault="004617F3" w:rsidP="008026AB">
      <w:pPr>
        <w:pStyle w:val="list-dash0"/>
      </w:pPr>
      <w:r>
        <w:t>использовать справочную информацию для получения дополнительной информации в соответствии с учебной задачей;</w:t>
      </w:r>
    </w:p>
    <w:p w:rsidR="004617F3" w:rsidRDefault="004617F3" w:rsidP="008026AB">
      <w:pPr>
        <w:pStyle w:val="list-dash0"/>
      </w:pPr>
      <w:r>
        <w:t>характеризовать книгу по её элементам (обложка, оглавление, аннотация, предисловие, иллюстрации, примечания и др.);</w:t>
      </w:r>
    </w:p>
    <w:p w:rsidR="004617F3" w:rsidRDefault="004617F3" w:rsidP="008026AB">
      <w:pPr>
        <w:pStyle w:val="list-dash0"/>
      </w:pPr>
      <w:r>
        <w:t>выбирать книгу в библиотеке в соответствии с учебной задачей; составлять аннотацию.</w:t>
      </w:r>
    </w:p>
    <w:p w:rsidR="004617F3" w:rsidRDefault="004617F3" w:rsidP="008026AB">
      <w:pPr>
        <w:pStyle w:val="h5Header"/>
        <w:spacing w:before="142"/>
      </w:pPr>
      <w:r>
        <w:t xml:space="preserve">Коммуникативные универсальные учебные действия: </w:t>
      </w:r>
    </w:p>
    <w:p w:rsidR="004617F3" w:rsidRDefault="004617F3" w:rsidP="008026AB">
      <w:pPr>
        <w:pStyle w:val="list-dash0"/>
      </w:pPr>
      <w:r>
        <w:t>соблюдать правила речевого этикета в учебном диалоге, отвечать и задавать вопросы к учебным и художественным текстам;</w:t>
      </w:r>
    </w:p>
    <w:p w:rsidR="004617F3" w:rsidRDefault="004617F3" w:rsidP="008026AB">
      <w:pPr>
        <w:pStyle w:val="list-dash0"/>
      </w:pPr>
      <w:r>
        <w:t>пересказывать текст в соответствии с учебной задачей;</w:t>
      </w:r>
    </w:p>
    <w:p w:rsidR="004617F3" w:rsidRDefault="004617F3" w:rsidP="008026AB">
      <w:pPr>
        <w:pStyle w:val="list-dash0"/>
      </w:pPr>
      <w:r>
        <w:t>рассказывать о тематике детской литературы, о любимом писателе и его произведениях;</w:t>
      </w:r>
    </w:p>
    <w:p w:rsidR="004617F3" w:rsidRDefault="004617F3" w:rsidP="008026AB">
      <w:pPr>
        <w:pStyle w:val="list-dash0"/>
      </w:pPr>
      <w:r>
        <w:t>оценивать мнение авторов о героях и своё отношение к ним;</w:t>
      </w:r>
    </w:p>
    <w:p w:rsidR="004617F3" w:rsidRDefault="004617F3" w:rsidP="008026AB">
      <w:pPr>
        <w:pStyle w:val="list-dash0"/>
      </w:pPr>
      <w:r>
        <w:t>использовать элементы импровизации при исполнении фольклорных произведений;</w:t>
      </w:r>
    </w:p>
    <w:p w:rsidR="004617F3" w:rsidRDefault="004617F3" w:rsidP="008026AB">
      <w:pPr>
        <w:pStyle w:val="list-dash0"/>
      </w:pPr>
      <w:r>
        <w:t>сочинять небольшие тексты повествовательного и описательного характера по наблюдениям, на заданную тему.</w:t>
      </w:r>
    </w:p>
    <w:p w:rsidR="004617F3" w:rsidRDefault="004617F3" w:rsidP="008026AB">
      <w:pPr>
        <w:pStyle w:val="h5Header"/>
        <w:spacing w:before="142"/>
      </w:pPr>
      <w:r>
        <w:t>Регулятивные универсальные учебные действия:</w:t>
      </w:r>
    </w:p>
    <w:p w:rsidR="004617F3" w:rsidRDefault="004617F3" w:rsidP="008026AB">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4617F3" w:rsidRDefault="004617F3" w:rsidP="008026AB">
      <w:pPr>
        <w:pStyle w:val="list-dash0"/>
      </w:pPr>
      <w:r>
        <w:t>определять цель выразительного исполнения и работы с текстом;</w:t>
      </w:r>
    </w:p>
    <w:p w:rsidR="004617F3" w:rsidRDefault="004617F3" w:rsidP="008026AB">
      <w:pPr>
        <w:pStyle w:val="list-dash0"/>
      </w:pPr>
      <w:r>
        <w:t>оценивать выступление (своё и одноклассников) с точки зрения передачи настроения, особенностей произведения и героев;</w:t>
      </w:r>
    </w:p>
    <w:p w:rsidR="004617F3" w:rsidRDefault="004617F3" w:rsidP="008026AB">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617F3" w:rsidRDefault="004617F3" w:rsidP="008026AB">
      <w:pPr>
        <w:pStyle w:val="h5Header"/>
      </w:pPr>
      <w:r>
        <w:t>Совместная деятельность:</w:t>
      </w:r>
    </w:p>
    <w:p w:rsidR="004617F3" w:rsidRDefault="004617F3" w:rsidP="008026AB">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4617F3" w:rsidRDefault="004617F3" w:rsidP="008026AB">
      <w:pPr>
        <w:pStyle w:val="list-dash0"/>
      </w:pPr>
      <w:r>
        <w:t>ответственно относиться к своим обязанностям в процессе совместной деятельности, оценивать свой вклад в общее дело.</w:t>
      </w:r>
    </w:p>
    <w:p w:rsidR="004617F3" w:rsidRDefault="004617F3" w:rsidP="008026AB">
      <w:pPr>
        <w:pStyle w:val="body"/>
      </w:pPr>
    </w:p>
    <w:p w:rsidR="004617F3" w:rsidRDefault="004617F3" w:rsidP="008026AB">
      <w:pPr>
        <w:pStyle w:val="h1Header"/>
        <w:jc w:val="both"/>
      </w:pPr>
      <w:r>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4617F3" w:rsidRDefault="004617F3" w:rsidP="008026AB">
      <w:pPr>
        <w:pStyle w:val="h2-firstHeader"/>
        <w:jc w:val="both"/>
      </w:pPr>
      <w:r>
        <w:t>ЛИЧНОСТНЫЕ РЕЗУЛЬТАТЫ</w:t>
      </w:r>
    </w:p>
    <w:p w:rsidR="004617F3" w:rsidRDefault="004617F3" w:rsidP="008026AB">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4617F3" w:rsidRDefault="004617F3" w:rsidP="008026AB">
      <w:pPr>
        <w:pStyle w:val="h4Header"/>
        <w:spacing w:before="300"/>
      </w:pPr>
      <w:r>
        <w:t xml:space="preserve">Гражданско-патриотическое воспитание: </w:t>
      </w:r>
    </w:p>
    <w:p w:rsidR="004617F3" w:rsidRDefault="004617F3" w:rsidP="008026AB">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617F3" w:rsidRDefault="004617F3" w:rsidP="008026AB">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4617F3" w:rsidRDefault="004617F3" w:rsidP="008026AB">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17F3" w:rsidRDefault="004617F3" w:rsidP="008026AB">
      <w:pPr>
        <w:pStyle w:val="h4Header"/>
        <w:spacing w:before="300"/>
      </w:pPr>
      <w:r>
        <w:t xml:space="preserve">Духовно-нравственное воспитание: </w:t>
      </w:r>
    </w:p>
    <w:p w:rsidR="004617F3" w:rsidRDefault="004617F3" w:rsidP="008026AB">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617F3" w:rsidRDefault="004617F3" w:rsidP="008026AB">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4617F3" w:rsidRDefault="004617F3" w:rsidP="008026AB">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617F3" w:rsidRDefault="004617F3" w:rsidP="008026AB">
      <w:pPr>
        <w:pStyle w:val="list-dashleviy"/>
      </w:pPr>
      <w:r>
        <w:t>неприятие любых форм поведения, направленных на причинение физического и морального вреда другим людям.</w:t>
      </w:r>
    </w:p>
    <w:p w:rsidR="004617F3" w:rsidRDefault="004617F3" w:rsidP="008026AB">
      <w:pPr>
        <w:pStyle w:val="h4Header"/>
        <w:spacing w:before="283"/>
      </w:pPr>
      <w:r>
        <w:t>Эстетическое воспитание:</w:t>
      </w:r>
    </w:p>
    <w:p w:rsidR="004617F3" w:rsidRDefault="004617F3" w:rsidP="008026AB">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617F3" w:rsidRDefault="004617F3" w:rsidP="008026AB">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4617F3" w:rsidRDefault="004617F3" w:rsidP="008026AB">
      <w:pPr>
        <w:pStyle w:val="list-dashleviy"/>
      </w:pPr>
      <w:r>
        <w:t>понимание образного языка художественных произведений, выразительных средств, создающих художественный образ.</w:t>
      </w:r>
    </w:p>
    <w:p w:rsidR="004617F3" w:rsidRDefault="004617F3" w:rsidP="008026AB">
      <w:pPr>
        <w:pStyle w:val="h4Header"/>
        <w:spacing w:before="283"/>
      </w:pPr>
      <w:r>
        <w:t>Физическое воспитание, формирование культуры здоровья эмоционального благополучия:</w:t>
      </w:r>
    </w:p>
    <w:p w:rsidR="004617F3" w:rsidRDefault="004617F3" w:rsidP="008026AB">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4617F3" w:rsidRDefault="004617F3" w:rsidP="008026AB">
      <w:pPr>
        <w:pStyle w:val="list-dashleviy"/>
      </w:pPr>
      <w:r>
        <w:t>бережное отношение к физическому и психическому здоровью.</w:t>
      </w:r>
    </w:p>
    <w:p w:rsidR="004617F3" w:rsidRDefault="004617F3" w:rsidP="008026AB">
      <w:pPr>
        <w:pStyle w:val="h4Header"/>
        <w:spacing w:before="283"/>
      </w:pPr>
      <w:r>
        <w:t>Трудовое воспитание:</w:t>
      </w:r>
    </w:p>
    <w:p w:rsidR="004617F3" w:rsidRDefault="004617F3" w:rsidP="008026AB">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4617F3" w:rsidRDefault="004617F3" w:rsidP="008026AB">
      <w:pPr>
        <w:pStyle w:val="h4Header"/>
        <w:spacing w:before="283"/>
      </w:pPr>
      <w:r>
        <w:t xml:space="preserve">Экологическое воспитание: </w:t>
      </w:r>
    </w:p>
    <w:p w:rsidR="004617F3" w:rsidRDefault="004617F3" w:rsidP="008026AB">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4617F3" w:rsidRDefault="004617F3" w:rsidP="008026AB">
      <w:pPr>
        <w:pStyle w:val="list-dashleviy"/>
      </w:pPr>
      <w:r>
        <w:t>неприятие действий, приносящих ей вред.</w:t>
      </w:r>
    </w:p>
    <w:p w:rsidR="004617F3" w:rsidRDefault="004617F3" w:rsidP="008026AB">
      <w:pPr>
        <w:pStyle w:val="h4Header"/>
      </w:pPr>
      <w:r>
        <w:t>Ценности научного познания:</w:t>
      </w:r>
    </w:p>
    <w:p w:rsidR="004617F3" w:rsidRDefault="004617F3" w:rsidP="008026AB">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617F3" w:rsidRDefault="004617F3" w:rsidP="008026AB">
      <w:pPr>
        <w:pStyle w:val="list-dashleviy"/>
      </w:pPr>
      <w:r>
        <w:t>овладение смысловым чтением для решения различного уровня учебных и жизненных задач;</w:t>
      </w:r>
    </w:p>
    <w:p w:rsidR="004617F3" w:rsidRDefault="004617F3" w:rsidP="008026AB">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4617F3" w:rsidRDefault="004617F3" w:rsidP="008026AB">
      <w:pPr>
        <w:pStyle w:val="h2Header"/>
        <w:jc w:val="both"/>
      </w:pPr>
      <w:r>
        <w:t>МЕТАПРЕДМЕТНЫЕ РЕЗУЛЬТАТЫ</w:t>
      </w:r>
    </w:p>
    <w:p w:rsidR="004617F3" w:rsidRDefault="004617F3" w:rsidP="008026AB">
      <w:pPr>
        <w:pStyle w:val="body"/>
      </w:pPr>
      <w:r>
        <w:t xml:space="preserve">В результате изучения предмета «Литературное чтение» в начальной школе у обучающихся будут сформированы </w:t>
      </w:r>
      <w:r>
        <w:rPr>
          <w:rStyle w:val="Bold"/>
          <w:bCs/>
        </w:rPr>
        <w:t>познавательные</w:t>
      </w:r>
      <w:r>
        <w:t xml:space="preserve"> универсальные учебные действия:</w:t>
      </w:r>
    </w:p>
    <w:p w:rsidR="004617F3" w:rsidRDefault="004617F3" w:rsidP="008026AB">
      <w:pPr>
        <w:pStyle w:val="body"/>
        <w:rPr>
          <w:rStyle w:val="Italic"/>
          <w:iCs/>
        </w:rPr>
      </w:pPr>
      <w:r>
        <w:rPr>
          <w:rStyle w:val="Italic"/>
          <w:iCs/>
        </w:rPr>
        <w:t>базовые логические действия:</w:t>
      </w:r>
    </w:p>
    <w:p w:rsidR="004617F3" w:rsidRDefault="004617F3" w:rsidP="008026AB">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617F3" w:rsidRDefault="004617F3" w:rsidP="008026AB">
      <w:pPr>
        <w:pStyle w:val="list-dashleviy"/>
      </w:pPr>
      <w:r>
        <w:t>объединять произведения по жанру, авторской принадлежности;</w:t>
      </w:r>
    </w:p>
    <w:p w:rsidR="004617F3" w:rsidRDefault="004617F3" w:rsidP="008026AB">
      <w:pPr>
        <w:pStyle w:val="list-dashleviy"/>
      </w:pPr>
      <w:r>
        <w:t>определять существенный признак для классификации, классифицировать произведения по темам, жанрам и видам;</w:t>
      </w:r>
    </w:p>
    <w:p w:rsidR="004617F3" w:rsidRDefault="004617F3" w:rsidP="008026AB">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617F3" w:rsidRDefault="004617F3" w:rsidP="008026AB">
      <w:pPr>
        <w:pStyle w:val="list-dashleviy"/>
      </w:pPr>
      <w:r>
        <w:t>выявлять недостаток информации для решения учебной (практической) задачи на основе предложенного алгоритма;</w:t>
      </w:r>
    </w:p>
    <w:p w:rsidR="004617F3" w:rsidRDefault="004617F3" w:rsidP="008026AB">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617F3" w:rsidRDefault="004617F3" w:rsidP="008026AB">
      <w:pPr>
        <w:pStyle w:val="body"/>
      </w:pPr>
      <w:r>
        <w:rPr>
          <w:rStyle w:val="Italic"/>
          <w:iCs/>
        </w:rPr>
        <w:t>базовые исследовательские действия</w:t>
      </w:r>
      <w:r>
        <w:t>:</w:t>
      </w:r>
    </w:p>
    <w:p w:rsidR="004617F3" w:rsidRDefault="004617F3" w:rsidP="008026AB">
      <w:pPr>
        <w:pStyle w:val="list-dashleviy"/>
      </w:pPr>
      <w:r>
        <w:t>определять разрыв между реальным и желательным состоянием объекта (ситуации) на основе предложенных учителем вопросов;</w:t>
      </w:r>
    </w:p>
    <w:p w:rsidR="004617F3" w:rsidRDefault="004617F3" w:rsidP="008026AB">
      <w:pPr>
        <w:pStyle w:val="list-dashleviy"/>
      </w:pPr>
      <w:r>
        <w:t>формулировать с помощью учителя цель, планировать изменения объекта, ситуации;</w:t>
      </w:r>
    </w:p>
    <w:p w:rsidR="004617F3" w:rsidRDefault="004617F3" w:rsidP="008026AB">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4617F3" w:rsidRDefault="004617F3" w:rsidP="008026AB">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17F3" w:rsidRDefault="004617F3" w:rsidP="008026AB">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617F3" w:rsidRDefault="004617F3" w:rsidP="008026AB">
      <w:pPr>
        <w:pStyle w:val="list-dashleviy"/>
      </w:pPr>
      <w:r>
        <w:t>прогнозировать возможное развитие процессов, событий и их последствия в аналогичных или сходных ситуациях;</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dashleviy"/>
      </w:pPr>
      <w:r>
        <w:t>выбирать источник получения информации;</w:t>
      </w:r>
    </w:p>
    <w:p w:rsidR="004617F3" w:rsidRDefault="004617F3" w:rsidP="008026AB">
      <w:pPr>
        <w:pStyle w:val="list-dashleviy"/>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4617F3" w:rsidRDefault="004617F3" w:rsidP="008026AB">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617F3" w:rsidRDefault="004617F3" w:rsidP="008026AB">
      <w:pPr>
        <w:pStyle w:val="list-dashleviy"/>
      </w:pPr>
      <w: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list-dashleviy"/>
      </w:pPr>
      <w:r>
        <w:t>самостоятельно создавать схемы, таблицы для представления информации.</w:t>
      </w:r>
    </w:p>
    <w:p w:rsidR="004617F3" w:rsidRDefault="004617F3" w:rsidP="008026AB">
      <w:pPr>
        <w:pStyle w:val="list-dashleviy"/>
      </w:pPr>
      <w:r>
        <w:t xml:space="preserve">К концу обучения в начальной школе у обучающегося формируются </w:t>
      </w:r>
      <w:r>
        <w:rPr>
          <w:rStyle w:val="Bold"/>
          <w:bCs/>
        </w:rPr>
        <w:t>коммуникативные</w:t>
      </w:r>
      <w:r>
        <w:t xml:space="preserve"> универсальные учебные действия:</w:t>
      </w:r>
    </w:p>
    <w:p w:rsidR="004617F3" w:rsidRDefault="004617F3" w:rsidP="008026AB">
      <w:pPr>
        <w:pStyle w:val="body"/>
        <w:rPr>
          <w:rStyle w:val="Italic"/>
          <w:iCs/>
        </w:rPr>
      </w:pPr>
      <w:r>
        <w:rPr>
          <w:rStyle w:val="Italic"/>
          <w:iCs/>
        </w:rPr>
        <w:t>общение:</w:t>
      </w:r>
    </w:p>
    <w:p w:rsidR="004617F3" w:rsidRDefault="004617F3" w:rsidP="008026AB">
      <w:pPr>
        <w:pStyle w:val="list-dashleviy"/>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dashleviy"/>
      </w:pPr>
      <w:r>
        <w:t>проявлять уважительное отношение к собеседнику, соблюдать правила ведения диалога и дискуссии;</w:t>
      </w:r>
    </w:p>
    <w:p w:rsidR="004617F3" w:rsidRDefault="004617F3" w:rsidP="008026AB">
      <w:pPr>
        <w:pStyle w:val="list-dashleviy"/>
      </w:pPr>
      <w:r>
        <w:t>признавать возможность существования разных точек зрения;</w:t>
      </w:r>
    </w:p>
    <w:p w:rsidR="004617F3" w:rsidRDefault="004617F3" w:rsidP="008026AB">
      <w:pPr>
        <w:pStyle w:val="list-dashleviy"/>
      </w:pPr>
      <w:r>
        <w:t>корректно и аргументированно высказывать своё мнение;</w:t>
      </w:r>
    </w:p>
    <w:p w:rsidR="004617F3" w:rsidRDefault="004617F3" w:rsidP="008026AB">
      <w:pPr>
        <w:pStyle w:val="list-dashleviy"/>
      </w:pPr>
      <w:r>
        <w:t>строить речевое высказывание в соответствии с поставленной задачей;</w:t>
      </w:r>
    </w:p>
    <w:p w:rsidR="004617F3" w:rsidRDefault="004617F3" w:rsidP="008026AB">
      <w:pPr>
        <w:pStyle w:val="list-dashleviy"/>
      </w:pPr>
      <w:r>
        <w:t>создавать устные и письменные тексты (описание, рассуждение, повествование);</w:t>
      </w:r>
    </w:p>
    <w:p w:rsidR="004617F3" w:rsidRDefault="004617F3" w:rsidP="008026AB">
      <w:pPr>
        <w:pStyle w:val="list-dashleviy"/>
      </w:pPr>
      <w:r>
        <w:t>готовить небольшие публичные выступления;</w:t>
      </w:r>
    </w:p>
    <w:p w:rsidR="004617F3" w:rsidRDefault="004617F3" w:rsidP="008026AB">
      <w:pPr>
        <w:pStyle w:val="list-dashleviy"/>
      </w:pPr>
      <w:r>
        <w:t>подбирать иллюстративный материал (рисунки, фото, плакаты) к тексту выступления.</w:t>
      </w:r>
    </w:p>
    <w:p w:rsidR="004617F3" w:rsidRDefault="004617F3" w:rsidP="008026AB">
      <w:pPr>
        <w:pStyle w:val="list-dashleviy"/>
      </w:pPr>
      <w:r>
        <w:t xml:space="preserve">К концу обучения в начальной школе у обучающегося формируются </w:t>
      </w:r>
      <w:r>
        <w:rPr>
          <w:rStyle w:val="Bold"/>
          <w:bCs/>
        </w:rPr>
        <w:t>регулятивные</w:t>
      </w:r>
      <w:r>
        <w:t xml:space="preserve"> универсальные учебные действия:</w:t>
      </w:r>
    </w:p>
    <w:p w:rsidR="004617F3" w:rsidRDefault="004617F3" w:rsidP="008026AB">
      <w:pPr>
        <w:pStyle w:val="body"/>
        <w:keepNext/>
        <w:rPr>
          <w:rStyle w:val="Italic"/>
          <w:iCs/>
        </w:rPr>
      </w:pPr>
      <w:r>
        <w:rPr>
          <w:rStyle w:val="Italic"/>
          <w:iCs/>
        </w:rPr>
        <w:t>самоорганизация:</w:t>
      </w:r>
    </w:p>
    <w:p w:rsidR="004617F3" w:rsidRDefault="004617F3" w:rsidP="008026AB">
      <w:pPr>
        <w:pStyle w:val="list-dash0"/>
      </w:pPr>
      <w:r>
        <w:t xml:space="preserve">планировать действия по решению учебной задачи для получения результата; </w:t>
      </w:r>
    </w:p>
    <w:p w:rsidR="004617F3" w:rsidRDefault="004617F3" w:rsidP="008026AB">
      <w:pPr>
        <w:pStyle w:val="list-dash0"/>
      </w:pPr>
      <w:r>
        <w:t>выстраивать последовательность выбранных действий;</w:t>
      </w:r>
    </w:p>
    <w:p w:rsidR="004617F3" w:rsidRDefault="004617F3" w:rsidP="008026AB">
      <w:pPr>
        <w:pStyle w:val="body"/>
        <w:rPr>
          <w:rStyle w:val="Italic"/>
          <w:iCs/>
        </w:rPr>
      </w:pPr>
      <w:r>
        <w:rPr>
          <w:rStyle w:val="Italic"/>
          <w:iCs/>
        </w:rPr>
        <w:t>самоконтроль:</w:t>
      </w:r>
    </w:p>
    <w:p w:rsidR="004617F3" w:rsidRDefault="004617F3" w:rsidP="008026AB">
      <w:pPr>
        <w:pStyle w:val="list-dashleviy"/>
      </w:pPr>
      <w:r>
        <w:t>устанавливать причины успеха/неудач учебной деятельности;</w:t>
      </w:r>
    </w:p>
    <w:p w:rsidR="004617F3" w:rsidRDefault="004617F3" w:rsidP="008026AB">
      <w:pPr>
        <w:pStyle w:val="list-dashleviy"/>
      </w:pPr>
      <w:r>
        <w:t>корректировать свои учебные действия для преодоления ошибок.</w:t>
      </w:r>
    </w:p>
    <w:p w:rsidR="004617F3" w:rsidRDefault="004617F3" w:rsidP="008026AB">
      <w:pPr>
        <w:pStyle w:val="h5Header"/>
      </w:pPr>
      <w:r>
        <w:t xml:space="preserve">Совместная деятельность: </w:t>
      </w:r>
    </w:p>
    <w:p w:rsidR="004617F3" w:rsidRDefault="004617F3" w:rsidP="008026AB">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17F3" w:rsidRDefault="004617F3" w:rsidP="008026AB">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617F3" w:rsidRDefault="004617F3" w:rsidP="008026AB">
      <w:pPr>
        <w:pStyle w:val="list-dashleviy"/>
      </w:pPr>
      <w:r>
        <w:t>проявлять готовность руководить, выполнять поручения, подчиняться;</w:t>
      </w:r>
    </w:p>
    <w:p w:rsidR="004617F3" w:rsidRDefault="004617F3" w:rsidP="008026AB">
      <w:pPr>
        <w:pStyle w:val="list-dashleviy"/>
      </w:pPr>
      <w:r>
        <w:t>ответственно выполнять свою часть работы;</w:t>
      </w:r>
    </w:p>
    <w:p w:rsidR="004617F3" w:rsidRDefault="004617F3" w:rsidP="008026AB">
      <w:pPr>
        <w:pStyle w:val="list-dashleviy"/>
      </w:pPr>
      <w:r>
        <w:t>оценивать свой вклад в общий результат;</w:t>
      </w:r>
    </w:p>
    <w:p w:rsidR="004617F3" w:rsidRDefault="004617F3" w:rsidP="008026AB">
      <w:pPr>
        <w:pStyle w:val="list-dashleviy"/>
      </w:pPr>
      <w:r>
        <w:t>выполнять совместные проектные задания с опорой на предложенные образцы;</w:t>
      </w:r>
    </w:p>
    <w:p w:rsidR="004617F3" w:rsidRDefault="004617F3" w:rsidP="008026AB">
      <w:pPr>
        <w:pStyle w:val="h2Header"/>
        <w:spacing w:before="283"/>
        <w:jc w:val="both"/>
      </w:pPr>
      <w:r>
        <w:t>ПРЕДМЕТНЫЕ РЕЗУЛЬТАТЫ</w:t>
      </w:r>
    </w:p>
    <w:p w:rsidR="004617F3" w:rsidRDefault="004617F3" w:rsidP="008026AB">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4617F3" w:rsidRDefault="004617F3" w:rsidP="008026AB">
      <w:pPr>
        <w:pStyle w:val="h2Header"/>
        <w:spacing w:before="283"/>
        <w:jc w:val="both"/>
      </w:pPr>
      <w:r>
        <w:t>1 КЛАСС</w:t>
      </w:r>
    </w:p>
    <w:p w:rsidR="004617F3" w:rsidRDefault="004617F3" w:rsidP="008026AB">
      <w:pPr>
        <w:pStyle w:val="body"/>
      </w:pPr>
      <w:r>
        <w:t xml:space="preserve">К концу обучения </w:t>
      </w:r>
      <w:r>
        <w:rPr>
          <w:rStyle w:val="Bold"/>
          <w:bCs/>
        </w:rPr>
        <w:t xml:space="preserve">в первом классе </w:t>
      </w:r>
      <w:r>
        <w:t>обучающийся научится:</w:t>
      </w:r>
    </w:p>
    <w:p w:rsidR="004617F3" w:rsidRDefault="004617F3" w:rsidP="008026AB">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617F3" w:rsidRDefault="004617F3" w:rsidP="008026AB">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617F3" w:rsidRDefault="004617F3" w:rsidP="008026AB">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617F3" w:rsidRDefault="004617F3" w:rsidP="008026AB">
      <w:pPr>
        <w:pStyle w:val="list-dashleviy"/>
      </w:pPr>
      <w:r>
        <w:t>различать прозаическую (нестихотворную) и стихотворную речь;</w:t>
      </w:r>
    </w:p>
    <w:p w:rsidR="004617F3" w:rsidRDefault="004617F3" w:rsidP="008026AB">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4617F3" w:rsidRDefault="004617F3" w:rsidP="008026AB">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4617F3" w:rsidRDefault="004617F3" w:rsidP="008026AB">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617F3" w:rsidRDefault="004617F3" w:rsidP="008026AB">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617F3" w:rsidRDefault="004617F3" w:rsidP="008026AB">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617F3" w:rsidRDefault="004617F3" w:rsidP="008026AB">
      <w:pPr>
        <w:pStyle w:val="list-dashleviy"/>
      </w:pPr>
      <w:r>
        <w:t>читать по ролям с соблюдением норм произношения, расстановки ударения;</w:t>
      </w:r>
    </w:p>
    <w:p w:rsidR="004617F3" w:rsidRDefault="004617F3" w:rsidP="008026AB">
      <w:pPr>
        <w:pStyle w:val="list-dashleviy"/>
      </w:pPr>
      <w:r>
        <w:t>составлять высказывания по содержанию произведения (не менее 3 предложений) по заданному алгоритму;</w:t>
      </w:r>
    </w:p>
    <w:p w:rsidR="004617F3" w:rsidRDefault="004617F3" w:rsidP="008026AB">
      <w:pPr>
        <w:pStyle w:val="list-dashleviy"/>
      </w:pPr>
      <w:r>
        <w:t>сочинять небольшие тексты по предложенному началу и др. (не менее 3 предложений);</w:t>
      </w:r>
    </w:p>
    <w:p w:rsidR="004617F3" w:rsidRDefault="004617F3" w:rsidP="008026AB">
      <w:pPr>
        <w:pStyle w:val="list-dashleviy"/>
      </w:pPr>
      <w:r>
        <w:t>ориентироваться в книге/учебнике по обложке, оглавлению, иллюстрациям;</w:t>
      </w:r>
    </w:p>
    <w:p w:rsidR="004617F3" w:rsidRDefault="004617F3" w:rsidP="008026AB">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617F3" w:rsidRDefault="004617F3" w:rsidP="008026AB">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4617F3" w:rsidRDefault="004617F3" w:rsidP="008026AB">
      <w:pPr>
        <w:pStyle w:val="h2Header"/>
        <w:keepNext/>
        <w:spacing w:before="340"/>
        <w:jc w:val="both"/>
      </w:pPr>
      <w:r>
        <w:t>2 КЛАСС</w:t>
      </w:r>
    </w:p>
    <w:p w:rsidR="004617F3" w:rsidRDefault="004617F3" w:rsidP="008026AB">
      <w:pPr>
        <w:pStyle w:val="body"/>
      </w:pPr>
      <w:r>
        <w:t xml:space="preserve">К концу обучения </w:t>
      </w:r>
      <w:r>
        <w:rPr>
          <w:rStyle w:val="Bold"/>
          <w:bCs/>
        </w:rPr>
        <w:t xml:space="preserve">во втором классе </w:t>
      </w:r>
      <w:r>
        <w:t>обучающийся научится:</w:t>
      </w:r>
    </w:p>
    <w:p w:rsidR="004617F3" w:rsidRDefault="004617F3" w:rsidP="008026AB">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17F3" w:rsidRDefault="004617F3" w:rsidP="008026AB">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617F3" w:rsidRDefault="004617F3" w:rsidP="008026AB">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617F3" w:rsidRDefault="004617F3" w:rsidP="008026AB">
      <w:pPr>
        <w:pStyle w:val="list-dashleviy"/>
      </w:pPr>
      <w:r>
        <w:t>различать прозаическую и стихотворную речь: называть особенности стихотворного произведения (ритм, рифма);</w:t>
      </w:r>
    </w:p>
    <w:p w:rsidR="004617F3" w:rsidRDefault="004617F3" w:rsidP="008026AB">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617F3" w:rsidRDefault="004617F3" w:rsidP="008026AB">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617F3" w:rsidRDefault="004617F3" w:rsidP="008026AB">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617F3" w:rsidRDefault="004617F3" w:rsidP="008026AB">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617F3" w:rsidRDefault="004617F3" w:rsidP="008026AB">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617F3" w:rsidRDefault="004617F3" w:rsidP="008026AB">
      <w:pPr>
        <w:pStyle w:val="list-dashleviy"/>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617F3" w:rsidRDefault="004617F3" w:rsidP="008026AB">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617F3" w:rsidRDefault="004617F3" w:rsidP="008026AB">
      <w:pPr>
        <w:pStyle w:val="list-dashleviy"/>
      </w:pPr>
      <w:r>
        <w:t>пересказывать (устно) содержание произведения подробно, выборочно, от лица героя, от третьего лица;</w:t>
      </w:r>
    </w:p>
    <w:p w:rsidR="004617F3" w:rsidRDefault="004617F3" w:rsidP="008026AB">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4617F3" w:rsidRDefault="004617F3" w:rsidP="008026AB">
      <w:pPr>
        <w:pStyle w:val="list-dashleviy"/>
      </w:pPr>
      <w:r>
        <w:t>составлять высказывания на заданную тему по содержанию произведения (не менее 5 предложений);</w:t>
      </w:r>
    </w:p>
    <w:p w:rsidR="004617F3" w:rsidRDefault="004617F3" w:rsidP="008026AB">
      <w:pPr>
        <w:pStyle w:val="list-dashleviy"/>
      </w:pPr>
      <w:r>
        <w:t>сочинять по аналогии с прочитанным загадки, небольшие сказки, рассказы;</w:t>
      </w:r>
    </w:p>
    <w:p w:rsidR="004617F3" w:rsidRDefault="004617F3" w:rsidP="008026AB">
      <w:pPr>
        <w:pStyle w:val="list-dashleviy"/>
      </w:pPr>
      <w:r>
        <w:t>ориентироваться в книге/учебнике по обложке, оглавлению, аннотации, иллюстрациям, предисловию, условным обозначениям;</w:t>
      </w:r>
    </w:p>
    <w:p w:rsidR="004617F3" w:rsidRDefault="004617F3" w:rsidP="008026AB">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4617F3" w:rsidRDefault="004617F3" w:rsidP="008026AB">
      <w:pPr>
        <w:pStyle w:val="list-dashleviy"/>
      </w:pPr>
      <w:r>
        <w:t>использовать справочную литературу для получения дополнительной информации в соответствии с учебной задачей.</w:t>
      </w:r>
    </w:p>
    <w:p w:rsidR="004617F3" w:rsidRDefault="004617F3" w:rsidP="008026AB">
      <w:pPr>
        <w:pStyle w:val="h2Header"/>
        <w:jc w:val="both"/>
      </w:pPr>
      <w:r>
        <w:t>3 КЛАСС</w:t>
      </w:r>
    </w:p>
    <w:p w:rsidR="004617F3" w:rsidRDefault="004617F3" w:rsidP="008026AB">
      <w:pPr>
        <w:pStyle w:val="body"/>
      </w:pPr>
      <w:r>
        <w:t xml:space="preserve">К концу обучения </w:t>
      </w:r>
      <w:r>
        <w:rPr>
          <w:rStyle w:val="Bold"/>
          <w:bCs/>
        </w:rPr>
        <w:t xml:space="preserve">в третьем классе </w:t>
      </w:r>
      <w:r>
        <w:t>обучающийся научится:</w:t>
      </w:r>
    </w:p>
    <w:p w:rsidR="004617F3" w:rsidRDefault="004617F3" w:rsidP="008026AB">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617F3" w:rsidRDefault="004617F3" w:rsidP="008026AB">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17F3" w:rsidRDefault="004617F3" w:rsidP="008026AB">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617F3" w:rsidRDefault="004617F3" w:rsidP="008026AB">
      <w:pPr>
        <w:pStyle w:val="list-dashleviy"/>
      </w:pPr>
      <w:r>
        <w:t>читать наизусть не менее 4 стихотворений в соответствии с изученной тематикой произведений;</w:t>
      </w:r>
    </w:p>
    <w:p w:rsidR="004617F3" w:rsidRDefault="004617F3" w:rsidP="008026AB">
      <w:pPr>
        <w:pStyle w:val="list-dashleviy"/>
      </w:pPr>
      <w:r>
        <w:t>различать художественные произведения и познавательные тексты;</w:t>
      </w:r>
    </w:p>
    <w:p w:rsidR="004617F3" w:rsidRDefault="004617F3" w:rsidP="008026AB">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17F3" w:rsidRDefault="004617F3" w:rsidP="008026AB">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617F3" w:rsidRDefault="004617F3" w:rsidP="008026AB">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617F3" w:rsidRDefault="004617F3" w:rsidP="008026AB">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617F3" w:rsidRDefault="004617F3" w:rsidP="008026AB">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617F3" w:rsidRDefault="004617F3" w:rsidP="008026AB">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617F3" w:rsidRDefault="004617F3" w:rsidP="008026AB">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617F3" w:rsidRDefault="004617F3" w:rsidP="008026AB">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617F3" w:rsidRDefault="004617F3" w:rsidP="008026AB">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617F3" w:rsidRDefault="004617F3" w:rsidP="008026AB">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4617F3" w:rsidRDefault="004617F3" w:rsidP="008026AB">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617F3" w:rsidRDefault="004617F3" w:rsidP="008026AB">
      <w:pPr>
        <w:pStyle w:val="list-dashleviy"/>
      </w:pPr>
      <w:r>
        <w:t>читать по ролям с соблюдением норм произношения, инсценировать небольшие эпизоды из произведения;</w:t>
      </w:r>
    </w:p>
    <w:p w:rsidR="004617F3" w:rsidRDefault="004617F3" w:rsidP="008026AB">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617F3" w:rsidRDefault="004617F3" w:rsidP="008026AB">
      <w:pPr>
        <w:pStyle w:val="list-dashleviy"/>
      </w:pPr>
      <w:r>
        <w:t>составлять краткий отзыв о прочитанном произведении по заданному алгоритму;</w:t>
      </w:r>
    </w:p>
    <w:p w:rsidR="004617F3" w:rsidRDefault="004617F3" w:rsidP="008026AB">
      <w:pPr>
        <w:pStyle w:val="list-dashleviy"/>
      </w:pPr>
      <w:r>
        <w:t>сочинять тексты, используя аналогии, иллюстрации, придумывать продолжение прочитанного произведения;</w:t>
      </w:r>
    </w:p>
    <w:p w:rsidR="004617F3" w:rsidRDefault="004617F3" w:rsidP="008026AB">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17F3" w:rsidRDefault="004617F3" w:rsidP="008026AB">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4617F3" w:rsidRDefault="004617F3" w:rsidP="008026AB">
      <w:pPr>
        <w:pStyle w:val="list-dashleviy"/>
      </w:pPr>
      <w:r>
        <w:t>использовать справочные издания, в том числе верифицированные электронные ресурсы, включённые в федеральный перечень.</w:t>
      </w:r>
    </w:p>
    <w:p w:rsidR="004617F3" w:rsidRDefault="004617F3" w:rsidP="008026AB">
      <w:pPr>
        <w:pStyle w:val="h2Header"/>
        <w:spacing w:before="340"/>
        <w:jc w:val="both"/>
      </w:pPr>
      <w:r>
        <w:t>4 КЛАСС</w:t>
      </w:r>
    </w:p>
    <w:p w:rsidR="004617F3" w:rsidRDefault="004617F3" w:rsidP="008026AB">
      <w:pPr>
        <w:pStyle w:val="body"/>
        <w:rPr>
          <w:spacing w:val="-2"/>
        </w:rPr>
      </w:pPr>
      <w:r>
        <w:rPr>
          <w:spacing w:val="-2"/>
        </w:rPr>
        <w:t xml:space="preserve">К концу обучения </w:t>
      </w:r>
      <w:r>
        <w:rPr>
          <w:rStyle w:val="Bold"/>
          <w:bCs/>
          <w:spacing w:val="-2"/>
        </w:rPr>
        <w:t xml:space="preserve">в четвёртом классе </w:t>
      </w:r>
      <w:r>
        <w:rPr>
          <w:spacing w:val="-2"/>
        </w:rPr>
        <w:t>обучающийся научится:</w:t>
      </w:r>
    </w:p>
    <w:p w:rsidR="004617F3" w:rsidRDefault="004617F3" w:rsidP="008026AB">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617F3" w:rsidRDefault="004617F3" w:rsidP="008026AB">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617F3" w:rsidRDefault="004617F3" w:rsidP="008026AB">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617F3" w:rsidRDefault="004617F3" w:rsidP="008026AB">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4617F3" w:rsidRDefault="004617F3" w:rsidP="008026AB">
      <w:pPr>
        <w:pStyle w:val="list-dashleviy"/>
      </w:pPr>
      <w:r>
        <w:t>читать наизусть не менее 5 стихотворений в соответствии с изученной тематикой произведений;</w:t>
      </w:r>
    </w:p>
    <w:p w:rsidR="004617F3" w:rsidRDefault="004617F3" w:rsidP="008026AB">
      <w:pPr>
        <w:pStyle w:val="list-dashleviy"/>
      </w:pPr>
      <w:r>
        <w:t>различать художественные произведения и познавательные тексты;</w:t>
      </w:r>
    </w:p>
    <w:p w:rsidR="004617F3" w:rsidRDefault="004617F3" w:rsidP="008026AB">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617F3" w:rsidRDefault="004617F3" w:rsidP="008026AB">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617F3" w:rsidRDefault="004617F3" w:rsidP="008026AB">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617F3" w:rsidRDefault="004617F3" w:rsidP="008026AB">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617F3" w:rsidRDefault="004617F3" w:rsidP="008026AB">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617F3" w:rsidRDefault="004617F3" w:rsidP="008026AB">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617F3" w:rsidRDefault="004617F3" w:rsidP="008026AB">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617F3" w:rsidRDefault="004617F3" w:rsidP="008026AB">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617F3" w:rsidRDefault="004617F3" w:rsidP="008026AB">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617F3" w:rsidRDefault="004617F3" w:rsidP="008026AB">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617F3" w:rsidRDefault="004617F3" w:rsidP="008026AB">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4617F3" w:rsidRDefault="004617F3" w:rsidP="008026AB">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617F3" w:rsidRDefault="004617F3" w:rsidP="008026AB">
      <w:pPr>
        <w:pStyle w:val="list-dashleviy"/>
      </w:pPr>
      <w:r>
        <w:t>составлять краткий отзыв о прочитанном произведении по заданному алгоритму;</w:t>
      </w:r>
    </w:p>
    <w:p w:rsidR="004617F3" w:rsidRDefault="004617F3" w:rsidP="008026AB">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617F3" w:rsidRDefault="004617F3" w:rsidP="008026AB">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617F3" w:rsidRDefault="004617F3" w:rsidP="008026AB">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4617F3" w:rsidRDefault="004617F3" w:rsidP="008026AB">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4617F3" w:rsidRPr="00767BB0" w:rsidRDefault="004617F3" w:rsidP="008026AB">
      <w:pPr>
        <w:pStyle w:val="NoParagraphStyle"/>
        <w:jc w:val="both"/>
        <w:rPr>
          <w:rFonts w:ascii="Calibri" w:hAnsi="Calibri"/>
          <w:lang w:val="ru-RU"/>
        </w:rPr>
      </w:pPr>
    </w:p>
    <w:p w:rsidR="004617F3" w:rsidRDefault="004617F3" w:rsidP="008026AB">
      <w:pPr>
        <w:pStyle w:val="h1Header"/>
        <w:spacing w:before="510" w:after="198"/>
        <w:jc w:val="both"/>
      </w:pPr>
      <w:r>
        <w:t>Иностранный (английский) язык</w:t>
      </w:r>
    </w:p>
    <w:p w:rsidR="004617F3" w:rsidRDefault="004617F3" w:rsidP="008026AB">
      <w:pPr>
        <w:pStyle w:val="body"/>
      </w:pPr>
      <w:r>
        <w:t xml:space="preserve">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 с учётом концепции или историко-культурного стандарта при наличии. </w:t>
      </w:r>
    </w:p>
    <w:p w:rsidR="004617F3" w:rsidRDefault="004617F3" w:rsidP="008026AB">
      <w:pPr>
        <w:pStyle w:val="h1Header"/>
        <w:pageBreakBefore w:val="0"/>
        <w:spacing w:before="510" w:after="198"/>
        <w:jc w:val="both"/>
      </w:pPr>
      <w:r>
        <w:t>ПОЯСНИТЕЛЬНАЯ ЗАПИСКА</w:t>
      </w:r>
    </w:p>
    <w:p w:rsidR="004617F3" w:rsidRDefault="004617F3" w:rsidP="008026AB">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4617F3" w:rsidRDefault="004617F3" w:rsidP="008026AB">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4617F3" w:rsidRDefault="004617F3" w:rsidP="008026AB">
      <w:pPr>
        <w:pStyle w:val="h3Header"/>
        <w:spacing w:before="283"/>
        <w:jc w:val="both"/>
      </w:pPr>
      <w:r>
        <w:t xml:space="preserve">Общая характеристика учебного предмета </w:t>
      </w:r>
      <w:r>
        <w:br/>
        <w:t>«Иностранный (английский) язык»</w:t>
      </w:r>
    </w:p>
    <w:p w:rsidR="004617F3" w:rsidRDefault="004617F3" w:rsidP="008026AB">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4617F3" w:rsidRDefault="004617F3" w:rsidP="008026AB">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617F3" w:rsidRDefault="004617F3" w:rsidP="008026AB">
      <w:pPr>
        <w:pStyle w:val="h3Header"/>
        <w:jc w:val="both"/>
      </w:pPr>
      <w:r>
        <w:t xml:space="preserve">Цели изучения учебного предмета </w:t>
      </w:r>
      <w:r>
        <w:br/>
        <w:t>«Иностранный (английский) язык»</w:t>
      </w:r>
    </w:p>
    <w:p w:rsidR="004617F3" w:rsidRDefault="004617F3" w:rsidP="008026AB">
      <w:pPr>
        <w:pStyle w:val="body"/>
      </w:pPr>
      <w:r>
        <w:t>Цели обучения иностранному языку в начальной школе можно условно разделить на образовательные, развивающие, воспитывающие.</w:t>
      </w:r>
    </w:p>
    <w:p w:rsidR="004617F3" w:rsidRDefault="004617F3" w:rsidP="008026AB">
      <w:pPr>
        <w:pStyle w:val="body"/>
      </w:pPr>
      <w:r>
        <w:t>Образовательные цели учебного предмета «Иностранный (английский) язык» в начальной школе включают:</w:t>
      </w:r>
    </w:p>
    <w:p w:rsidR="004617F3" w:rsidRDefault="004617F3" w:rsidP="008026AB">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4617F3" w:rsidRDefault="004617F3" w:rsidP="008026AB">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4617F3" w:rsidRDefault="004617F3" w:rsidP="008026AB">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4617F3" w:rsidRDefault="004617F3" w:rsidP="008026AB">
      <w:pPr>
        <w:pStyle w:val="list-dash0"/>
      </w:pPr>
      <w:r>
        <w:t>использование для решения учебных задач интеллектуальных операций (сравнение, анализ, обобщение и др.);</w:t>
      </w:r>
    </w:p>
    <w:p w:rsidR="004617F3" w:rsidRDefault="004617F3" w:rsidP="008026AB">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617F3" w:rsidRDefault="004617F3" w:rsidP="008026AB">
      <w:pPr>
        <w:pStyle w:val="body"/>
      </w:pPr>
      <w:r>
        <w:t>Развивающие цели учебного предмета «Иностранный (английский) язык» в начальной школе включают:</w:t>
      </w:r>
    </w:p>
    <w:p w:rsidR="004617F3" w:rsidRDefault="004617F3" w:rsidP="008026AB">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617F3" w:rsidRDefault="004617F3" w:rsidP="008026AB">
      <w:pPr>
        <w:pStyle w:val="list-dash0"/>
      </w:pPr>
      <w:r>
        <w:t>становление коммуникативной культуры обучающихся и их общего речевого развития;</w:t>
      </w:r>
    </w:p>
    <w:p w:rsidR="004617F3" w:rsidRDefault="004617F3" w:rsidP="008026AB">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4617F3" w:rsidRDefault="004617F3" w:rsidP="008026AB">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4617F3" w:rsidRDefault="004617F3" w:rsidP="008026AB">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617F3" w:rsidRDefault="004617F3" w:rsidP="008026AB">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4617F3" w:rsidRDefault="004617F3" w:rsidP="008026AB">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4617F3" w:rsidRDefault="004617F3" w:rsidP="008026AB">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617F3" w:rsidRDefault="004617F3" w:rsidP="008026AB">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4617F3" w:rsidRDefault="004617F3" w:rsidP="008026AB">
      <w:pPr>
        <w:pStyle w:val="list-dash0"/>
      </w:pPr>
      <w:r>
        <w:t xml:space="preserve">воспитание эмоционального и познавательного интереса к художественной культуре других народов; </w:t>
      </w:r>
    </w:p>
    <w:p w:rsidR="004617F3" w:rsidRDefault="004617F3" w:rsidP="008026AB">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4617F3" w:rsidRDefault="004617F3" w:rsidP="008026AB">
      <w:pPr>
        <w:pStyle w:val="h3Header"/>
        <w:jc w:val="both"/>
      </w:pPr>
      <w:r>
        <w:t xml:space="preserve">Место учебного предмета </w:t>
      </w:r>
      <w:r>
        <w:br/>
        <w:t>«Иностранный (английский) язык» в учебном плане</w:t>
      </w:r>
    </w:p>
    <w:p w:rsidR="004617F3" w:rsidRDefault="004617F3" w:rsidP="008026AB">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4617F3" w:rsidRDefault="004617F3" w:rsidP="008026AB">
      <w:pPr>
        <w:pStyle w:val="h1Header"/>
        <w:spacing w:before="510"/>
        <w:jc w:val="both"/>
      </w:pPr>
      <w:r>
        <w:t xml:space="preserve">СОДЕРЖАНИЕ УЧЕБНОГО ПРЕДМЕТА </w:t>
      </w:r>
      <w:r>
        <w:br/>
        <w:t>«ИНОСТРАННЫЙ (АНГЛИЙСКИЙ) ЯЗЫК»</w:t>
      </w:r>
    </w:p>
    <w:p w:rsidR="004617F3" w:rsidRDefault="004617F3" w:rsidP="008026AB">
      <w:pPr>
        <w:pStyle w:val="h2-firstHeader"/>
        <w:jc w:val="both"/>
      </w:pPr>
      <w:r>
        <w:t>2 класс</w:t>
      </w:r>
    </w:p>
    <w:p w:rsidR="004617F3" w:rsidRDefault="004617F3" w:rsidP="008026AB">
      <w:pPr>
        <w:pStyle w:val="h3-firstHeader"/>
        <w:jc w:val="both"/>
      </w:pPr>
      <w:r>
        <w:t>Тематическое содержание речи</w:t>
      </w:r>
    </w:p>
    <w:p w:rsidR="004617F3" w:rsidRDefault="004617F3" w:rsidP="008026AB">
      <w:pPr>
        <w:pStyle w:val="body"/>
      </w:pPr>
      <w:r>
        <w:rPr>
          <w:rStyle w:val="Italic"/>
          <w:iCs/>
        </w:rPr>
        <w:t>Мир моего «я»</w:t>
      </w:r>
      <w:r>
        <w:t>. Приветствие. Знакомство. Моя семья. Мой день рождения. Моя любимая еда.</w:t>
      </w:r>
    </w:p>
    <w:p w:rsidR="004617F3" w:rsidRDefault="004617F3" w:rsidP="008026AB">
      <w:pPr>
        <w:pStyle w:val="body"/>
      </w:pPr>
      <w:r>
        <w:rPr>
          <w:rStyle w:val="Italic"/>
          <w:iCs/>
        </w:rPr>
        <w:t>Мир моих увлечений</w:t>
      </w:r>
      <w:r>
        <w:t>. Любимый цвет, игрушка. Любимые занятия. Мой питомец. Выходной день.</w:t>
      </w:r>
    </w:p>
    <w:p w:rsidR="004617F3" w:rsidRDefault="004617F3" w:rsidP="008026AB">
      <w:pPr>
        <w:pStyle w:val="body"/>
      </w:pPr>
      <w:r>
        <w:rPr>
          <w:rStyle w:val="Italic"/>
          <w:iCs/>
        </w:rPr>
        <w:t>Мир вокруг меня</w:t>
      </w:r>
      <w:r>
        <w:t>. Моя школа. Мои друзья. Моя малая родина (город, село).</w:t>
      </w:r>
    </w:p>
    <w:p w:rsidR="004617F3" w:rsidRDefault="004617F3" w:rsidP="008026AB">
      <w:pPr>
        <w:pStyle w:val="body"/>
      </w:pPr>
      <w:r>
        <w:rPr>
          <w:rStyle w:val="Italic"/>
          <w:iCs/>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617F3" w:rsidRDefault="004617F3" w:rsidP="008026AB">
      <w:pPr>
        <w:pStyle w:val="h3Header"/>
        <w:jc w:val="both"/>
      </w:pPr>
      <w:r>
        <w:t>Коммуникативные умения</w:t>
      </w:r>
    </w:p>
    <w:p w:rsidR="004617F3" w:rsidRDefault="004617F3" w:rsidP="008026AB">
      <w:pPr>
        <w:pStyle w:val="h5Header"/>
        <w:rPr>
          <w:rStyle w:val="BoldItalic0"/>
          <w:b/>
          <w:i/>
        </w:rPr>
      </w:pPr>
      <w:r>
        <w:rPr>
          <w:rStyle w:val="BoldItalic0"/>
          <w:b/>
          <w:i/>
        </w:rPr>
        <w:t>Говорение</w:t>
      </w:r>
    </w:p>
    <w:p w:rsidR="004617F3" w:rsidRDefault="004617F3" w:rsidP="008026AB">
      <w:pPr>
        <w:pStyle w:val="body"/>
      </w:pPr>
      <w:r>
        <w:t xml:space="preserve">Коммуникативные умения </w:t>
      </w:r>
      <w:r>
        <w:rPr>
          <w:rStyle w:val="BoldItalic0"/>
          <w:bCs/>
          <w:iCs/>
        </w:rPr>
        <w:t>диалогической речи</w:t>
      </w:r>
      <w:r>
        <w:t xml:space="preserve">: </w:t>
      </w:r>
    </w:p>
    <w:p w:rsidR="004617F3" w:rsidRDefault="004617F3" w:rsidP="008026AB">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17F3" w:rsidRDefault="004617F3" w:rsidP="008026AB">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617F3" w:rsidRDefault="004617F3" w:rsidP="008026AB">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4617F3" w:rsidRDefault="004617F3" w:rsidP="008026AB">
      <w:pPr>
        <w:pStyle w:val="body"/>
      </w:pPr>
      <w:r>
        <w:t xml:space="preserve">Коммуникативные умения </w:t>
      </w:r>
      <w:r>
        <w:rPr>
          <w:rStyle w:val="BoldItalic0"/>
          <w:bCs/>
          <w:iCs/>
        </w:rPr>
        <w:t>монологической речи</w:t>
      </w:r>
      <w:r>
        <w:t xml:space="preserve">. </w:t>
      </w:r>
    </w:p>
    <w:p w:rsidR="004617F3" w:rsidRDefault="004617F3" w:rsidP="008026AB">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4617F3" w:rsidRDefault="004617F3" w:rsidP="008026AB">
      <w:pPr>
        <w:pStyle w:val="h5Header"/>
        <w:rPr>
          <w:rStyle w:val="BoldItalic0"/>
          <w:b/>
          <w:i/>
        </w:rPr>
      </w:pPr>
      <w:r>
        <w:rPr>
          <w:rStyle w:val="BoldItalic0"/>
          <w:b/>
          <w:i/>
        </w:rPr>
        <w:t xml:space="preserve">Аудирование </w:t>
      </w:r>
    </w:p>
    <w:p w:rsidR="004617F3" w:rsidRDefault="004617F3" w:rsidP="008026AB">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4617F3" w:rsidRDefault="004617F3" w:rsidP="008026AB">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17F3" w:rsidRDefault="004617F3" w:rsidP="008026AB">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4617F3" w:rsidRDefault="004617F3" w:rsidP="008026AB">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4617F3" w:rsidRDefault="004617F3" w:rsidP="008026AB">
      <w:pPr>
        <w:pStyle w:val="body"/>
      </w:pPr>
      <w:r>
        <w:t>Тексты для аудирования: диалог, высказывания собеседников в ситуациях повседневного общения, рассказ, сказка.</w:t>
      </w:r>
    </w:p>
    <w:p w:rsidR="004617F3" w:rsidRDefault="004617F3" w:rsidP="008026AB">
      <w:pPr>
        <w:pStyle w:val="h5Header"/>
        <w:rPr>
          <w:rStyle w:val="BoldItalic0"/>
          <w:b/>
          <w:i/>
        </w:rPr>
      </w:pPr>
      <w:r>
        <w:rPr>
          <w:rStyle w:val="BoldItalic0"/>
          <w:b/>
          <w:i/>
        </w:rPr>
        <w:t xml:space="preserve">Смысловое чтение </w:t>
      </w:r>
    </w:p>
    <w:p w:rsidR="004617F3" w:rsidRDefault="004617F3" w:rsidP="008026AB">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4617F3" w:rsidRDefault="004617F3" w:rsidP="008026AB">
      <w:pPr>
        <w:pStyle w:val="body"/>
      </w:pPr>
      <w:r>
        <w:t xml:space="preserve">Тексты для чтения вслух: диалог, рассказ, сказка.  </w:t>
      </w:r>
    </w:p>
    <w:p w:rsidR="004617F3" w:rsidRDefault="004617F3" w:rsidP="008026AB">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17F3" w:rsidRDefault="004617F3" w:rsidP="008026AB">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617F3" w:rsidRDefault="004617F3" w:rsidP="008026AB">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617F3" w:rsidRDefault="004617F3" w:rsidP="008026AB">
      <w:pPr>
        <w:pStyle w:val="body"/>
      </w:pPr>
      <w:r>
        <w:t xml:space="preserve">Тексты для чтения про себя: диалог, рассказ, сказка, электронное сообщение личного характера. </w:t>
      </w:r>
    </w:p>
    <w:p w:rsidR="004617F3" w:rsidRDefault="004617F3" w:rsidP="008026AB">
      <w:pPr>
        <w:pStyle w:val="h5Header"/>
        <w:rPr>
          <w:rStyle w:val="BoldItalic0"/>
          <w:b/>
          <w:i/>
        </w:rPr>
      </w:pPr>
      <w:r>
        <w:rPr>
          <w:rStyle w:val="BoldItalic0"/>
          <w:b/>
          <w:i/>
        </w:rPr>
        <w:t>Письмо</w:t>
      </w:r>
    </w:p>
    <w:p w:rsidR="004617F3" w:rsidRDefault="004617F3" w:rsidP="008026AB">
      <w:pPr>
        <w:pStyle w:val="body"/>
      </w:pPr>
      <w:r>
        <w:t>Овладение техникой письма (полупечатное написание букв, буквосочетаний, слов).</w:t>
      </w:r>
    </w:p>
    <w:p w:rsidR="004617F3" w:rsidRDefault="004617F3" w:rsidP="008026AB">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4617F3" w:rsidRDefault="004617F3" w:rsidP="008026AB">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4617F3" w:rsidRDefault="004617F3" w:rsidP="008026AB">
      <w:pPr>
        <w:pStyle w:val="body"/>
      </w:pPr>
      <w:r>
        <w:t>Написание с опорой на образец коротких поздравлений с праздниками (с днём рождения, Новым годом).</w:t>
      </w:r>
    </w:p>
    <w:p w:rsidR="004617F3" w:rsidRDefault="004617F3" w:rsidP="008026AB">
      <w:pPr>
        <w:pStyle w:val="h3Header"/>
        <w:jc w:val="both"/>
      </w:pPr>
      <w:r>
        <w:t>Языковые знания и навыки</w:t>
      </w:r>
    </w:p>
    <w:p w:rsidR="004617F3" w:rsidRDefault="004617F3" w:rsidP="008026AB">
      <w:pPr>
        <w:pStyle w:val="h5Header"/>
      </w:pPr>
      <w:r>
        <w:rPr>
          <w:rStyle w:val="BoldItalic0"/>
          <w:b/>
          <w:i/>
        </w:rPr>
        <w:t>Фонетическая сторона речи</w:t>
      </w:r>
    </w:p>
    <w:p w:rsidR="004617F3" w:rsidRDefault="004617F3" w:rsidP="008026AB">
      <w:pPr>
        <w:pStyle w:val="body"/>
      </w:pPr>
      <w:r>
        <w:t xml:space="preserve">Буквы английского алфавита. Корректное называние букв английского алфавита. </w:t>
      </w:r>
    </w:p>
    <w:p w:rsidR="004617F3" w:rsidRDefault="004617F3" w:rsidP="008026AB">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4617F3" w:rsidRDefault="004617F3" w:rsidP="008026AB">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iCs/>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4617F3" w:rsidRDefault="004617F3" w:rsidP="008026AB">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617F3" w:rsidRDefault="004617F3" w:rsidP="008026AB">
      <w:pPr>
        <w:pStyle w:val="body"/>
      </w:pPr>
      <w:r>
        <w:t>Чтение новых слов согласно основным правилам чтения английского языка.</w:t>
      </w:r>
    </w:p>
    <w:p w:rsidR="004617F3" w:rsidRDefault="004617F3" w:rsidP="008026AB">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4617F3" w:rsidRDefault="004617F3" w:rsidP="008026AB">
      <w:pPr>
        <w:pStyle w:val="h5Header"/>
        <w:rPr>
          <w:rStyle w:val="BoldItalic0"/>
          <w:b/>
          <w:i/>
        </w:rPr>
      </w:pPr>
      <w:r>
        <w:rPr>
          <w:rStyle w:val="BoldItalic0"/>
          <w:b/>
          <w:i/>
        </w:rPr>
        <w:t>Графика, орфография и пунктуация</w:t>
      </w:r>
    </w:p>
    <w:p w:rsidR="004617F3" w:rsidRDefault="004617F3" w:rsidP="008026AB">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4617F3" w:rsidRDefault="004617F3" w:rsidP="008026AB">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4617F3" w:rsidRDefault="004617F3" w:rsidP="008026AB">
      <w:pPr>
        <w:pStyle w:val="h5Header"/>
        <w:rPr>
          <w:rStyle w:val="BoldItalic0"/>
          <w:b/>
          <w:i/>
        </w:rPr>
      </w:pPr>
      <w:r>
        <w:rPr>
          <w:rStyle w:val="BoldItalic0"/>
          <w:b/>
          <w:i/>
        </w:rPr>
        <w:t xml:space="preserve">Лексическая сторона речи </w:t>
      </w:r>
    </w:p>
    <w:p w:rsidR="004617F3" w:rsidRDefault="004617F3" w:rsidP="008026AB">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4617F3" w:rsidRDefault="004617F3" w:rsidP="008026AB">
      <w:pPr>
        <w:pStyle w:val="body"/>
      </w:pPr>
      <w:r>
        <w:t xml:space="preserve">Распознавание в устной и письменной речи интернациональных слов (doctor, film) с помощью языковой догадки.  </w:t>
      </w:r>
    </w:p>
    <w:p w:rsidR="004617F3" w:rsidRDefault="004617F3" w:rsidP="008026AB">
      <w:pPr>
        <w:pStyle w:val="h5Header"/>
        <w:rPr>
          <w:rStyle w:val="BoldItalic0"/>
          <w:b/>
          <w:i/>
        </w:rPr>
      </w:pPr>
      <w:r>
        <w:rPr>
          <w:rStyle w:val="BoldItalic0"/>
          <w:b/>
          <w:i/>
        </w:rPr>
        <w:t xml:space="preserve">Грамматическая сторона речи </w:t>
      </w:r>
    </w:p>
    <w:p w:rsidR="004617F3" w:rsidRDefault="004617F3" w:rsidP="008026AB">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617F3" w:rsidRDefault="004617F3" w:rsidP="008026AB">
      <w:pPr>
        <w:pStyle w:val="body"/>
        <w:rPr>
          <w:spacing w:val="-1"/>
        </w:rPr>
      </w:pPr>
      <w:r>
        <w:rPr>
          <w:spacing w:val="-1"/>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4617F3" w:rsidRDefault="004617F3" w:rsidP="008026AB">
      <w:pPr>
        <w:pStyle w:val="body"/>
      </w:pPr>
      <w:r>
        <w:t xml:space="preserve">Нераспространённые и распространённые простые предложения.    </w:t>
      </w:r>
    </w:p>
    <w:p w:rsidR="004617F3" w:rsidRDefault="004617F3" w:rsidP="008026AB">
      <w:pPr>
        <w:pStyle w:val="body"/>
      </w:pPr>
      <w:r>
        <w:t xml:space="preserve">Предложения с начальным It (It’s a red ball.).  </w:t>
      </w:r>
    </w:p>
    <w:p w:rsidR="004617F3" w:rsidRPr="00520904" w:rsidRDefault="004617F3" w:rsidP="008026AB">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4617F3" w:rsidRPr="00520904" w:rsidRDefault="004617F3" w:rsidP="008026AB">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4617F3" w:rsidRPr="00520904" w:rsidRDefault="004617F3" w:rsidP="008026AB">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4617F3" w:rsidRDefault="004617F3" w:rsidP="008026AB">
      <w:pPr>
        <w:pStyle w:val="body"/>
      </w:pPr>
      <w:r>
        <w:t>Предложения с краткими глагольными формами (She can’t swim. I don’t like porridge.).</w:t>
      </w:r>
    </w:p>
    <w:p w:rsidR="004617F3" w:rsidRDefault="004617F3" w:rsidP="008026AB">
      <w:pPr>
        <w:pStyle w:val="body"/>
      </w:pPr>
      <w:r>
        <w:t>Побудительные предложения в утвердительной форме (Come in, please.).</w:t>
      </w:r>
    </w:p>
    <w:p w:rsidR="004617F3" w:rsidRDefault="004617F3" w:rsidP="008026AB">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4617F3" w:rsidRPr="00520904" w:rsidRDefault="004617F3" w:rsidP="008026AB">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4617F3" w:rsidRDefault="004617F3" w:rsidP="008026AB">
      <w:pPr>
        <w:pStyle w:val="body"/>
      </w:pPr>
      <w:r>
        <w:t xml:space="preserve">Модальный глагол can: для выражения умения (I can play tennis.) и отсутствия умения (I can’t play chess.); для получения разрешения (Can I go out?). </w:t>
      </w:r>
    </w:p>
    <w:p w:rsidR="004617F3" w:rsidRDefault="004617F3" w:rsidP="008026AB">
      <w:pPr>
        <w:pStyle w:val="body"/>
      </w:pPr>
      <w:r>
        <w:t xml:space="preserve">Определённый, неопределённый и нулевой артикли c именами существительными (наиболее распространённые случаи). </w:t>
      </w:r>
    </w:p>
    <w:p w:rsidR="004617F3" w:rsidRDefault="004617F3" w:rsidP="008026AB">
      <w:pPr>
        <w:pStyle w:val="body"/>
      </w:pPr>
      <w:r>
        <w:t xml:space="preserve">Существительные во множественном числе, образованные по правилу и исключения (a book — books; a man — men). </w:t>
      </w:r>
    </w:p>
    <w:p w:rsidR="004617F3" w:rsidRDefault="004617F3" w:rsidP="008026AB">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4617F3" w:rsidRDefault="004617F3" w:rsidP="008026AB">
      <w:pPr>
        <w:pStyle w:val="body"/>
      </w:pPr>
      <w:r>
        <w:t xml:space="preserve">Количественные числительные (1—12). </w:t>
      </w:r>
    </w:p>
    <w:p w:rsidR="004617F3" w:rsidRDefault="004617F3" w:rsidP="008026AB">
      <w:pPr>
        <w:pStyle w:val="body"/>
      </w:pPr>
      <w:r>
        <w:t>Вопросительные слова (who, what, how, where, how many).</w:t>
      </w:r>
    </w:p>
    <w:p w:rsidR="004617F3" w:rsidRPr="00520904" w:rsidRDefault="004617F3" w:rsidP="008026AB">
      <w:pPr>
        <w:pStyle w:val="body"/>
        <w:rPr>
          <w:lang w:val="en-US"/>
        </w:rPr>
      </w:pPr>
      <w:r>
        <w:t>Предлоги</w:t>
      </w:r>
      <w:r w:rsidRPr="00520904">
        <w:rPr>
          <w:lang w:val="en-US"/>
        </w:rPr>
        <w:t xml:space="preserve"> </w:t>
      </w:r>
      <w:r>
        <w:t>места</w:t>
      </w:r>
      <w:r w:rsidRPr="00520904">
        <w:rPr>
          <w:lang w:val="en-US"/>
        </w:rPr>
        <w:t xml:space="preserve"> (in, on, near, under).</w:t>
      </w:r>
    </w:p>
    <w:p w:rsidR="004617F3" w:rsidRDefault="004617F3" w:rsidP="008026AB">
      <w:pPr>
        <w:pStyle w:val="body"/>
      </w:pPr>
      <w:r>
        <w:t>Союзы and и but (c однородными членами).</w:t>
      </w:r>
    </w:p>
    <w:p w:rsidR="004617F3" w:rsidRDefault="004617F3" w:rsidP="008026AB">
      <w:pPr>
        <w:pStyle w:val="h3Header"/>
        <w:jc w:val="both"/>
      </w:pPr>
      <w:r>
        <w:t xml:space="preserve">Социокультурные знания и умения </w:t>
      </w:r>
    </w:p>
    <w:p w:rsidR="004617F3" w:rsidRDefault="004617F3" w:rsidP="008026AB">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7F3" w:rsidRDefault="004617F3" w:rsidP="008026AB">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4617F3" w:rsidRDefault="004617F3" w:rsidP="008026AB">
      <w:pPr>
        <w:pStyle w:val="body"/>
      </w:pPr>
      <w:r>
        <w:t>Знание названий родной страны и страны/стран изучаемого языка и их столиц.</w:t>
      </w:r>
    </w:p>
    <w:p w:rsidR="004617F3" w:rsidRDefault="004617F3" w:rsidP="008026AB">
      <w:pPr>
        <w:pStyle w:val="h3Header"/>
        <w:jc w:val="both"/>
      </w:pPr>
      <w:r>
        <w:t xml:space="preserve">Компенсаторные умения </w:t>
      </w:r>
    </w:p>
    <w:p w:rsidR="004617F3" w:rsidRDefault="004617F3" w:rsidP="008026AB">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4617F3" w:rsidRDefault="004617F3" w:rsidP="008026AB">
      <w:pPr>
        <w:pStyle w:val="body"/>
      </w:pPr>
      <w:r>
        <w:t>Использование в качестве опоры при порождении собственных высказываний ключевых слов, вопросов; иллюстраций.</w:t>
      </w:r>
    </w:p>
    <w:p w:rsidR="004617F3" w:rsidRDefault="004617F3" w:rsidP="008026AB">
      <w:pPr>
        <w:pStyle w:val="h2Header"/>
        <w:spacing w:before="340"/>
        <w:jc w:val="both"/>
      </w:pPr>
      <w:r>
        <w:t>3 класс</w:t>
      </w:r>
    </w:p>
    <w:p w:rsidR="004617F3" w:rsidRDefault="004617F3" w:rsidP="008026AB">
      <w:pPr>
        <w:pStyle w:val="h3-firstHeader"/>
        <w:jc w:val="both"/>
      </w:pPr>
      <w:r>
        <w:t xml:space="preserve">Тематическое содержание речи </w:t>
      </w:r>
    </w:p>
    <w:p w:rsidR="004617F3" w:rsidRDefault="004617F3" w:rsidP="008026AB">
      <w:pPr>
        <w:pStyle w:val="body"/>
      </w:pPr>
      <w:r>
        <w:rPr>
          <w:rStyle w:val="Italic"/>
          <w:iCs/>
        </w:rPr>
        <w:t>Мир моего «я»</w:t>
      </w:r>
      <w:r>
        <w:t>. Моя семья. Мой день рождения. Моя любимая еда. Мой день (распорядок дня).</w:t>
      </w:r>
    </w:p>
    <w:p w:rsidR="004617F3" w:rsidRDefault="004617F3" w:rsidP="008026AB">
      <w:pPr>
        <w:pStyle w:val="body"/>
      </w:pPr>
      <w:r>
        <w:rPr>
          <w:rStyle w:val="Italic"/>
          <w:iCs/>
        </w:rPr>
        <w:t>Мир моих увлечений</w:t>
      </w:r>
      <w:r>
        <w:t>. Любимая игрушка, игра. Мой питомец. Любимые занятия. Любимая сказка. Выходной день. Каникулы.</w:t>
      </w:r>
    </w:p>
    <w:p w:rsidR="004617F3" w:rsidRDefault="004617F3" w:rsidP="008026AB">
      <w:pPr>
        <w:pStyle w:val="body"/>
      </w:pPr>
      <w:r>
        <w:rPr>
          <w:rStyle w:val="Italic"/>
          <w:iCs/>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4617F3" w:rsidRDefault="004617F3" w:rsidP="008026AB">
      <w:pPr>
        <w:pStyle w:val="body"/>
      </w:pPr>
      <w:r>
        <w:rPr>
          <w:rStyle w:val="Italic"/>
          <w:iCs/>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617F3" w:rsidRDefault="004617F3" w:rsidP="008026AB">
      <w:pPr>
        <w:pStyle w:val="h3Header"/>
        <w:jc w:val="both"/>
      </w:pPr>
      <w:r>
        <w:t>Коммуникативные умения</w:t>
      </w:r>
    </w:p>
    <w:p w:rsidR="004617F3" w:rsidRDefault="004617F3" w:rsidP="008026AB">
      <w:pPr>
        <w:pStyle w:val="h5Header"/>
        <w:rPr>
          <w:rStyle w:val="BoldItalic0"/>
          <w:b/>
          <w:i/>
        </w:rPr>
      </w:pPr>
      <w:r>
        <w:rPr>
          <w:rStyle w:val="BoldItalic0"/>
          <w:b/>
          <w:i/>
        </w:rPr>
        <w:t>Говорение</w:t>
      </w:r>
    </w:p>
    <w:p w:rsidR="004617F3" w:rsidRDefault="004617F3" w:rsidP="008026AB">
      <w:pPr>
        <w:pStyle w:val="body"/>
        <w:rPr>
          <w:rStyle w:val="BoldItalic0"/>
          <w:bCs/>
          <w:iCs/>
        </w:rPr>
      </w:pPr>
      <w:r>
        <w:t xml:space="preserve">Коммуникативные умения </w:t>
      </w:r>
      <w:r>
        <w:rPr>
          <w:rStyle w:val="BoldItalic0"/>
          <w:bCs/>
          <w:iCs/>
        </w:rPr>
        <w:t>диалогической речи</w:t>
      </w:r>
      <w:r>
        <w:t xml:space="preserve">: </w:t>
      </w:r>
    </w:p>
    <w:p w:rsidR="004617F3" w:rsidRDefault="004617F3" w:rsidP="008026AB">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17F3" w:rsidRDefault="004617F3" w:rsidP="008026AB">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617F3" w:rsidRDefault="004617F3" w:rsidP="008026AB">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4617F3" w:rsidRDefault="004617F3" w:rsidP="008026AB">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4617F3" w:rsidRDefault="004617F3" w:rsidP="008026AB">
      <w:pPr>
        <w:pStyle w:val="body"/>
      </w:pPr>
      <w:r>
        <w:t xml:space="preserve">Коммуникативные умения </w:t>
      </w:r>
      <w:r>
        <w:rPr>
          <w:rStyle w:val="BoldItalic0"/>
          <w:bCs/>
          <w:iCs/>
        </w:rPr>
        <w:t>монологической речи</w:t>
      </w:r>
      <w:r>
        <w:t>:</w:t>
      </w:r>
    </w:p>
    <w:p w:rsidR="004617F3" w:rsidRDefault="004617F3" w:rsidP="008026AB">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4617F3" w:rsidRDefault="004617F3" w:rsidP="008026AB">
      <w:pPr>
        <w:pStyle w:val="body"/>
      </w:pPr>
      <w:r>
        <w:t xml:space="preserve">Пересказ с опорой на ключевые слова, вопросы и/или иллюстрации основного содержания прочитанного текста. </w:t>
      </w:r>
    </w:p>
    <w:p w:rsidR="004617F3" w:rsidRDefault="004617F3" w:rsidP="008026AB">
      <w:pPr>
        <w:pStyle w:val="h5Header"/>
        <w:rPr>
          <w:rStyle w:val="BoldItalic0"/>
          <w:b/>
          <w:i/>
        </w:rPr>
      </w:pPr>
      <w:r>
        <w:rPr>
          <w:rStyle w:val="BoldItalic0"/>
          <w:b/>
          <w:i/>
        </w:rPr>
        <w:t xml:space="preserve">Аудирование </w:t>
      </w:r>
    </w:p>
    <w:p w:rsidR="004617F3" w:rsidRDefault="004617F3" w:rsidP="008026AB">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4617F3" w:rsidRDefault="004617F3" w:rsidP="008026AB">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17F3" w:rsidRDefault="004617F3" w:rsidP="008026AB">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4617F3" w:rsidRDefault="004617F3" w:rsidP="008026AB">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4617F3" w:rsidRDefault="004617F3" w:rsidP="008026AB">
      <w:pPr>
        <w:pStyle w:val="body"/>
      </w:pPr>
      <w:r>
        <w:t xml:space="preserve">Тексты для аудирования: диалог, высказывания собеседников в ситуациях повседневного общения, рассказ, сказка. </w:t>
      </w:r>
    </w:p>
    <w:p w:rsidR="004617F3" w:rsidRDefault="004617F3" w:rsidP="008026AB">
      <w:pPr>
        <w:pStyle w:val="h5Header"/>
      </w:pPr>
      <w:r>
        <w:rPr>
          <w:rStyle w:val="BoldItalic0"/>
          <w:b/>
          <w:i/>
        </w:rPr>
        <w:t xml:space="preserve">Смысловое чтение </w:t>
      </w:r>
    </w:p>
    <w:p w:rsidR="004617F3" w:rsidRDefault="004617F3" w:rsidP="008026AB">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4617F3" w:rsidRDefault="004617F3" w:rsidP="008026AB">
      <w:pPr>
        <w:pStyle w:val="body"/>
      </w:pPr>
      <w:r>
        <w:t xml:space="preserve">Тексты для чтения вслух: диалог, рассказ, сказка.  </w:t>
      </w:r>
    </w:p>
    <w:p w:rsidR="004617F3" w:rsidRDefault="004617F3" w:rsidP="008026AB">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17F3" w:rsidRDefault="004617F3" w:rsidP="008026AB">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4617F3" w:rsidRDefault="004617F3" w:rsidP="008026AB">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4617F3" w:rsidRDefault="004617F3" w:rsidP="008026AB">
      <w:pPr>
        <w:pStyle w:val="body"/>
      </w:pPr>
      <w:r>
        <w:t xml:space="preserve">Тексты для чтения: диалог, рассказ, сказка, электронное сообщение личного характера. </w:t>
      </w:r>
    </w:p>
    <w:p w:rsidR="004617F3" w:rsidRDefault="004617F3" w:rsidP="008026AB">
      <w:pPr>
        <w:pStyle w:val="h5Header"/>
        <w:rPr>
          <w:rStyle w:val="BoldItalic0"/>
          <w:b/>
          <w:i/>
        </w:rPr>
      </w:pPr>
      <w:r>
        <w:rPr>
          <w:rStyle w:val="BoldItalic0"/>
          <w:b/>
          <w:i/>
        </w:rPr>
        <w:t>Письмо</w:t>
      </w:r>
    </w:p>
    <w:p w:rsidR="004617F3" w:rsidRDefault="004617F3" w:rsidP="008026AB">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4617F3" w:rsidRDefault="004617F3" w:rsidP="008026AB">
      <w:pPr>
        <w:pStyle w:val="body"/>
      </w:pPr>
      <w:r>
        <w:t>Создание подписей к картинкам, фотографиям с пояснением, что на них изображено.</w:t>
      </w:r>
    </w:p>
    <w:p w:rsidR="004617F3" w:rsidRDefault="004617F3" w:rsidP="008026AB">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4617F3" w:rsidRDefault="004617F3" w:rsidP="008026AB">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4617F3" w:rsidRDefault="004617F3" w:rsidP="008026AB">
      <w:pPr>
        <w:pStyle w:val="h3Header"/>
        <w:jc w:val="both"/>
      </w:pPr>
      <w:r>
        <w:t>Языковые знания и навыки</w:t>
      </w:r>
    </w:p>
    <w:p w:rsidR="004617F3" w:rsidRDefault="004617F3" w:rsidP="008026AB">
      <w:pPr>
        <w:pStyle w:val="h5Header"/>
        <w:rPr>
          <w:rStyle w:val="BoldItalic0"/>
          <w:b/>
          <w:i/>
        </w:rPr>
      </w:pPr>
      <w:r>
        <w:rPr>
          <w:rStyle w:val="BoldItalic0"/>
          <w:b/>
          <w:i/>
        </w:rPr>
        <w:t xml:space="preserve">Фонетическая сторона речи </w:t>
      </w:r>
    </w:p>
    <w:p w:rsidR="004617F3" w:rsidRDefault="004617F3" w:rsidP="008026AB">
      <w:pPr>
        <w:pStyle w:val="body"/>
      </w:pPr>
      <w:r>
        <w:t xml:space="preserve">Буквы английского алфавита. Фонетически корректное озвучивание букв английского алфавита. </w:t>
      </w:r>
    </w:p>
    <w:p w:rsidR="004617F3" w:rsidRDefault="004617F3" w:rsidP="008026AB">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4617F3" w:rsidRDefault="004617F3" w:rsidP="008026AB">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4617F3" w:rsidRDefault="004617F3" w:rsidP="008026AB">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4617F3" w:rsidRDefault="004617F3" w:rsidP="008026AB">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4617F3" w:rsidRDefault="004617F3" w:rsidP="008026AB">
      <w:pPr>
        <w:pStyle w:val="body"/>
      </w:pPr>
      <w:r>
        <w:t>Вычленение некоторых звукобуквенных сочетаний при анализе изученных слов.</w:t>
      </w:r>
    </w:p>
    <w:p w:rsidR="004617F3" w:rsidRDefault="004617F3" w:rsidP="008026AB">
      <w:pPr>
        <w:pStyle w:val="body"/>
      </w:pPr>
      <w:r>
        <w:t>Чтение новых слов согласно основным правилам чтения с использованием полной или частичной транскрипции.</w:t>
      </w:r>
    </w:p>
    <w:p w:rsidR="004617F3" w:rsidRDefault="004617F3" w:rsidP="008026AB">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4617F3" w:rsidRDefault="004617F3" w:rsidP="008026AB">
      <w:pPr>
        <w:pStyle w:val="h5Header"/>
        <w:rPr>
          <w:rStyle w:val="BoldItalic0"/>
          <w:b/>
          <w:i/>
        </w:rPr>
      </w:pPr>
      <w:r>
        <w:rPr>
          <w:rStyle w:val="BoldItalic0"/>
          <w:b/>
          <w:i/>
        </w:rPr>
        <w:t>Графика, орфография и пунктуация</w:t>
      </w:r>
    </w:p>
    <w:p w:rsidR="004617F3" w:rsidRDefault="004617F3" w:rsidP="008026AB">
      <w:pPr>
        <w:pStyle w:val="body"/>
      </w:pPr>
      <w:r>
        <w:t xml:space="preserve">Правильное написание изученных слов. </w:t>
      </w:r>
    </w:p>
    <w:p w:rsidR="004617F3" w:rsidRDefault="004617F3" w:rsidP="008026AB">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4617F3" w:rsidRDefault="004617F3" w:rsidP="008026AB">
      <w:pPr>
        <w:pStyle w:val="h5Header"/>
        <w:rPr>
          <w:rStyle w:val="BoldItalic0"/>
          <w:b/>
          <w:i/>
        </w:rPr>
      </w:pPr>
      <w:r>
        <w:rPr>
          <w:rStyle w:val="BoldItalic0"/>
          <w:b/>
          <w:i/>
        </w:rPr>
        <w:t>Лексическая сторона речи</w:t>
      </w:r>
    </w:p>
    <w:p w:rsidR="004617F3" w:rsidRDefault="004617F3" w:rsidP="008026AB">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4617F3" w:rsidRDefault="004617F3" w:rsidP="008026AB">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4617F3" w:rsidRDefault="004617F3" w:rsidP="008026AB">
      <w:pPr>
        <w:pStyle w:val="body"/>
      </w:pPr>
      <w:r>
        <w:t xml:space="preserve">Распознавание в устной и письменной речи интернациональных слов (doctor, film) с помощью языковой догадки.  </w:t>
      </w:r>
    </w:p>
    <w:p w:rsidR="004617F3" w:rsidRDefault="004617F3" w:rsidP="008026AB">
      <w:pPr>
        <w:pStyle w:val="body"/>
        <w:rPr>
          <w:rStyle w:val="BoldItalic0"/>
          <w:bCs/>
          <w:iCs/>
        </w:rPr>
      </w:pPr>
      <w:r>
        <w:rPr>
          <w:rStyle w:val="BoldItalic0"/>
          <w:bCs/>
          <w:iCs/>
        </w:rPr>
        <w:t xml:space="preserve">Грамматическая сторона речи </w:t>
      </w:r>
    </w:p>
    <w:p w:rsidR="004617F3" w:rsidRDefault="004617F3" w:rsidP="008026AB">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4617F3" w:rsidRPr="007425C3" w:rsidRDefault="004617F3" w:rsidP="008026AB">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4617F3" w:rsidRDefault="004617F3" w:rsidP="008026AB">
      <w:pPr>
        <w:pStyle w:val="body"/>
      </w:pPr>
      <w:r>
        <w:t>Побудительные предложения в отрицательной (Don’t talk, please.) форме.</w:t>
      </w:r>
    </w:p>
    <w:p w:rsidR="004617F3" w:rsidRDefault="004617F3" w:rsidP="008026AB">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4617F3" w:rsidRPr="00C33B32" w:rsidRDefault="004617F3" w:rsidP="008026AB">
      <w:pPr>
        <w:pStyle w:val="body"/>
        <w:rPr>
          <w:lang w:val="en-US"/>
        </w:rPr>
      </w:pPr>
      <w:r>
        <w:t>Конструкция</w:t>
      </w:r>
      <w:r w:rsidRPr="00C33B32">
        <w:rPr>
          <w:lang w:val="en-US"/>
        </w:rPr>
        <w:t xml:space="preserve"> I’d like to … (I’d like to read this book.).</w:t>
      </w:r>
    </w:p>
    <w:p w:rsidR="004617F3" w:rsidRPr="00C33B32" w:rsidRDefault="004617F3" w:rsidP="008026AB">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4617F3" w:rsidRPr="00C33B32" w:rsidRDefault="004617F3" w:rsidP="008026AB">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4617F3" w:rsidRDefault="004617F3" w:rsidP="008026AB">
      <w:pPr>
        <w:pStyle w:val="body"/>
      </w:pPr>
      <w:r>
        <w:t>Слова, выражающие количество с исчисляемыми и неисчисляемыми существительными (much/many/a lot of).</w:t>
      </w:r>
    </w:p>
    <w:p w:rsidR="004617F3" w:rsidRDefault="004617F3" w:rsidP="008026AB">
      <w:pPr>
        <w:pStyle w:val="body"/>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4617F3" w:rsidRDefault="004617F3" w:rsidP="008026AB">
      <w:pPr>
        <w:pStyle w:val="body"/>
      </w:pPr>
      <w:r>
        <w:t>Наречия частотности (usually, often).</w:t>
      </w:r>
    </w:p>
    <w:p w:rsidR="004617F3" w:rsidRDefault="004617F3" w:rsidP="008026AB">
      <w:pPr>
        <w:pStyle w:val="body"/>
      </w:pPr>
      <w:r>
        <w:t>Количественные числительные (13—100). Порядковые числительные (1—30).</w:t>
      </w:r>
    </w:p>
    <w:p w:rsidR="004617F3" w:rsidRDefault="004617F3" w:rsidP="008026AB">
      <w:pPr>
        <w:pStyle w:val="body"/>
      </w:pPr>
      <w:r>
        <w:t>Вопросительные слова (when, whose, why).</w:t>
      </w:r>
    </w:p>
    <w:p w:rsidR="004617F3" w:rsidRPr="00C33B32" w:rsidRDefault="004617F3" w:rsidP="008026AB">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4617F3" w:rsidRDefault="004617F3" w:rsidP="008026AB">
      <w:pPr>
        <w:pStyle w:val="h3Header"/>
        <w:jc w:val="both"/>
      </w:pPr>
      <w:r>
        <w:t xml:space="preserve">Социокультурные знания и умения </w:t>
      </w:r>
    </w:p>
    <w:p w:rsidR="004617F3" w:rsidRDefault="004617F3" w:rsidP="008026AB">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7F3" w:rsidRDefault="004617F3" w:rsidP="008026AB">
      <w:pPr>
        <w:pStyle w:val="body"/>
      </w:pPr>
      <w:r>
        <w:t>Знание произведений детского фольклора (рифмовок, стихов, песенок), персонажей детских книг.</w:t>
      </w:r>
    </w:p>
    <w:p w:rsidR="004617F3" w:rsidRDefault="004617F3" w:rsidP="008026AB">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4617F3" w:rsidRDefault="004617F3" w:rsidP="008026AB">
      <w:pPr>
        <w:pStyle w:val="h3Header"/>
        <w:jc w:val="both"/>
      </w:pPr>
      <w:r>
        <w:t>Компенсаторные умения</w:t>
      </w:r>
    </w:p>
    <w:p w:rsidR="004617F3" w:rsidRDefault="004617F3" w:rsidP="008026AB">
      <w:pPr>
        <w:pStyle w:val="body"/>
      </w:pPr>
      <w:r>
        <w:t>Использование при чтении и аудировании языковой, в том числе контекстуальной, догадки.</w:t>
      </w:r>
    </w:p>
    <w:p w:rsidR="004617F3" w:rsidRDefault="004617F3" w:rsidP="008026AB">
      <w:pPr>
        <w:pStyle w:val="body"/>
      </w:pPr>
      <w:r>
        <w:t xml:space="preserve">Использование в качестве опоры при порождении собственных высказываний ключевых слов, вопросов; иллюстраций. </w:t>
      </w:r>
    </w:p>
    <w:p w:rsidR="004617F3" w:rsidRDefault="004617F3" w:rsidP="008026AB">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617F3" w:rsidRDefault="004617F3" w:rsidP="008026AB">
      <w:pPr>
        <w:pStyle w:val="h2Header"/>
        <w:spacing w:before="1077"/>
        <w:jc w:val="both"/>
      </w:pPr>
      <w:r>
        <w:t>4 класс</w:t>
      </w:r>
    </w:p>
    <w:p w:rsidR="004617F3" w:rsidRDefault="004617F3" w:rsidP="008026AB">
      <w:pPr>
        <w:pStyle w:val="h3-firstHeader"/>
        <w:jc w:val="both"/>
      </w:pPr>
      <w:r>
        <w:t xml:space="preserve">Тематическое содержание речи </w:t>
      </w:r>
    </w:p>
    <w:p w:rsidR="004617F3" w:rsidRDefault="004617F3" w:rsidP="008026AB">
      <w:pPr>
        <w:pStyle w:val="body"/>
      </w:pPr>
      <w:r>
        <w:rPr>
          <w:rStyle w:val="Italic"/>
          <w:iCs/>
        </w:rPr>
        <w:t>Мир моего «я»</w:t>
      </w:r>
      <w:r>
        <w:t>. Моя семья. Мой день рождения, подарки. Моя любимая еда. Мой день (распорядок дня, домашние обязанности).</w:t>
      </w:r>
    </w:p>
    <w:p w:rsidR="004617F3" w:rsidRDefault="004617F3" w:rsidP="008026AB">
      <w:pPr>
        <w:pStyle w:val="body"/>
      </w:pPr>
      <w:r>
        <w:rPr>
          <w:rStyle w:val="Italic"/>
          <w:iCs/>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4617F3" w:rsidRDefault="004617F3" w:rsidP="008026AB">
      <w:pPr>
        <w:pStyle w:val="body"/>
      </w:pPr>
      <w:r>
        <w:rPr>
          <w:rStyle w:val="Italic"/>
          <w:iCs/>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4617F3" w:rsidRDefault="004617F3" w:rsidP="008026AB">
      <w:pPr>
        <w:pStyle w:val="body"/>
      </w:pPr>
      <w:r>
        <w:rPr>
          <w:rStyle w:val="Italic"/>
          <w:iCs/>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4617F3" w:rsidRDefault="004617F3" w:rsidP="008026AB">
      <w:pPr>
        <w:pStyle w:val="h3Header"/>
        <w:jc w:val="both"/>
      </w:pPr>
      <w:r>
        <w:t>Коммуникативные умения</w:t>
      </w:r>
    </w:p>
    <w:p w:rsidR="004617F3" w:rsidRDefault="004617F3" w:rsidP="008026AB">
      <w:pPr>
        <w:pStyle w:val="h5Header"/>
        <w:rPr>
          <w:rStyle w:val="BoldItalic0"/>
          <w:b/>
          <w:i/>
        </w:rPr>
      </w:pPr>
      <w:r>
        <w:rPr>
          <w:rStyle w:val="BoldItalic0"/>
          <w:b/>
          <w:i/>
        </w:rPr>
        <w:t>Говорение</w:t>
      </w:r>
    </w:p>
    <w:p w:rsidR="004617F3" w:rsidRDefault="004617F3" w:rsidP="008026AB">
      <w:pPr>
        <w:pStyle w:val="body"/>
        <w:rPr>
          <w:rStyle w:val="BoldItalic0"/>
          <w:bCs/>
          <w:iCs/>
        </w:rPr>
      </w:pPr>
      <w:r>
        <w:t xml:space="preserve">Коммуникативные умения </w:t>
      </w:r>
      <w:r>
        <w:rPr>
          <w:rStyle w:val="BoldItalic0"/>
          <w:bCs/>
          <w:iCs/>
        </w:rPr>
        <w:t>диалогической речи</w:t>
      </w:r>
      <w:r>
        <w:t xml:space="preserve">:  </w:t>
      </w:r>
    </w:p>
    <w:p w:rsidR="004617F3" w:rsidRDefault="004617F3" w:rsidP="008026AB">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4617F3" w:rsidRDefault="004617F3" w:rsidP="008026AB">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4617F3" w:rsidRDefault="004617F3" w:rsidP="008026AB">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4617F3" w:rsidRDefault="004617F3" w:rsidP="008026AB">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4617F3" w:rsidRDefault="004617F3" w:rsidP="008026AB">
      <w:pPr>
        <w:pStyle w:val="body"/>
      </w:pPr>
      <w:r>
        <w:t xml:space="preserve">Коммуникативные умения </w:t>
      </w:r>
      <w:r>
        <w:rPr>
          <w:rStyle w:val="BoldItalic0"/>
          <w:bCs/>
          <w:iCs/>
        </w:rPr>
        <w:t>монологической речи</w:t>
      </w:r>
      <w:r>
        <w:t xml:space="preserve">. </w:t>
      </w:r>
    </w:p>
    <w:p w:rsidR="004617F3" w:rsidRDefault="004617F3" w:rsidP="008026AB">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4617F3" w:rsidRDefault="004617F3" w:rsidP="008026AB">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4617F3" w:rsidRDefault="004617F3" w:rsidP="008026AB">
      <w:pPr>
        <w:pStyle w:val="body"/>
      </w:pPr>
      <w:r>
        <w:t xml:space="preserve">Пересказ основного содержания прочитанного текста с опорой на ключевые слова, вопросы, план и/или иллюстрации. </w:t>
      </w:r>
    </w:p>
    <w:p w:rsidR="004617F3" w:rsidRDefault="004617F3" w:rsidP="008026AB">
      <w:pPr>
        <w:pStyle w:val="body"/>
      </w:pPr>
      <w:r>
        <w:t>Краткое устное изложение результатов выполненного несложного проектного задания.</w:t>
      </w:r>
    </w:p>
    <w:p w:rsidR="004617F3" w:rsidRDefault="004617F3" w:rsidP="008026AB">
      <w:pPr>
        <w:pStyle w:val="h5Header"/>
      </w:pPr>
      <w:r>
        <w:rPr>
          <w:rStyle w:val="BoldItalic0"/>
          <w:b/>
          <w:i/>
        </w:rPr>
        <w:t xml:space="preserve">Аудирование </w:t>
      </w:r>
    </w:p>
    <w:p w:rsidR="004617F3" w:rsidRDefault="004617F3" w:rsidP="008026AB">
      <w:pPr>
        <w:pStyle w:val="body"/>
      </w:pPr>
      <w:r>
        <w:t xml:space="preserve">Коммуникативные умения </w:t>
      </w:r>
      <w:r>
        <w:rPr>
          <w:rStyle w:val="BoldItalic0"/>
          <w:bCs/>
          <w:iCs/>
        </w:rPr>
        <w:t>аудирования</w:t>
      </w:r>
      <w:r>
        <w:t xml:space="preserve">. </w:t>
      </w:r>
    </w:p>
    <w:p w:rsidR="004617F3" w:rsidRDefault="004617F3" w:rsidP="008026AB">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4617F3" w:rsidRDefault="004617F3" w:rsidP="008026AB">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617F3" w:rsidRDefault="004617F3" w:rsidP="008026AB">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4617F3" w:rsidRDefault="004617F3" w:rsidP="008026AB">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4617F3" w:rsidRDefault="004617F3" w:rsidP="008026AB">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4617F3" w:rsidRDefault="004617F3" w:rsidP="008026AB">
      <w:pPr>
        <w:pStyle w:val="h5Header"/>
        <w:rPr>
          <w:rStyle w:val="BoldItalic0"/>
          <w:b/>
          <w:i/>
        </w:rPr>
      </w:pPr>
      <w:r>
        <w:rPr>
          <w:rStyle w:val="BoldItalic0"/>
          <w:b/>
          <w:i/>
        </w:rPr>
        <w:t xml:space="preserve">Смысловое чтение </w:t>
      </w:r>
    </w:p>
    <w:p w:rsidR="004617F3" w:rsidRDefault="004617F3" w:rsidP="008026AB">
      <w:pPr>
        <w:pStyle w:val="body"/>
      </w:pPr>
      <w:r>
        <w:t xml:space="preserve">Чтение вслух учебных текстов с соблюдением правил чтения и соответствующей интонацией, понимание прочитанного. </w:t>
      </w:r>
    </w:p>
    <w:p w:rsidR="004617F3" w:rsidRDefault="004617F3" w:rsidP="008026AB">
      <w:pPr>
        <w:pStyle w:val="body"/>
      </w:pPr>
      <w:r>
        <w:t xml:space="preserve">Тексты для чтения вслух: диалог, рассказ, сказка. </w:t>
      </w:r>
    </w:p>
    <w:p w:rsidR="004617F3" w:rsidRDefault="004617F3" w:rsidP="008026AB">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617F3" w:rsidRDefault="004617F3" w:rsidP="008026AB">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4617F3" w:rsidRDefault="004617F3" w:rsidP="008026AB">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4617F3" w:rsidRDefault="004617F3" w:rsidP="008026AB">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4617F3" w:rsidRDefault="004617F3" w:rsidP="008026AB">
      <w:pPr>
        <w:pStyle w:val="body"/>
      </w:pPr>
      <w:r>
        <w:t>Прогнозирование содержания текста на основе заголовка</w:t>
      </w:r>
    </w:p>
    <w:p w:rsidR="004617F3" w:rsidRDefault="004617F3" w:rsidP="008026AB">
      <w:pPr>
        <w:pStyle w:val="body"/>
      </w:pPr>
      <w:r>
        <w:t>Чтение несплошных текстов (таблиц, диаграмм) и понимание представленной в них информации.</w:t>
      </w:r>
    </w:p>
    <w:p w:rsidR="004617F3" w:rsidRDefault="004617F3" w:rsidP="008026AB">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4617F3" w:rsidRDefault="004617F3" w:rsidP="008026AB">
      <w:pPr>
        <w:pStyle w:val="h5Header"/>
        <w:rPr>
          <w:rStyle w:val="BoldItalic0"/>
          <w:b/>
          <w:i/>
        </w:rPr>
      </w:pPr>
      <w:r>
        <w:rPr>
          <w:rStyle w:val="BoldItalic0"/>
          <w:b/>
          <w:i/>
        </w:rPr>
        <w:t>Письмо</w:t>
      </w:r>
    </w:p>
    <w:p w:rsidR="004617F3" w:rsidRDefault="004617F3" w:rsidP="008026AB">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4617F3" w:rsidRDefault="004617F3" w:rsidP="008026AB">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4617F3" w:rsidRDefault="004617F3" w:rsidP="008026AB">
      <w:pPr>
        <w:pStyle w:val="body"/>
      </w:pPr>
      <w:r>
        <w:t>Написание с опорой на образец поздравления с праздниками (с днём рождения, Новым годом, Рождеством) с выражением пожеланий.</w:t>
      </w:r>
    </w:p>
    <w:p w:rsidR="004617F3" w:rsidRDefault="004617F3" w:rsidP="008026AB">
      <w:pPr>
        <w:pStyle w:val="body"/>
      </w:pPr>
      <w:r>
        <w:t xml:space="preserve">Написание электронного сообщения личного характера с опорой на образец. </w:t>
      </w:r>
    </w:p>
    <w:p w:rsidR="004617F3" w:rsidRDefault="004617F3" w:rsidP="008026AB">
      <w:pPr>
        <w:pStyle w:val="h3Header"/>
        <w:jc w:val="both"/>
      </w:pPr>
      <w:r>
        <w:t>Языковые знания и навыки</w:t>
      </w:r>
    </w:p>
    <w:p w:rsidR="004617F3" w:rsidRDefault="004617F3" w:rsidP="008026AB">
      <w:pPr>
        <w:pStyle w:val="h5Header"/>
        <w:rPr>
          <w:rStyle w:val="BoldItalic0"/>
          <w:b/>
          <w:i/>
        </w:rPr>
      </w:pPr>
      <w:r>
        <w:rPr>
          <w:rStyle w:val="BoldItalic0"/>
          <w:b/>
          <w:i/>
        </w:rPr>
        <w:t xml:space="preserve">Фонетическая сторона речи </w:t>
      </w:r>
    </w:p>
    <w:p w:rsidR="004617F3" w:rsidRDefault="004617F3" w:rsidP="008026AB">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4617F3" w:rsidRDefault="004617F3" w:rsidP="008026AB">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4617F3" w:rsidRDefault="004617F3" w:rsidP="008026AB">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4617F3" w:rsidRDefault="004617F3" w:rsidP="008026AB">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4617F3" w:rsidRDefault="004617F3" w:rsidP="008026AB">
      <w:pPr>
        <w:pStyle w:val="body"/>
      </w:pPr>
      <w:r>
        <w:t>Вычленение некоторых звукобуквенных сочетаний при анализе изученных слов.</w:t>
      </w:r>
    </w:p>
    <w:p w:rsidR="004617F3" w:rsidRDefault="004617F3" w:rsidP="008026AB">
      <w:pPr>
        <w:pStyle w:val="body"/>
      </w:pPr>
      <w:r>
        <w:t>Чтение новых слов согласно основным правилам чтения с использованием полной или частичной транскрипции, по аналогии.</w:t>
      </w:r>
    </w:p>
    <w:p w:rsidR="004617F3" w:rsidRDefault="004617F3" w:rsidP="008026AB">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4617F3" w:rsidRDefault="004617F3" w:rsidP="008026AB">
      <w:pPr>
        <w:pStyle w:val="h5Header"/>
        <w:rPr>
          <w:rStyle w:val="BoldItalic0"/>
          <w:b/>
          <w:i/>
        </w:rPr>
      </w:pPr>
      <w:r>
        <w:rPr>
          <w:rStyle w:val="BoldItalic0"/>
          <w:b/>
          <w:i/>
        </w:rPr>
        <w:t>Графика, орфография и пунктуация</w:t>
      </w:r>
    </w:p>
    <w:p w:rsidR="004617F3" w:rsidRDefault="004617F3" w:rsidP="008026AB">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4617F3" w:rsidRDefault="004617F3" w:rsidP="008026AB">
      <w:pPr>
        <w:pStyle w:val="h5Header"/>
        <w:rPr>
          <w:rStyle w:val="BoldItalic0"/>
          <w:b/>
          <w:i/>
        </w:rPr>
      </w:pPr>
      <w:r>
        <w:rPr>
          <w:rStyle w:val="BoldItalic0"/>
          <w:b/>
          <w:i/>
        </w:rPr>
        <w:t>Лексическая сторона речи</w:t>
      </w:r>
    </w:p>
    <w:p w:rsidR="004617F3" w:rsidRDefault="004617F3" w:rsidP="008026AB">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4617F3" w:rsidRDefault="004617F3" w:rsidP="008026AB">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4617F3" w:rsidRDefault="004617F3" w:rsidP="008026AB">
      <w:pPr>
        <w:pStyle w:val="body"/>
      </w:pPr>
      <w:r>
        <w:t xml:space="preserve">Использование языковой догадки для распознавания интернациональных слов (pilot, film). </w:t>
      </w:r>
    </w:p>
    <w:p w:rsidR="004617F3" w:rsidRDefault="004617F3" w:rsidP="008026AB">
      <w:pPr>
        <w:pStyle w:val="h5Header"/>
        <w:rPr>
          <w:rStyle w:val="BoldItalic0"/>
          <w:b/>
          <w:i/>
        </w:rPr>
      </w:pPr>
      <w:r>
        <w:rPr>
          <w:rStyle w:val="BoldItalic0"/>
          <w:b/>
          <w:i/>
        </w:rPr>
        <w:t xml:space="preserve">Грамматическая сторона речи </w:t>
      </w:r>
    </w:p>
    <w:p w:rsidR="004617F3" w:rsidRDefault="004617F3" w:rsidP="008026AB">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617F3" w:rsidRDefault="004617F3" w:rsidP="008026AB">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4617F3" w:rsidRDefault="004617F3" w:rsidP="008026AB">
      <w:pPr>
        <w:pStyle w:val="body"/>
      </w:pPr>
      <w:r>
        <w:t xml:space="preserve">Модальные глаголы must и have to. </w:t>
      </w:r>
    </w:p>
    <w:p w:rsidR="004617F3" w:rsidRDefault="004617F3" w:rsidP="008026AB">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4617F3" w:rsidRDefault="004617F3" w:rsidP="008026AB">
      <w:pPr>
        <w:pStyle w:val="body"/>
      </w:pPr>
      <w:r>
        <w:t>Отрицательное местоимение no.</w:t>
      </w:r>
    </w:p>
    <w:p w:rsidR="004617F3" w:rsidRDefault="004617F3" w:rsidP="008026AB">
      <w:pPr>
        <w:pStyle w:val="body"/>
      </w:pPr>
      <w:r>
        <w:t>Степени сравнения прилагательных (формы, образованные по правилу и исключения: good — better — (the) best, bad — worse — (the) worst.</w:t>
      </w:r>
    </w:p>
    <w:p w:rsidR="004617F3" w:rsidRDefault="004617F3" w:rsidP="008026AB">
      <w:pPr>
        <w:pStyle w:val="body"/>
      </w:pPr>
      <w:r>
        <w:t>Наречия времени.</w:t>
      </w:r>
    </w:p>
    <w:p w:rsidR="004617F3" w:rsidRDefault="004617F3" w:rsidP="008026AB">
      <w:pPr>
        <w:pStyle w:val="body"/>
      </w:pPr>
      <w:r>
        <w:t xml:space="preserve">Обозначение даты и года. Обозначение времени (5 o’clock; 3 am, 2 pm). </w:t>
      </w:r>
    </w:p>
    <w:p w:rsidR="004617F3" w:rsidRDefault="004617F3" w:rsidP="008026AB">
      <w:pPr>
        <w:pStyle w:val="h3Header"/>
        <w:jc w:val="both"/>
      </w:pPr>
      <w:r>
        <w:t>Социокультурные знания и умения</w:t>
      </w:r>
    </w:p>
    <w:p w:rsidR="004617F3" w:rsidRDefault="004617F3" w:rsidP="008026AB">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4617F3" w:rsidRDefault="004617F3" w:rsidP="008026AB">
      <w:pPr>
        <w:pStyle w:val="body"/>
      </w:pPr>
      <w:r>
        <w:t>Знание произведений детского фольклора (рифмовок, стихов, песенок), персонажей детских книг.</w:t>
      </w:r>
    </w:p>
    <w:p w:rsidR="004617F3" w:rsidRDefault="004617F3" w:rsidP="008026AB">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4617F3" w:rsidRDefault="004617F3" w:rsidP="008026AB">
      <w:pPr>
        <w:pStyle w:val="h3Header"/>
        <w:jc w:val="both"/>
      </w:pPr>
      <w:r>
        <w:t>Компенсаторные умения</w:t>
      </w:r>
    </w:p>
    <w:p w:rsidR="004617F3" w:rsidRDefault="004617F3" w:rsidP="008026AB">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4617F3" w:rsidRDefault="004617F3" w:rsidP="008026AB">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4617F3" w:rsidRDefault="004617F3" w:rsidP="008026AB">
      <w:pPr>
        <w:pStyle w:val="body"/>
      </w:pPr>
      <w:r>
        <w:t>Прогнозирование содержание текста для чтения на основе заголовка.</w:t>
      </w:r>
    </w:p>
    <w:p w:rsidR="004617F3" w:rsidRDefault="004617F3" w:rsidP="008026AB">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617F3" w:rsidRDefault="004617F3" w:rsidP="008026AB">
      <w:pPr>
        <w:pStyle w:val="h1Header"/>
        <w:jc w:val="both"/>
      </w:pPr>
      <w:r>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4617F3" w:rsidRDefault="004617F3" w:rsidP="008026AB">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4617F3" w:rsidRDefault="004617F3" w:rsidP="008026AB">
      <w:pPr>
        <w:pStyle w:val="h3Header"/>
        <w:jc w:val="both"/>
      </w:pPr>
      <w:r>
        <w:t>Личностные результаты</w:t>
      </w:r>
    </w:p>
    <w:p w:rsidR="004617F3" w:rsidRDefault="004617F3" w:rsidP="008026AB">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17F3" w:rsidRDefault="004617F3" w:rsidP="008026AB">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4617F3" w:rsidRDefault="004617F3" w:rsidP="008026AB">
      <w:pPr>
        <w:pStyle w:val="body"/>
      </w:pPr>
      <w:r>
        <w:rPr>
          <w:rStyle w:val="BoldItalic0"/>
          <w:bCs/>
          <w:iCs/>
        </w:rPr>
        <w:t>Гражданско-патриотического воспитания:</w:t>
      </w:r>
    </w:p>
    <w:p w:rsidR="004617F3" w:rsidRDefault="004617F3" w:rsidP="008026AB">
      <w:pPr>
        <w:pStyle w:val="list-dash0"/>
      </w:pPr>
      <w:r>
        <w:t>становление ценностного отношения к своей Родине — России;</w:t>
      </w:r>
    </w:p>
    <w:p w:rsidR="004617F3" w:rsidRDefault="004617F3" w:rsidP="008026AB">
      <w:pPr>
        <w:pStyle w:val="list-dash0"/>
      </w:pPr>
      <w:r>
        <w:t xml:space="preserve">осознание своей этнокультурной и российской гражданской идентичности; </w:t>
      </w:r>
    </w:p>
    <w:p w:rsidR="004617F3" w:rsidRDefault="004617F3" w:rsidP="008026AB">
      <w:pPr>
        <w:pStyle w:val="list-dash0"/>
      </w:pPr>
      <w:r>
        <w:t xml:space="preserve">сопричастность к прошлому, настоящему и будущему своей страны и родного края; </w:t>
      </w:r>
    </w:p>
    <w:p w:rsidR="004617F3" w:rsidRDefault="004617F3" w:rsidP="008026AB">
      <w:pPr>
        <w:pStyle w:val="list-dash0"/>
      </w:pPr>
      <w:r>
        <w:t>уважение к своему и другим народам;</w:t>
      </w:r>
    </w:p>
    <w:p w:rsidR="004617F3" w:rsidRDefault="004617F3" w:rsidP="008026AB">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617F3" w:rsidRDefault="004617F3" w:rsidP="008026AB">
      <w:pPr>
        <w:pStyle w:val="body"/>
        <w:rPr>
          <w:rStyle w:val="BoldItalic0"/>
          <w:bCs/>
          <w:iCs/>
        </w:rPr>
      </w:pPr>
      <w:r>
        <w:rPr>
          <w:rStyle w:val="BoldItalic0"/>
          <w:bCs/>
          <w:iCs/>
        </w:rPr>
        <w:t>Духовно-нравственного воспитания:</w:t>
      </w:r>
    </w:p>
    <w:p w:rsidR="004617F3" w:rsidRDefault="004617F3" w:rsidP="008026AB">
      <w:pPr>
        <w:pStyle w:val="list-dash0"/>
      </w:pPr>
      <w:r>
        <w:t xml:space="preserve">признание индивидуальности каждого человека; </w:t>
      </w:r>
    </w:p>
    <w:p w:rsidR="004617F3" w:rsidRDefault="004617F3" w:rsidP="008026AB">
      <w:pPr>
        <w:pStyle w:val="list-dash0"/>
        <w:rPr>
          <w:spacing w:val="-2"/>
        </w:rPr>
      </w:pPr>
      <w:r>
        <w:rPr>
          <w:spacing w:val="-2"/>
        </w:rPr>
        <w:t xml:space="preserve">проявление сопереживания, уважения и доброжелательности; </w:t>
      </w:r>
    </w:p>
    <w:p w:rsidR="004617F3" w:rsidRDefault="004617F3" w:rsidP="008026AB">
      <w:pPr>
        <w:pStyle w:val="list-dash0"/>
      </w:pPr>
      <w:r>
        <w:t>неприятие любых форм поведения, направленных на причинение физического и морального вреда другим людям.</w:t>
      </w:r>
    </w:p>
    <w:p w:rsidR="004617F3" w:rsidRDefault="004617F3" w:rsidP="008026AB">
      <w:pPr>
        <w:pStyle w:val="body"/>
        <w:rPr>
          <w:rStyle w:val="BoldItalic0"/>
          <w:bCs/>
          <w:iCs/>
        </w:rPr>
      </w:pPr>
      <w:r>
        <w:rPr>
          <w:rStyle w:val="BoldItalic0"/>
          <w:bCs/>
          <w:iCs/>
        </w:rPr>
        <w:t>Эстетического воспитания:</w:t>
      </w:r>
    </w:p>
    <w:p w:rsidR="004617F3" w:rsidRDefault="004617F3" w:rsidP="008026AB">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17F3" w:rsidRDefault="004617F3" w:rsidP="008026AB">
      <w:pPr>
        <w:pStyle w:val="list-dash0"/>
      </w:pPr>
      <w:r>
        <w:t>стремление к самовыражению в разных видах художественной деятельности.</w:t>
      </w:r>
    </w:p>
    <w:p w:rsidR="004617F3" w:rsidRDefault="004617F3" w:rsidP="008026AB">
      <w:pPr>
        <w:pStyle w:val="body"/>
        <w:rPr>
          <w:rStyle w:val="BoldItalic0"/>
          <w:bCs/>
          <w:iCs/>
        </w:rPr>
      </w:pPr>
      <w:r>
        <w:rPr>
          <w:rStyle w:val="BoldItalic0"/>
          <w:bCs/>
          <w:iCs/>
        </w:rPr>
        <w:t>Физического воспитания, формирования культуры здоровья и эмоционального благополучия:</w:t>
      </w:r>
    </w:p>
    <w:p w:rsidR="004617F3" w:rsidRDefault="004617F3" w:rsidP="008026AB">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4617F3" w:rsidRDefault="004617F3" w:rsidP="008026AB">
      <w:pPr>
        <w:pStyle w:val="list-dash0"/>
        <w:rPr>
          <w:spacing w:val="-3"/>
        </w:rPr>
      </w:pPr>
      <w:r>
        <w:rPr>
          <w:spacing w:val="-3"/>
        </w:rPr>
        <w:t>бережное отношение к физическому и психическому здоровью.</w:t>
      </w:r>
    </w:p>
    <w:p w:rsidR="004617F3" w:rsidRDefault="004617F3" w:rsidP="008026AB">
      <w:pPr>
        <w:pStyle w:val="body"/>
        <w:rPr>
          <w:rStyle w:val="BoldItalic0"/>
          <w:bCs/>
          <w:iCs/>
        </w:rPr>
      </w:pPr>
      <w:r>
        <w:rPr>
          <w:rStyle w:val="BoldItalic0"/>
          <w:bCs/>
          <w:iCs/>
        </w:rPr>
        <w:t>Трудового воспитания:</w:t>
      </w:r>
    </w:p>
    <w:p w:rsidR="004617F3" w:rsidRDefault="004617F3" w:rsidP="008026AB">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17F3" w:rsidRDefault="004617F3" w:rsidP="008026AB">
      <w:pPr>
        <w:pStyle w:val="body"/>
        <w:rPr>
          <w:rStyle w:val="BoldItalic0"/>
          <w:bCs/>
          <w:iCs/>
        </w:rPr>
      </w:pPr>
      <w:r>
        <w:rPr>
          <w:rStyle w:val="BoldItalic0"/>
          <w:bCs/>
          <w:iCs/>
        </w:rPr>
        <w:t>Экологического воспитания:</w:t>
      </w:r>
    </w:p>
    <w:p w:rsidR="004617F3" w:rsidRDefault="004617F3" w:rsidP="008026AB">
      <w:pPr>
        <w:pStyle w:val="list-dash0"/>
      </w:pPr>
      <w:r>
        <w:t xml:space="preserve">бережное отношение к природе; </w:t>
      </w:r>
    </w:p>
    <w:p w:rsidR="004617F3" w:rsidRDefault="004617F3" w:rsidP="008026AB">
      <w:pPr>
        <w:pStyle w:val="list-dash0"/>
      </w:pPr>
      <w:r>
        <w:t>неприятие действий, приносящих ей вред.</w:t>
      </w:r>
    </w:p>
    <w:p w:rsidR="004617F3" w:rsidRDefault="004617F3" w:rsidP="008026AB">
      <w:pPr>
        <w:pStyle w:val="body"/>
      </w:pPr>
      <w:r>
        <w:rPr>
          <w:rStyle w:val="BoldItalic0"/>
          <w:bCs/>
          <w:iCs/>
        </w:rPr>
        <w:t>Ценности научного познания:</w:t>
      </w:r>
    </w:p>
    <w:p w:rsidR="004617F3" w:rsidRDefault="004617F3" w:rsidP="008026AB">
      <w:pPr>
        <w:pStyle w:val="list-dash0"/>
      </w:pPr>
      <w:r>
        <w:t>первоначальные представления о научной картине мира;</w:t>
      </w:r>
    </w:p>
    <w:p w:rsidR="004617F3" w:rsidRDefault="004617F3" w:rsidP="008026AB">
      <w:pPr>
        <w:pStyle w:val="list-dash0"/>
      </w:pPr>
      <w:r>
        <w:t>познавательные интересы, активность, инициативность, любознательность и самостоятельность в познании.</w:t>
      </w:r>
    </w:p>
    <w:p w:rsidR="004617F3" w:rsidRDefault="004617F3" w:rsidP="008026AB">
      <w:pPr>
        <w:pStyle w:val="h3Header"/>
        <w:jc w:val="both"/>
      </w:pPr>
      <w:r>
        <w:t>Метапредметные результаты</w:t>
      </w:r>
    </w:p>
    <w:p w:rsidR="004617F3" w:rsidRDefault="004617F3" w:rsidP="008026AB">
      <w:pPr>
        <w:pStyle w:val="body"/>
      </w:pPr>
      <w:r>
        <w:t xml:space="preserve">Метапредметные результаты освоения программы начального общего образования должны отражать: </w:t>
      </w:r>
    </w:p>
    <w:p w:rsidR="004617F3" w:rsidRDefault="004617F3" w:rsidP="008026AB">
      <w:pPr>
        <w:pStyle w:val="body"/>
        <w:rPr>
          <w:rStyle w:val="Bold"/>
          <w:bCs/>
        </w:rPr>
      </w:pPr>
      <w:r>
        <w:rPr>
          <w:rStyle w:val="Bold"/>
          <w:bCs/>
        </w:rPr>
        <w:t>Овладение универсальными учебными познавательными действиями:</w:t>
      </w:r>
    </w:p>
    <w:p w:rsidR="004617F3" w:rsidRDefault="004617F3" w:rsidP="008026AB">
      <w:pPr>
        <w:pStyle w:val="body"/>
        <w:rPr>
          <w:rStyle w:val="BoldItalic0"/>
          <w:bCs/>
          <w:iCs/>
        </w:rPr>
      </w:pPr>
      <w:r>
        <w:rPr>
          <w:rStyle w:val="BoldItalic0"/>
          <w:bCs/>
          <w:iCs/>
        </w:rPr>
        <w:t>1)</w:t>
      </w:r>
      <w:r>
        <w:rPr>
          <w:rStyle w:val="BoldItalic0"/>
          <w:bCs/>
          <w:iCs/>
        </w:rPr>
        <w:tab/>
        <w:t>базовые логические действия:</w:t>
      </w:r>
    </w:p>
    <w:p w:rsidR="004617F3" w:rsidRDefault="004617F3" w:rsidP="008026AB">
      <w:pPr>
        <w:pStyle w:val="list-dash0"/>
      </w:pPr>
      <w:r>
        <w:t xml:space="preserve">сравнивать объекты, устанавливать основания для сравнения, устанавливать аналогии; </w:t>
      </w:r>
    </w:p>
    <w:p w:rsidR="004617F3" w:rsidRDefault="004617F3" w:rsidP="008026AB">
      <w:pPr>
        <w:pStyle w:val="list-dash0"/>
      </w:pPr>
      <w:r>
        <w:t>объединять части объекта (объекты) по определённому признаку;</w:t>
      </w:r>
    </w:p>
    <w:p w:rsidR="004617F3" w:rsidRDefault="004617F3" w:rsidP="008026AB">
      <w:pPr>
        <w:pStyle w:val="list-dash0"/>
      </w:pPr>
      <w:r>
        <w:t>определять существенный признак для классификации, классифицировать предложенные объекты;</w:t>
      </w:r>
    </w:p>
    <w:p w:rsidR="004617F3" w:rsidRDefault="004617F3" w:rsidP="008026AB">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617F3" w:rsidRDefault="004617F3" w:rsidP="008026AB">
      <w:pPr>
        <w:pStyle w:val="list-dash0"/>
      </w:pPr>
      <w:r>
        <w:t>выявлять недостаток информации для решения учебной (практической) задачи на основе предложенного алгоритма;</w:t>
      </w:r>
    </w:p>
    <w:p w:rsidR="004617F3" w:rsidRDefault="004617F3" w:rsidP="008026AB">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4617F3" w:rsidRDefault="004617F3" w:rsidP="008026AB">
      <w:pPr>
        <w:pStyle w:val="body"/>
        <w:rPr>
          <w:rStyle w:val="BoldItalic0"/>
          <w:bCs/>
          <w:iCs/>
        </w:rPr>
      </w:pPr>
      <w:r>
        <w:rPr>
          <w:rStyle w:val="BoldItalic0"/>
          <w:bCs/>
          <w:iCs/>
        </w:rPr>
        <w:t>2)</w:t>
      </w:r>
      <w:r>
        <w:rPr>
          <w:rStyle w:val="BoldItalic0"/>
          <w:bCs/>
          <w:iCs/>
        </w:rPr>
        <w:tab/>
        <w:t>базовые исследовательские действия:</w:t>
      </w:r>
    </w:p>
    <w:p w:rsidR="004617F3" w:rsidRDefault="004617F3" w:rsidP="008026AB">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617F3" w:rsidRDefault="004617F3" w:rsidP="008026AB">
      <w:pPr>
        <w:pStyle w:val="list-dash0"/>
      </w:pPr>
      <w:r>
        <w:t>с помощью педагогического работника формулировать цель, планировать изменения объекта, ситуации;</w:t>
      </w:r>
    </w:p>
    <w:p w:rsidR="004617F3" w:rsidRDefault="004617F3" w:rsidP="008026AB">
      <w:pPr>
        <w:pStyle w:val="list-dash0"/>
      </w:pPr>
      <w:r>
        <w:t xml:space="preserve">сравнивать несколько вариантов решения задачи, выбирать наиболее подходящий (на основе предложенных критериев); </w:t>
      </w:r>
    </w:p>
    <w:p w:rsidR="004617F3" w:rsidRDefault="004617F3" w:rsidP="008026AB">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617F3" w:rsidRDefault="004617F3" w:rsidP="008026AB">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617F3" w:rsidRDefault="004617F3" w:rsidP="008026AB">
      <w:pPr>
        <w:pStyle w:val="list-dash0"/>
      </w:pPr>
      <w:r>
        <w:t>прогнозировать возможное развитие процессов, событий и их последствия в аналогичных или сходных ситуациях;</w:t>
      </w:r>
    </w:p>
    <w:p w:rsidR="004617F3" w:rsidRDefault="004617F3" w:rsidP="008026AB">
      <w:pPr>
        <w:pStyle w:val="body"/>
        <w:rPr>
          <w:rStyle w:val="BoldItalic0"/>
          <w:bCs/>
          <w:iCs/>
        </w:rPr>
      </w:pPr>
      <w:r>
        <w:rPr>
          <w:rStyle w:val="BoldItalic0"/>
          <w:bCs/>
          <w:iCs/>
        </w:rPr>
        <w:t>3)</w:t>
      </w:r>
      <w:r>
        <w:rPr>
          <w:rStyle w:val="BoldItalic0"/>
          <w:bCs/>
          <w:iCs/>
        </w:rPr>
        <w:tab/>
        <w:t>работа с информацией:</w:t>
      </w:r>
    </w:p>
    <w:p w:rsidR="004617F3" w:rsidRDefault="004617F3" w:rsidP="008026AB">
      <w:pPr>
        <w:pStyle w:val="list-dash0"/>
      </w:pPr>
      <w:r>
        <w:t>выбирать источник получения информации;</w:t>
      </w:r>
    </w:p>
    <w:p w:rsidR="004617F3" w:rsidRDefault="004617F3" w:rsidP="008026AB">
      <w:pPr>
        <w:pStyle w:val="list-dash0"/>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617F3" w:rsidRDefault="004617F3" w:rsidP="008026AB">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4617F3" w:rsidRDefault="004617F3" w:rsidP="008026AB">
      <w:pPr>
        <w:pStyle w:val="list-dash0"/>
      </w:pPr>
      <w: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list-dash0"/>
      </w:pPr>
      <w:r>
        <w:t>самостоятельно создавать схемы, таблицы для представления информации.</w:t>
      </w:r>
    </w:p>
    <w:p w:rsidR="004617F3" w:rsidRDefault="004617F3" w:rsidP="008026AB">
      <w:pPr>
        <w:pStyle w:val="body"/>
        <w:rPr>
          <w:rStyle w:val="Bold"/>
          <w:bCs/>
        </w:rPr>
      </w:pPr>
      <w:r>
        <w:rPr>
          <w:rStyle w:val="Bold"/>
          <w:bCs/>
        </w:rPr>
        <w:t>Овладение универсальными учебными коммуникативными действиями:</w:t>
      </w:r>
    </w:p>
    <w:p w:rsidR="004617F3" w:rsidRDefault="004617F3" w:rsidP="008026AB">
      <w:pPr>
        <w:pStyle w:val="body"/>
        <w:rPr>
          <w:rStyle w:val="BoldItalic0"/>
          <w:bCs/>
          <w:iCs/>
        </w:rPr>
      </w:pPr>
      <w:r>
        <w:rPr>
          <w:rStyle w:val="BoldItalic0"/>
          <w:bCs/>
          <w:iCs/>
        </w:rPr>
        <w:t>1)</w:t>
      </w:r>
      <w:r>
        <w:rPr>
          <w:rStyle w:val="BoldItalic0"/>
          <w:bCs/>
          <w:iCs/>
        </w:rPr>
        <w:tab/>
        <w:t>общение:</w:t>
      </w:r>
    </w:p>
    <w:p w:rsidR="004617F3" w:rsidRDefault="004617F3" w:rsidP="008026AB">
      <w:pPr>
        <w:pStyle w:val="list-dash0"/>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dash0"/>
      </w:pPr>
      <w:r>
        <w:t>проявлять уважительное отношение к собеседнику, соблюдать правила ведения диалога и дискуссии;</w:t>
      </w:r>
    </w:p>
    <w:p w:rsidR="004617F3" w:rsidRDefault="004617F3" w:rsidP="008026AB">
      <w:pPr>
        <w:pStyle w:val="list-dash0"/>
      </w:pPr>
      <w:r>
        <w:t>признавать возможность существования разных точек зрения;</w:t>
      </w:r>
    </w:p>
    <w:p w:rsidR="004617F3" w:rsidRDefault="004617F3" w:rsidP="008026AB">
      <w:pPr>
        <w:pStyle w:val="list-dash0"/>
      </w:pPr>
      <w:r>
        <w:t>корректно и аргументированно высказывать своё мнение;</w:t>
      </w:r>
    </w:p>
    <w:p w:rsidR="004617F3" w:rsidRDefault="004617F3" w:rsidP="008026AB">
      <w:pPr>
        <w:pStyle w:val="list-dash0"/>
      </w:pPr>
      <w:r>
        <w:t>строить речевое высказывание в соответствии с поставленной задачей;</w:t>
      </w:r>
    </w:p>
    <w:p w:rsidR="004617F3" w:rsidRDefault="004617F3" w:rsidP="008026AB">
      <w:pPr>
        <w:pStyle w:val="list-dash0"/>
      </w:pPr>
      <w:r>
        <w:t>создавать устные и письменные тексты (описание, рассуждение, повествование);</w:t>
      </w:r>
    </w:p>
    <w:p w:rsidR="004617F3" w:rsidRDefault="004617F3" w:rsidP="008026AB">
      <w:pPr>
        <w:pStyle w:val="list-dash0"/>
      </w:pPr>
      <w:r>
        <w:t>готовить небольшие публичные выступления;</w:t>
      </w:r>
    </w:p>
    <w:p w:rsidR="004617F3" w:rsidRDefault="004617F3" w:rsidP="008026AB">
      <w:pPr>
        <w:pStyle w:val="list-dash0"/>
      </w:pPr>
      <w:r>
        <w:t>подбирать иллюстративный материал (рисунки, фото, плакаты) к тексту выступления;</w:t>
      </w:r>
    </w:p>
    <w:p w:rsidR="004617F3" w:rsidRDefault="004617F3" w:rsidP="008026AB">
      <w:pPr>
        <w:pStyle w:val="body"/>
        <w:rPr>
          <w:rStyle w:val="BoldItalic0"/>
          <w:bCs/>
          <w:iCs/>
        </w:rPr>
      </w:pPr>
      <w:r>
        <w:rPr>
          <w:rStyle w:val="BoldItalic0"/>
          <w:bCs/>
          <w:iCs/>
        </w:rPr>
        <w:t>2)</w:t>
      </w:r>
      <w:r>
        <w:rPr>
          <w:rStyle w:val="BoldItalic0"/>
          <w:bCs/>
          <w:iCs/>
        </w:rPr>
        <w:tab/>
        <w:t xml:space="preserve">совместная деятельность: </w:t>
      </w:r>
    </w:p>
    <w:p w:rsidR="004617F3" w:rsidRDefault="004617F3" w:rsidP="008026AB">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17F3" w:rsidRDefault="004617F3" w:rsidP="008026AB">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617F3" w:rsidRDefault="004617F3" w:rsidP="008026AB">
      <w:pPr>
        <w:pStyle w:val="list-dash0"/>
      </w:pPr>
      <w:r>
        <w:t>проявлять готовность руководить, выполнять поручения, подчиняться;</w:t>
      </w:r>
    </w:p>
    <w:p w:rsidR="004617F3" w:rsidRDefault="004617F3" w:rsidP="008026AB">
      <w:pPr>
        <w:pStyle w:val="list-dash0"/>
      </w:pPr>
      <w:r>
        <w:t xml:space="preserve">ответственно выполнять свою часть работы; </w:t>
      </w:r>
    </w:p>
    <w:p w:rsidR="004617F3" w:rsidRDefault="004617F3" w:rsidP="008026AB">
      <w:pPr>
        <w:pStyle w:val="list-dash0"/>
      </w:pPr>
      <w:r>
        <w:t>оценивать свой вклад в общий результат;</w:t>
      </w:r>
    </w:p>
    <w:p w:rsidR="004617F3" w:rsidRDefault="004617F3" w:rsidP="008026AB">
      <w:pPr>
        <w:pStyle w:val="list-dash0"/>
      </w:pPr>
      <w:r>
        <w:t>выполнять совместные проектные задания с опорой на предложенные образцы.</w:t>
      </w:r>
    </w:p>
    <w:p w:rsidR="004617F3" w:rsidRDefault="004617F3" w:rsidP="008026AB">
      <w:pPr>
        <w:pStyle w:val="body"/>
        <w:rPr>
          <w:rStyle w:val="Bold"/>
          <w:bCs/>
        </w:rPr>
      </w:pPr>
      <w:r>
        <w:rPr>
          <w:rStyle w:val="Bold"/>
          <w:bCs/>
        </w:rPr>
        <w:t>Овладение универсальными учебными регулятивными действиями:</w:t>
      </w:r>
    </w:p>
    <w:p w:rsidR="004617F3" w:rsidRDefault="004617F3" w:rsidP="008026AB">
      <w:pPr>
        <w:pStyle w:val="body"/>
        <w:rPr>
          <w:rStyle w:val="BoldItalic0"/>
          <w:bCs/>
          <w:iCs/>
        </w:rPr>
      </w:pPr>
      <w:r>
        <w:rPr>
          <w:rStyle w:val="BoldItalic0"/>
          <w:bCs/>
          <w:iCs/>
        </w:rPr>
        <w:t>1)</w:t>
      </w:r>
      <w:r>
        <w:rPr>
          <w:rStyle w:val="BoldItalic0"/>
          <w:bCs/>
          <w:iCs/>
        </w:rPr>
        <w:tab/>
        <w:t>самоорганизация:</w:t>
      </w:r>
    </w:p>
    <w:p w:rsidR="004617F3" w:rsidRDefault="004617F3" w:rsidP="008026AB">
      <w:pPr>
        <w:pStyle w:val="list-dash0"/>
      </w:pPr>
      <w:r>
        <w:t xml:space="preserve">планировать действия по решению учебной задачи для получения результата; </w:t>
      </w:r>
    </w:p>
    <w:p w:rsidR="004617F3" w:rsidRDefault="004617F3" w:rsidP="008026AB">
      <w:pPr>
        <w:pStyle w:val="list-dash0"/>
      </w:pPr>
      <w:r>
        <w:t>выстраивать последовательность выбранных действий;</w:t>
      </w:r>
    </w:p>
    <w:p w:rsidR="004617F3" w:rsidRDefault="004617F3" w:rsidP="008026AB">
      <w:pPr>
        <w:pStyle w:val="body"/>
        <w:rPr>
          <w:rStyle w:val="BoldItalic0"/>
          <w:bCs/>
          <w:iCs/>
        </w:rPr>
      </w:pPr>
      <w:r>
        <w:rPr>
          <w:rStyle w:val="BoldItalic0"/>
          <w:bCs/>
          <w:iCs/>
        </w:rPr>
        <w:t>2)</w:t>
      </w:r>
      <w:r>
        <w:rPr>
          <w:rStyle w:val="BoldItalic0"/>
          <w:bCs/>
          <w:iCs/>
        </w:rPr>
        <w:tab/>
        <w:t>самоконтроль:</w:t>
      </w:r>
    </w:p>
    <w:p w:rsidR="004617F3" w:rsidRDefault="004617F3" w:rsidP="008026AB">
      <w:pPr>
        <w:pStyle w:val="list-dash0"/>
      </w:pPr>
      <w:r>
        <w:t xml:space="preserve">устанавливать причины успеха/неудач учебной деятельности; </w:t>
      </w:r>
    </w:p>
    <w:p w:rsidR="004617F3" w:rsidRDefault="004617F3" w:rsidP="008026AB">
      <w:pPr>
        <w:pStyle w:val="list-dash0"/>
      </w:pPr>
      <w:r>
        <w:t>корректировать свои учебные действия для преодоления ошибок.</w:t>
      </w:r>
    </w:p>
    <w:p w:rsidR="004617F3" w:rsidRDefault="004617F3" w:rsidP="008026AB">
      <w:pPr>
        <w:pStyle w:val="h3Header"/>
        <w:jc w:val="both"/>
      </w:pPr>
      <w:r>
        <w:t>Предметные результаты</w:t>
      </w:r>
    </w:p>
    <w:p w:rsidR="004617F3" w:rsidRDefault="004617F3" w:rsidP="008026AB">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617F3" w:rsidRDefault="004617F3" w:rsidP="008026AB">
      <w:pPr>
        <w:pStyle w:val="h2Header"/>
        <w:spacing w:before="283"/>
        <w:jc w:val="both"/>
      </w:pPr>
      <w:r>
        <w:t>2 класс</w:t>
      </w:r>
    </w:p>
    <w:p w:rsidR="004617F3" w:rsidRDefault="004617F3" w:rsidP="008026AB">
      <w:pPr>
        <w:pStyle w:val="h3-firstHeader"/>
        <w:jc w:val="both"/>
      </w:pPr>
      <w:r>
        <w:t>Коммуникативные умения</w:t>
      </w:r>
    </w:p>
    <w:p w:rsidR="004617F3" w:rsidRDefault="004617F3" w:rsidP="008026AB">
      <w:pPr>
        <w:pStyle w:val="h5Header"/>
      </w:pPr>
      <w:r>
        <w:rPr>
          <w:rStyle w:val="BoldItalic0"/>
          <w:b/>
          <w:i/>
        </w:rPr>
        <w:t xml:space="preserve">Говорение  </w:t>
      </w:r>
    </w:p>
    <w:p w:rsidR="004617F3" w:rsidRDefault="004617F3" w:rsidP="008026AB">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4617F3" w:rsidRDefault="004617F3" w:rsidP="008026AB">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4617F3" w:rsidRDefault="004617F3" w:rsidP="008026AB">
      <w:pPr>
        <w:pStyle w:val="h5Header"/>
      </w:pPr>
      <w:r>
        <w:rPr>
          <w:rStyle w:val="BoldItalic0"/>
          <w:b/>
          <w:i/>
        </w:rPr>
        <w:t>Аудирование</w:t>
      </w:r>
      <w:r>
        <w:t xml:space="preserve"> </w:t>
      </w:r>
    </w:p>
    <w:p w:rsidR="004617F3" w:rsidRDefault="004617F3" w:rsidP="008026AB">
      <w:pPr>
        <w:pStyle w:val="list-dash0"/>
      </w:pPr>
      <w:r>
        <w:t xml:space="preserve">воспринимать на слух и понимать речь учителя и одноклассников; </w:t>
      </w:r>
    </w:p>
    <w:p w:rsidR="004617F3" w:rsidRDefault="004617F3" w:rsidP="008026AB">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617F3" w:rsidRDefault="004617F3" w:rsidP="008026AB">
      <w:pPr>
        <w:pStyle w:val="h5Header"/>
      </w:pPr>
      <w:r>
        <w:rPr>
          <w:rStyle w:val="BoldItalic0"/>
          <w:b/>
          <w:i/>
        </w:rPr>
        <w:t>Смысловое чтение</w:t>
      </w:r>
      <w:r>
        <w:t xml:space="preserve"> </w:t>
      </w:r>
    </w:p>
    <w:p w:rsidR="004617F3" w:rsidRDefault="004617F3" w:rsidP="008026AB">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617F3" w:rsidRDefault="004617F3" w:rsidP="008026AB">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4617F3" w:rsidRDefault="004617F3" w:rsidP="008026AB">
      <w:pPr>
        <w:pStyle w:val="h5Header"/>
        <w:rPr>
          <w:rStyle w:val="BoldItalic0"/>
          <w:b/>
          <w:i/>
        </w:rPr>
      </w:pPr>
      <w:r>
        <w:rPr>
          <w:rStyle w:val="BoldItalic0"/>
          <w:b/>
          <w:i/>
        </w:rPr>
        <w:t xml:space="preserve">Письмо </w:t>
      </w:r>
    </w:p>
    <w:p w:rsidR="004617F3" w:rsidRDefault="004617F3" w:rsidP="008026AB">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4617F3" w:rsidRDefault="004617F3" w:rsidP="008026AB">
      <w:pPr>
        <w:pStyle w:val="list-dash0"/>
      </w:pPr>
      <w:r>
        <w:t>писать с опорой на образец короткие поздравления с праздниками (с днём рождения, Новым годом).</w:t>
      </w:r>
    </w:p>
    <w:p w:rsidR="004617F3" w:rsidRDefault="004617F3" w:rsidP="008026AB">
      <w:pPr>
        <w:pStyle w:val="h3Header"/>
        <w:spacing w:before="198"/>
        <w:jc w:val="both"/>
      </w:pPr>
      <w:r>
        <w:t>Языковые знания и навыки</w:t>
      </w:r>
    </w:p>
    <w:p w:rsidR="004617F3" w:rsidRDefault="004617F3" w:rsidP="008026AB">
      <w:pPr>
        <w:pStyle w:val="h5Header"/>
        <w:rPr>
          <w:rStyle w:val="BoldItalic0"/>
          <w:b/>
          <w:i/>
        </w:rPr>
      </w:pPr>
      <w:r>
        <w:rPr>
          <w:rStyle w:val="BoldItalic0"/>
          <w:b/>
          <w:i/>
        </w:rPr>
        <w:t>Фонетическая сторона речи</w:t>
      </w:r>
    </w:p>
    <w:p w:rsidR="004617F3" w:rsidRDefault="004617F3" w:rsidP="008026AB">
      <w:pPr>
        <w:pStyle w:val="list-dash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617F3" w:rsidRDefault="004617F3" w:rsidP="008026AB">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617F3" w:rsidRDefault="004617F3" w:rsidP="008026AB">
      <w:pPr>
        <w:pStyle w:val="list-dash0"/>
      </w:pPr>
      <w:r>
        <w:t>читать новые слова согласно основным правилам чтения;</w:t>
      </w:r>
    </w:p>
    <w:p w:rsidR="004617F3" w:rsidRDefault="004617F3" w:rsidP="008026AB">
      <w:pPr>
        <w:pStyle w:val="list-dash0"/>
      </w:pPr>
      <w:r>
        <w:t>различать на слух и правильно произносить слова и фразы/предложения с соблюдением их ритмико-интонационных особенностей.</w:t>
      </w:r>
    </w:p>
    <w:p w:rsidR="004617F3" w:rsidRDefault="004617F3" w:rsidP="008026AB">
      <w:pPr>
        <w:pStyle w:val="h5Header"/>
      </w:pPr>
      <w:r>
        <w:t>Графика, орфография и пунктуация</w:t>
      </w:r>
    </w:p>
    <w:p w:rsidR="004617F3" w:rsidRDefault="004617F3" w:rsidP="008026AB">
      <w:pPr>
        <w:pStyle w:val="list-dash0"/>
      </w:pPr>
      <w:r>
        <w:t>правильно писать изученные слова;</w:t>
      </w:r>
    </w:p>
    <w:p w:rsidR="004617F3" w:rsidRDefault="004617F3" w:rsidP="008026AB">
      <w:pPr>
        <w:pStyle w:val="list-dash0"/>
      </w:pPr>
      <w:r>
        <w:t>заполнять пропуски словами; дописывать предложения;</w:t>
      </w:r>
    </w:p>
    <w:p w:rsidR="004617F3" w:rsidRDefault="004617F3" w:rsidP="008026AB">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617F3" w:rsidRDefault="004617F3" w:rsidP="008026AB">
      <w:pPr>
        <w:pStyle w:val="h5Header"/>
        <w:rPr>
          <w:rStyle w:val="BoldItalic0"/>
          <w:b/>
          <w:i/>
        </w:rPr>
      </w:pPr>
      <w:r>
        <w:rPr>
          <w:rStyle w:val="BoldItalic0"/>
          <w:b/>
          <w:i/>
        </w:rPr>
        <w:t>Лексическая сторона речи</w:t>
      </w:r>
    </w:p>
    <w:p w:rsidR="004617F3" w:rsidRDefault="004617F3" w:rsidP="008026AB">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617F3" w:rsidRDefault="004617F3" w:rsidP="008026AB">
      <w:pPr>
        <w:pStyle w:val="list-dash0"/>
      </w:pPr>
      <w:r>
        <w:t>использовать языковую догадку в распознавании интернациональных слов.</w:t>
      </w:r>
    </w:p>
    <w:p w:rsidR="004617F3" w:rsidRDefault="004617F3" w:rsidP="008026AB">
      <w:pPr>
        <w:pStyle w:val="h5Header"/>
        <w:rPr>
          <w:rStyle w:val="BoldItalic0"/>
          <w:b/>
          <w:i/>
        </w:rPr>
      </w:pPr>
      <w:r>
        <w:rPr>
          <w:rStyle w:val="BoldItalic0"/>
          <w:b/>
          <w:i/>
        </w:rPr>
        <w:t>Грамматическая сторона речи</w:t>
      </w:r>
    </w:p>
    <w:p w:rsidR="004617F3" w:rsidRDefault="004617F3" w:rsidP="008026AB">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617F3" w:rsidRDefault="004617F3" w:rsidP="008026AB">
      <w:pPr>
        <w:pStyle w:val="list-dash0"/>
      </w:pPr>
      <w:r>
        <w:t>распознавать и употреблять нераспространённые и распространённые простые предложения;</w:t>
      </w:r>
    </w:p>
    <w:p w:rsidR="004617F3" w:rsidRDefault="004617F3" w:rsidP="008026AB">
      <w:pPr>
        <w:pStyle w:val="list-dash0"/>
      </w:pPr>
      <w:r>
        <w:t>распознавать и употреблять в устной и письменной речи предложения с начальным It;</w:t>
      </w:r>
    </w:p>
    <w:p w:rsidR="004617F3" w:rsidRDefault="004617F3" w:rsidP="008026AB">
      <w:pPr>
        <w:pStyle w:val="list-dash0"/>
      </w:pPr>
      <w:r>
        <w:t>распознавать и употреблять в устной и письменной речи предложения с начальным There + to be в Present Simple Tense;</w:t>
      </w:r>
    </w:p>
    <w:p w:rsidR="004617F3" w:rsidRDefault="004617F3" w:rsidP="008026AB">
      <w:pPr>
        <w:pStyle w:val="list-dash0"/>
      </w:pPr>
      <w:r>
        <w:t>распознавать и употреблять в устной и письменной речи простые предложения с простым глагольным сказуемым (He speaks English.);</w:t>
      </w:r>
    </w:p>
    <w:p w:rsidR="004617F3" w:rsidRDefault="004617F3" w:rsidP="008026AB">
      <w:pPr>
        <w:pStyle w:val="list-dash0"/>
      </w:pPr>
      <w:r>
        <w:t>распознавать и употреблять в устной и письменной речи предложения с составным глагольным сказуемым (I want to dance. She can skate well.);</w:t>
      </w:r>
    </w:p>
    <w:p w:rsidR="004617F3" w:rsidRDefault="004617F3" w:rsidP="008026AB">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4617F3" w:rsidRDefault="004617F3" w:rsidP="008026AB">
      <w:pPr>
        <w:pStyle w:val="list-dash0"/>
      </w:pPr>
      <w:r>
        <w:t>распознавать и употреблять в устной и письменной речи предложения с краткими глагольными формами;</w:t>
      </w:r>
    </w:p>
    <w:p w:rsidR="004617F3" w:rsidRDefault="004617F3" w:rsidP="008026AB">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4617F3" w:rsidRDefault="004617F3" w:rsidP="008026AB">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4617F3" w:rsidRDefault="004617F3" w:rsidP="008026AB">
      <w:pPr>
        <w:pStyle w:val="list-dash0"/>
      </w:pPr>
      <w:r>
        <w:t>распознавать и употреблять в устной и письменной речи глагольную конструкцию have got (I’ve got … Have you got …?);</w:t>
      </w:r>
    </w:p>
    <w:p w:rsidR="004617F3" w:rsidRDefault="004617F3" w:rsidP="008026AB">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4617F3" w:rsidRDefault="004617F3" w:rsidP="008026AB">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617F3" w:rsidRDefault="004617F3" w:rsidP="008026AB">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4617F3" w:rsidRDefault="004617F3" w:rsidP="008026AB">
      <w:pPr>
        <w:pStyle w:val="list-dash0"/>
      </w:pPr>
      <w:r>
        <w:t>распознавать и употреблять в устной и письменной речи личные и притяжательные местоимения;</w:t>
      </w:r>
    </w:p>
    <w:p w:rsidR="004617F3" w:rsidRDefault="004617F3" w:rsidP="008026AB">
      <w:pPr>
        <w:pStyle w:val="list-dash0"/>
      </w:pPr>
      <w:r>
        <w:t>распознавать и употреблять в устной и письменной речи указательные местоимения this — these;</w:t>
      </w:r>
    </w:p>
    <w:p w:rsidR="004617F3" w:rsidRDefault="004617F3" w:rsidP="008026AB">
      <w:pPr>
        <w:pStyle w:val="list-dash0"/>
      </w:pPr>
      <w:r>
        <w:t>распознавать и употреблять в устной и письменной речи количественные числительные (1—12);</w:t>
      </w:r>
    </w:p>
    <w:p w:rsidR="004617F3" w:rsidRDefault="004617F3" w:rsidP="008026AB">
      <w:pPr>
        <w:pStyle w:val="list-dash0"/>
      </w:pPr>
      <w:r>
        <w:t>распознавать и употреблять в устной и письменной речи вопросительные слова who, what, how, where, how many;</w:t>
      </w:r>
    </w:p>
    <w:p w:rsidR="004617F3" w:rsidRDefault="004617F3" w:rsidP="008026AB">
      <w:pPr>
        <w:pStyle w:val="list-dash0"/>
      </w:pPr>
      <w:r>
        <w:t>распознавать и употреблять в устной и письменной речи предлоги места on, in, near, under;</w:t>
      </w:r>
    </w:p>
    <w:p w:rsidR="004617F3" w:rsidRDefault="004617F3" w:rsidP="008026AB">
      <w:pPr>
        <w:pStyle w:val="list-dash0"/>
      </w:pPr>
      <w:r>
        <w:t>распознавать и употреблять в устной и письменной речи союзы and и but (при однородных членах).</w:t>
      </w:r>
    </w:p>
    <w:p w:rsidR="004617F3" w:rsidRDefault="004617F3" w:rsidP="008026AB">
      <w:pPr>
        <w:pStyle w:val="h3Header"/>
        <w:jc w:val="both"/>
      </w:pPr>
      <w:r>
        <w:t>Социокультурные знания и умения</w:t>
      </w:r>
    </w:p>
    <w:p w:rsidR="004617F3" w:rsidRDefault="004617F3" w:rsidP="008026AB">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7F3" w:rsidRDefault="004617F3" w:rsidP="008026AB">
      <w:pPr>
        <w:pStyle w:val="list-dash0"/>
      </w:pPr>
      <w:r>
        <w:t>знать названия родной страны и страны/стран изучаемого языка и их столиц.</w:t>
      </w:r>
    </w:p>
    <w:p w:rsidR="004617F3" w:rsidRDefault="004617F3" w:rsidP="008026AB">
      <w:pPr>
        <w:pStyle w:val="h2Header"/>
        <w:spacing w:before="397"/>
        <w:jc w:val="both"/>
      </w:pPr>
      <w:r>
        <w:t>3 класс</w:t>
      </w:r>
    </w:p>
    <w:p w:rsidR="004617F3" w:rsidRDefault="004617F3" w:rsidP="008026AB">
      <w:pPr>
        <w:pStyle w:val="h3-firstHeader"/>
        <w:jc w:val="both"/>
      </w:pPr>
      <w:r>
        <w:t>Коммуникативные умения</w:t>
      </w:r>
    </w:p>
    <w:p w:rsidR="004617F3" w:rsidRDefault="004617F3" w:rsidP="008026AB">
      <w:pPr>
        <w:pStyle w:val="h5Header"/>
      </w:pPr>
      <w:r>
        <w:rPr>
          <w:rStyle w:val="BoldItalic0"/>
          <w:b/>
          <w:i/>
        </w:rPr>
        <w:t>Говорение</w:t>
      </w:r>
      <w:r>
        <w:t xml:space="preserve">  </w:t>
      </w:r>
    </w:p>
    <w:p w:rsidR="004617F3" w:rsidRDefault="004617F3" w:rsidP="008026AB">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4617F3" w:rsidRDefault="004617F3" w:rsidP="008026AB">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4617F3" w:rsidRDefault="004617F3" w:rsidP="008026AB">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4617F3" w:rsidRDefault="004617F3" w:rsidP="008026AB">
      <w:pPr>
        <w:pStyle w:val="h5Header"/>
      </w:pPr>
      <w:r>
        <w:rPr>
          <w:rStyle w:val="BoldItalic0"/>
          <w:b/>
          <w:i/>
        </w:rPr>
        <w:t>Аудирование</w:t>
      </w:r>
      <w:r>
        <w:t xml:space="preserve"> </w:t>
      </w:r>
    </w:p>
    <w:p w:rsidR="004617F3" w:rsidRDefault="004617F3" w:rsidP="008026AB">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4617F3" w:rsidRDefault="004617F3" w:rsidP="008026AB">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4617F3" w:rsidRDefault="004617F3" w:rsidP="008026AB">
      <w:pPr>
        <w:pStyle w:val="h5Header"/>
        <w:rPr>
          <w:rStyle w:val="BoldItalic0"/>
          <w:b/>
          <w:i/>
        </w:rPr>
      </w:pPr>
      <w:r>
        <w:rPr>
          <w:rStyle w:val="BoldItalic0"/>
          <w:b/>
          <w:i/>
        </w:rPr>
        <w:t xml:space="preserve">Смысловое чтение </w:t>
      </w:r>
    </w:p>
    <w:p w:rsidR="004617F3" w:rsidRDefault="004617F3" w:rsidP="008026AB">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617F3" w:rsidRDefault="004617F3" w:rsidP="008026AB">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4617F3" w:rsidRDefault="004617F3" w:rsidP="008026AB">
      <w:pPr>
        <w:pStyle w:val="h5Header"/>
      </w:pPr>
      <w:r>
        <w:rPr>
          <w:rStyle w:val="BoldItalic0"/>
          <w:b/>
          <w:i/>
        </w:rPr>
        <w:t>Письмо</w:t>
      </w:r>
      <w:r>
        <w:t xml:space="preserve"> </w:t>
      </w:r>
    </w:p>
    <w:p w:rsidR="004617F3" w:rsidRDefault="004617F3" w:rsidP="008026AB">
      <w:pPr>
        <w:pStyle w:val="list-dash0"/>
      </w:pPr>
      <w:r>
        <w:t>заполнять анкеты и формуляры с указанием личной информации: имя, фамилия, возраст, страна проживания, любимые занятия и т. д.;</w:t>
      </w:r>
    </w:p>
    <w:p w:rsidR="004617F3" w:rsidRDefault="004617F3" w:rsidP="008026AB">
      <w:pPr>
        <w:pStyle w:val="list-dash0"/>
      </w:pPr>
      <w:r>
        <w:t>писать с опорой на образец поздравления с днем рождения, Новым годом, Рождеством с выражением пожеланий;</w:t>
      </w:r>
    </w:p>
    <w:p w:rsidR="004617F3" w:rsidRDefault="004617F3" w:rsidP="008026AB">
      <w:pPr>
        <w:pStyle w:val="list-dash0"/>
      </w:pPr>
      <w:r>
        <w:t xml:space="preserve">создавать подписи к иллюстрациям с пояснением, что на них изображено. </w:t>
      </w:r>
    </w:p>
    <w:p w:rsidR="004617F3" w:rsidRDefault="004617F3" w:rsidP="008026AB">
      <w:pPr>
        <w:pStyle w:val="h3Header"/>
        <w:jc w:val="both"/>
      </w:pPr>
      <w:r>
        <w:t>Языковые знания и навыки</w:t>
      </w:r>
    </w:p>
    <w:p w:rsidR="004617F3" w:rsidRDefault="004617F3" w:rsidP="008026AB">
      <w:pPr>
        <w:pStyle w:val="h5Header"/>
        <w:rPr>
          <w:rStyle w:val="BoldItalic0"/>
          <w:b/>
          <w:i/>
        </w:rPr>
      </w:pPr>
      <w:r>
        <w:rPr>
          <w:rStyle w:val="BoldItalic0"/>
          <w:b/>
          <w:i/>
        </w:rPr>
        <w:t>Фонетическая сторона речи</w:t>
      </w:r>
    </w:p>
    <w:p w:rsidR="004617F3" w:rsidRDefault="004617F3" w:rsidP="008026AB">
      <w:pPr>
        <w:pStyle w:val="list-dash0"/>
      </w:pPr>
      <w:r>
        <w:t>применять правила чтения гласных в третьем типе слога (гласная + r);</w:t>
      </w:r>
    </w:p>
    <w:p w:rsidR="004617F3" w:rsidRDefault="004617F3" w:rsidP="008026AB">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4617F3" w:rsidRDefault="004617F3" w:rsidP="008026AB">
      <w:pPr>
        <w:pStyle w:val="list-dash0"/>
      </w:pPr>
      <w:r>
        <w:t>читать новые слова согласно основным правилам чтения;</w:t>
      </w:r>
    </w:p>
    <w:p w:rsidR="004617F3" w:rsidRDefault="004617F3" w:rsidP="008026AB">
      <w:pPr>
        <w:pStyle w:val="list-dash0"/>
      </w:pPr>
      <w:r>
        <w:t>различать на слух и правильно произносить слова и фразы/предложения с соблюдением их ритмико-интонационных особенностей.</w:t>
      </w:r>
    </w:p>
    <w:p w:rsidR="004617F3" w:rsidRDefault="004617F3" w:rsidP="008026AB">
      <w:pPr>
        <w:pStyle w:val="h5Header"/>
        <w:rPr>
          <w:rStyle w:val="BoldItalic0"/>
          <w:b/>
          <w:i/>
        </w:rPr>
      </w:pPr>
      <w:r>
        <w:rPr>
          <w:rStyle w:val="BoldItalic0"/>
          <w:b/>
          <w:i/>
        </w:rPr>
        <w:t>Графика, орфография и пунктуация</w:t>
      </w:r>
    </w:p>
    <w:p w:rsidR="004617F3" w:rsidRDefault="004617F3" w:rsidP="008026AB">
      <w:pPr>
        <w:pStyle w:val="list-dash0"/>
      </w:pPr>
      <w:r>
        <w:t>правильно писать изученные слова;</w:t>
      </w:r>
    </w:p>
    <w:p w:rsidR="004617F3" w:rsidRDefault="004617F3" w:rsidP="008026AB">
      <w:pPr>
        <w:pStyle w:val="list-dash0"/>
      </w:pPr>
      <w:r>
        <w:t>правильно расставлять знаки препинания (точка, вопросительный и восклицательный знаки в конце предложения, апостроф).</w:t>
      </w:r>
    </w:p>
    <w:p w:rsidR="004617F3" w:rsidRDefault="004617F3" w:rsidP="008026AB">
      <w:pPr>
        <w:pStyle w:val="h5Header"/>
      </w:pPr>
      <w:r>
        <w:t>Лексическая сторона речи</w:t>
      </w:r>
    </w:p>
    <w:p w:rsidR="004617F3" w:rsidRDefault="004617F3" w:rsidP="008026AB">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4617F3" w:rsidRDefault="004617F3" w:rsidP="008026AB">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4617F3" w:rsidRDefault="004617F3" w:rsidP="008026AB">
      <w:pPr>
        <w:pStyle w:val="h5Header"/>
        <w:rPr>
          <w:rStyle w:val="BoldItalic0"/>
          <w:b/>
          <w:i/>
        </w:rPr>
      </w:pPr>
      <w:r>
        <w:rPr>
          <w:rStyle w:val="BoldItalic0"/>
          <w:b/>
          <w:i/>
        </w:rPr>
        <w:t>Грамматическая сторона речи</w:t>
      </w:r>
    </w:p>
    <w:p w:rsidR="004617F3" w:rsidRDefault="004617F3" w:rsidP="008026AB">
      <w:pPr>
        <w:pStyle w:val="list-dash0"/>
      </w:pPr>
      <w:r>
        <w:t>распознавать и употреблять в устной и письменной речи побудительные предложения в отрицательной форме (Don’t talk, please.);</w:t>
      </w:r>
    </w:p>
    <w:p w:rsidR="004617F3" w:rsidRDefault="004617F3" w:rsidP="008026AB">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4617F3" w:rsidRDefault="004617F3" w:rsidP="008026AB">
      <w:pPr>
        <w:pStyle w:val="list-dash0"/>
      </w:pPr>
      <w:r>
        <w:t>распознавать и употреблять в устной и письменной речи конструкции с глаголами на -ing: to like/enjoy doing something;</w:t>
      </w:r>
    </w:p>
    <w:p w:rsidR="004617F3" w:rsidRDefault="004617F3" w:rsidP="008026AB">
      <w:pPr>
        <w:pStyle w:val="list-dash0"/>
      </w:pPr>
      <w:r>
        <w:t>распознавать и употреблять в устной и письменной речи конструкцию I’d like to …;</w:t>
      </w:r>
    </w:p>
    <w:p w:rsidR="004617F3" w:rsidRDefault="004617F3" w:rsidP="008026AB">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4617F3" w:rsidRDefault="004617F3" w:rsidP="008026AB">
      <w:pPr>
        <w:pStyle w:val="list-dash0"/>
      </w:pPr>
      <w:r>
        <w:t>распознавать и употреблять в устной и письменной речи существительные в притяжательном падеже (Possessive Case);</w:t>
      </w:r>
    </w:p>
    <w:p w:rsidR="004617F3" w:rsidRDefault="004617F3" w:rsidP="008026AB">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4617F3" w:rsidRDefault="004617F3" w:rsidP="008026AB">
      <w:pPr>
        <w:pStyle w:val="list-dash0"/>
      </w:pPr>
      <w:r>
        <w:t>распознавать и употреблять в устной и письменной речи наречия частотности usually, often;</w:t>
      </w:r>
    </w:p>
    <w:p w:rsidR="004617F3" w:rsidRDefault="004617F3" w:rsidP="008026AB">
      <w:pPr>
        <w:pStyle w:val="list-dash0"/>
      </w:pPr>
      <w:r>
        <w:t>распознавать и употреблять в устной и письменной речи личные местоимения в объектном падеже;</w:t>
      </w:r>
    </w:p>
    <w:p w:rsidR="004617F3" w:rsidRDefault="004617F3" w:rsidP="008026AB">
      <w:pPr>
        <w:pStyle w:val="list-dash0"/>
      </w:pPr>
      <w:r>
        <w:t>распознавать и употреблять в устной и письменной речи указательные местоимения that — those;</w:t>
      </w:r>
    </w:p>
    <w:p w:rsidR="004617F3" w:rsidRDefault="004617F3" w:rsidP="008026AB">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4617F3" w:rsidRDefault="004617F3" w:rsidP="008026AB">
      <w:pPr>
        <w:pStyle w:val="list-dash0"/>
      </w:pPr>
      <w:r>
        <w:t>распознавать и употреблять в устной и письменной речи вопросительные слова when, whose, why;</w:t>
      </w:r>
    </w:p>
    <w:p w:rsidR="004617F3" w:rsidRDefault="004617F3" w:rsidP="008026AB">
      <w:pPr>
        <w:pStyle w:val="list-dash0"/>
      </w:pPr>
      <w:r>
        <w:t>распознавать и употреблять в устной и письменной речи количественные числительные (13—100);</w:t>
      </w:r>
    </w:p>
    <w:p w:rsidR="004617F3" w:rsidRDefault="004617F3" w:rsidP="008026AB">
      <w:pPr>
        <w:pStyle w:val="list-dash0"/>
      </w:pPr>
      <w:r>
        <w:t>распознавать и употреблять в устной и письменной речи порядковые числительные (1—30);</w:t>
      </w:r>
    </w:p>
    <w:p w:rsidR="004617F3" w:rsidRDefault="004617F3" w:rsidP="008026AB">
      <w:pPr>
        <w:pStyle w:val="list-dash0"/>
      </w:pPr>
      <w:r>
        <w:t>распознавать и употреблять в устной и письменной речи предлог направления движения to (We went to Moscow last year.);</w:t>
      </w:r>
    </w:p>
    <w:p w:rsidR="004617F3" w:rsidRDefault="004617F3" w:rsidP="008026AB">
      <w:pPr>
        <w:pStyle w:val="list-dash0"/>
      </w:pPr>
      <w:r>
        <w:t>распознавать и употреблять в устной и письменной речи предлоги места next to, in front of, behind;</w:t>
      </w:r>
    </w:p>
    <w:p w:rsidR="004617F3" w:rsidRDefault="004617F3" w:rsidP="008026AB">
      <w:pPr>
        <w:pStyle w:val="list-dash0"/>
      </w:pPr>
      <w:r>
        <w:t>распознавать и употреблять в устной и письменной речи предлоги времени: at, in, on в выражениях at 4 o’clock, in the morning, on Monday.</w:t>
      </w:r>
    </w:p>
    <w:p w:rsidR="004617F3" w:rsidRDefault="004617F3" w:rsidP="008026AB">
      <w:pPr>
        <w:pStyle w:val="h3Header"/>
        <w:spacing w:before="283"/>
        <w:jc w:val="both"/>
      </w:pPr>
      <w:r>
        <w:t>Социокультурные знания и умения</w:t>
      </w:r>
    </w:p>
    <w:p w:rsidR="004617F3" w:rsidRDefault="004617F3" w:rsidP="008026AB">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617F3" w:rsidRDefault="004617F3" w:rsidP="008026AB">
      <w:pPr>
        <w:pStyle w:val="list-dash0"/>
      </w:pPr>
      <w:r>
        <w:t>кратко представлять свою страну и страну/страны изучаемого языка на английском языке.</w:t>
      </w:r>
    </w:p>
    <w:p w:rsidR="004617F3" w:rsidRDefault="004617F3" w:rsidP="008026AB">
      <w:pPr>
        <w:pStyle w:val="h2Header"/>
        <w:spacing w:before="283"/>
        <w:jc w:val="both"/>
      </w:pPr>
      <w:r>
        <w:t>4 класс</w:t>
      </w:r>
    </w:p>
    <w:p w:rsidR="004617F3" w:rsidRDefault="004617F3" w:rsidP="008026AB">
      <w:pPr>
        <w:pStyle w:val="h3-firstHeader"/>
        <w:spacing w:before="227"/>
        <w:jc w:val="both"/>
      </w:pPr>
      <w:r>
        <w:t>Коммуникативные умения</w:t>
      </w:r>
    </w:p>
    <w:p w:rsidR="004617F3" w:rsidRDefault="004617F3" w:rsidP="008026AB">
      <w:pPr>
        <w:pStyle w:val="h5Header"/>
        <w:rPr>
          <w:rStyle w:val="BoldItalic0"/>
          <w:b/>
          <w:i/>
        </w:rPr>
      </w:pPr>
      <w:r>
        <w:rPr>
          <w:rStyle w:val="BoldItalic0"/>
          <w:b/>
          <w:i/>
        </w:rPr>
        <w:t xml:space="preserve">Говорение </w:t>
      </w:r>
    </w:p>
    <w:p w:rsidR="004617F3" w:rsidRDefault="004617F3" w:rsidP="008026AB">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4617F3" w:rsidRDefault="004617F3" w:rsidP="008026AB">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4617F3" w:rsidRDefault="004617F3" w:rsidP="008026AB">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4617F3" w:rsidRDefault="004617F3" w:rsidP="008026AB">
      <w:pPr>
        <w:pStyle w:val="list-dash0"/>
      </w:pPr>
      <w:r>
        <w:t>создавать устные связные монологические высказывания по образцу; выражать своё отношение к предмету речи;</w:t>
      </w:r>
    </w:p>
    <w:p w:rsidR="004617F3" w:rsidRDefault="004617F3" w:rsidP="008026AB">
      <w:pPr>
        <w:pStyle w:val="list-dash0"/>
      </w:pPr>
      <w:r>
        <w:t>передавать основное содержание прочитанного текста с вербальными и/или зрительными опорами в объёме не менее 4—5 фраз.</w:t>
      </w:r>
    </w:p>
    <w:p w:rsidR="004617F3" w:rsidRDefault="004617F3" w:rsidP="008026AB">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4617F3" w:rsidRDefault="004617F3" w:rsidP="008026AB">
      <w:pPr>
        <w:pStyle w:val="h5Header"/>
      </w:pPr>
      <w:r>
        <w:rPr>
          <w:rStyle w:val="BoldItalic0"/>
          <w:b/>
          <w:i/>
        </w:rPr>
        <w:t xml:space="preserve">Аудирование </w:t>
      </w:r>
    </w:p>
    <w:p w:rsidR="004617F3" w:rsidRDefault="004617F3" w:rsidP="008026AB">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4617F3" w:rsidRDefault="004617F3" w:rsidP="008026AB">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4617F3" w:rsidRDefault="004617F3" w:rsidP="008026AB">
      <w:pPr>
        <w:pStyle w:val="h5Header"/>
        <w:rPr>
          <w:rFonts w:ascii="SchoolBookSanPin-Bold" w:hAnsi="SchoolBookSanPin-Bold" w:cs="SchoolBookSanPin-Bold"/>
          <w:i w:val="0"/>
          <w:iCs w:val="0"/>
        </w:rPr>
      </w:pPr>
      <w:r>
        <w:rPr>
          <w:rStyle w:val="BoldItalic0"/>
          <w:b/>
          <w:i/>
        </w:rPr>
        <w:t>Смысловое чтение</w:t>
      </w:r>
      <w:r>
        <w:rPr>
          <w:rFonts w:ascii="SchoolBookSanPin-Bold" w:hAnsi="SchoolBookSanPin-Bold" w:cs="SchoolBookSanPin-Bold"/>
          <w:i w:val="0"/>
          <w:iCs w:val="0"/>
        </w:rPr>
        <w:t xml:space="preserve"> </w:t>
      </w:r>
    </w:p>
    <w:p w:rsidR="004617F3" w:rsidRDefault="004617F3" w:rsidP="008026AB">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4617F3" w:rsidRDefault="004617F3" w:rsidP="008026AB">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4617F3" w:rsidRDefault="004617F3" w:rsidP="008026AB">
      <w:pPr>
        <w:pStyle w:val="list-dash0"/>
      </w:pPr>
      <w:r>
        <w:t>прогнозировать содержание текста на основе заголовка;</w:t>
      </w:r>
    </w:p>
    <w:p w:rsidR="004617F3" w:rsidRDefault="004617F3" w:rsidP="008026AB">
      <w:pPr>
        <w:pStyle w:val="list-dash0"/>
      </w:pPr>
      <w:r>
        <w:t>читать про себя несплошные тексты (таблицы, диаграммы и т. д.) и понимать представленную в них информацию.</w:t>
      </w:r>
    </w:p>
    <w:p w:rsidR="004617F3" w:rsidRDefault="004617F3" w:rsidP="008026AB">
      <w:pPr>
        <w:pStyle w:val="h5Header"/>
      </w:pPr>
      <w:r>
        <w:rPr>
          <w:rStyle w:val="BoldItalic0"/>
          <w:b/>
          <w:i/>
        </w:rPr>
        <w:t>Письмо</w:t>
      </w:r>
      <w:r>
        <w:t xml:space="preserve"> </w:t>
      </w:r>
    </w:p>
    <w:p w:rsidR="004617F3" w:rsidRDefault="004617F3" w:rsidP="008026AB">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4617F3" w:rsidRDefault="004617F3" w:rsidP="008026AB">
      <w:pPr>
        <w:pStyle w:val="list-dash0"/>
      </w:pPr>
      <w:r>
        <w:t>писать с опорой на образец поздравления с днем рождения, Новым годом, Рождеством с выражением пожеланий;</w:t>
      </w:r>
    </w:p>
    <w:p w:rsidR="004617F3" w:rsidRDefault="004617F3" w:rsidP="008026AB">
      <w:pPr>
        <w:pStyle w:val="list-dash0"/>
      </w:pPr>
      <w:r>
        <w:t xml:space="preserve">писать с опорой на образец электронное сообщение личного характера (объём сообщения — до 50 слов).  </w:t>
      </w:r>
    </w:p>
    <w:p w:rsidR="004617F3" w:rsidRDefault="004617F3" w:rsidP="008026AB">
      <w:pPr>
        <w:pStyle w:val="h3Header"/>
        <w:jc w:val="both"/>
      </w:pPr>
      <w:r>
        <w:t>Языковые знания и навыки</w:t>
      </w:r>
    </w:p>
    <w:p w:rsidR="004617F3" w:rsidRDefault="004617F3" w:rsidP="008026AB">
      <w:pPr>
        <w:pStyle w:val="h5Header"/>
        <w:rPr>
          <w:rStyle w:val="BoldItalic0"/>
          <w:b/>
          <w:i/>
        </w:rPr>
      </w:pPr>
      <w:r>
        <w:rPr>
          <w:rStyle w:val="BoldItalic0"/>
          <w:b/>
          <w:i/>
        </w:rPr>
        <w:t>Фонетическая сторона речи</w:t>
      </w:r>
    </w:p>
    <w:p w:rsidR="004617F3" w:rsidRDefault="004617F3" w:rsidP="008026AB">
      <w:pPr>
        <w:pStyle w:val="list-dash0"/>
      </w:pPr>
      <w:r>
        <w:t>читать новые слова согласно основным правилам чтения;</w:t>
      </w:r>
    </w:p>
    <w:p w:rsidR="004617F3" w:rsidRDefault="004617F3" w:rsidP="008026AB">
      <w:pPr>
        <w:pStyle w:val="list-dash0"/>
      </w:pPr>
      <w:r>
        <w:t>различать на слух и правильно произносить слова и фразы/предложения с соблюдением их ритмико-интонационных особенностей.</w:t>
      </w:r>
    </w:p>
    <w:p w:rsidR="004617F3" w:rsidRDefault="004617F3" w:rsidP="008026AB">
      <w:pPr>
        <w:pStyle w:val="h5Header"/>
        <w:rPr>
          <w:rStyle w:val="BoldItalic0"/>
          <w:b/>
          <w:i/>
        </w:rPr>
      </w:pPr>
      <w:r>
        <w:rPr>
          <w:rStyle w:val="BoldItalic0"/>
          <w:b/>
          <w:i/>
        </w:rPr>
        <w:t>Графика, орфография и пунктуация</w:t>
      </w:r>
    </w:p>
    <w:p w:rsidR="004617F3" w:rsidRDefault="004617F3" w:rsidP="008026AB">
      <w:pPr>
        <w:pStyle w:val="list-dash0"/>
      </w:pPr>
      <w:r>
        <w:t>правильно писать изученные слова;</w:t>
      </w:r>
    </w:p>
    <w:p w:rsidR="004617F3" w:rsidRDefault="004617F3" w:rsidP="008026AB">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4617F3" w:rsidRDefault="004617F3" w:rsidP="008026AB">
      <w:pPr>
        <w:pStyle w:val="h5Header"/>
        <w:rPr>
          <w:rStyle w:val="BoldItalic0"/>
          <w:b/>
          <w:i/>
        </w:rPr>
      </w:pPr>
      <w:r>
        <w:rPr>
          <w:rStyle w:val="BoldItalic0"/>
          <w:b/>
          <w:i/>
        </w:rPr>
        <w:t>Лексическая сторона речи</w:t>
      </w:r>
    </w:p>
    <w:p w:rsidR="004617F3" w:rsidRDefault="004617F3" w:rsidP="008026AB">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4617F3" w:rsidRDefault="004617F3" w:rsidP="008026AB">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4617F3" w:rsidRDefault="004617F3" w:rsidP="008026AB">
      <w:pPr>
        <w:pStyle w:val="h5Header"/>
        <w:rPr>
          <w:rStyle w:val="BoldItalic0"/>
          <w:b/>
          <w:i/>
        </w:rPr>
      </w:pPr>
      <w:r>
        <w:rPr>
          <w:rStyle w:val="BoldItalic0"/>
          <w:b/>
          <w:i/>
        </w:rPr>
        <w:t>Грамматическая сторона речи</w:t>
      </w:r>
    </w:p>
    <w:p w:rsidR="004617F3" w:rsidRDefault="004617F3" w:rsidP="008026AB">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4617F3" w:rsidRDefault="004617F3" w:rsidP="008026AB">
      <w:pPr>
        <w:pStyle w:val="list-dash0"/>
      </w:pPr>
      <w:r>
        <w:t>распознавать и употреблять в устной и письменной речи конструкцию to be going to и Future Simple Tense для выражения будущего действия;</w:t>
      </w:r>
    </w:p>
    <w:p w:rsidR="004617F3" w:rsidRDefault="004617F3" w:rsidP="008026AB">
      <w:pPr>
        <w:pStyle w:val="list-dash0"/>
      </w:pPr>
      <w:r>
        <w:t>распознавать и употреблять в устной и письменной речи модальные глаголы долженствования must и have to;</w:t>
      </w:r>
    </w:p>
    <w:p w:rsidR="004617F3" w:rsidRDefault="004617F3" w:rsidP="008026AB">
      <w:pPr>
        <w:pStyle w:val="list-dash0"/>
      </w:pPr>
      <w:r>
        <w:t>распознавать и употреблять в устной и письменной речи отрицательное местоимение no;</w:t>
      </w:r>
    </w:p>
    <w:p w:rsidR="004617F3" w:rsidRDefault="004617F3" w:rsidP="008026AB">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4617F3" w:rsidRDefault="004617F3" w:rsidP="008026AB">
      <w:pPr>
        <w:pStyle w:val="list-dash0"/>
      </w:pPr>
      <w:r>
        <w:t>распознавать и употреблять в устной и письменной речи наречия времени;</w:t>
      </w:r>
    </w:p>
    <w:p w:rsidR="004617F3" w:rsidRDefault="004617F3" w:rsidP="008026AB">
      <w:pPr>
        <w:pStyle w:val="list-dash0"/>
      </w:pPr>
      <w:r>
        <w:t>распознавать и употреблять в устной и письменной речи обозначение даты и года;</w:t>
      </w:r>
    </w:p>
    <w:p w:rsidR="004617F3" w:rsidRDefault="004617F3" w:rsidP="008026AB">
      <w:pPr>
        <w:pStyle w:val="list-dash0"/>
      </w:pPr>
      <w:r>
        <w:t>распознавать и употреблять в устной и письменной речи обозначение времени.</w:t>
      </w:r>
    </w:p>
    <w:p w:rsidR="004617F3" w:rsidRDefault="004617F3" w:rsidP="008026AB">
      <w:pPr>
        <w:pStyle w:val="h3Header"/>
        <w:jc w:val="both"/>
      </w:pPr>
      <w:r>
        <w:t>Социокультурные знания и умения</w:t>
      </w:r>
    </w:p>
    <w:p w:rsidR="004617F3" w:rsidRDefault="004617F3" w:rsidP="008026AB">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617F3" w:rsidRDefault="004617F3" w:rsidP="008026AB">
      <w:pPr>
        <w:pStyle w:val="list-dash0"/>
      </w:pPr>
      <w:r>
        <w:t xml:space="preserve">знать названия родной страны и страны/стран изучаемого языка; </w:t>
      </w:r>
    </w:p>
    <w:p w:rsidR="004617F3" w:rsidRDefault="004617F3" w:rsidP="008026AB">
      <w:pPr>
        <w:pStyle w:val="list-dash0"/>
      </w:pPr>
      <w:r>
        <w:t>знать некоторых литературных персонажей;</w:t>
      </w:r>
    </w:p>
    <w:p w:rsidR="004617F3" w:rsidRDefault="004617F3" w:rsidP="008026AB">
      <w:pPr>
        <w:pStyle w:val="list-dash0"/>
      </w:pPr>
      <w:r>
        <w:t>знать небольшие произведения детского фольклора (рифмовки, песни);</w:t>
      </w:r>
    </w:p>
    <w:p w:rsidR="004617F3" w:rsidRDefault="004617F3" w:rsidP="008026AB">
      <w:pPr>
        <w:pStyle w:val="list-dash0"/>
      </w:pPr>
      <w:r>
        <w:t>кратко представлять свою страну на иностранном языке в рамках изучаемой тематики.</w:t>
      </w:r>
    </w:p>
    <w:p w:rsidR="004617F3" w:rsidRDefault="004617F3" w:rsidP="008026AB">
      <w:pPr>
        <w:pStyle w:val="h1"/>
        <w:jc w:val="both"/>
      </w:pPr>
      <w:r>
        <w:t>РОДНОЙ ЯЗЫК (РУССКИЙ)</w:t>
      </w:r>
    </w:p>
    <w:p w:rsidR="004617F3" w:rsidRDefault="004617F3" w:rsidP="008026AB">
      <w:pPr>
        <w:pStyle w:val="h1"/>
        <w:pageBreakBefore w:val="0"/>
        <w:jc w:val="both"/>
      </w:pPr>
      <w:r>
        <w:t>ПОЯСНИТЕЛЬНАЯ ЗАПИСКА</w:t>
      </w:r>
    </w:p>
    <w:p w:rsidR="004617F3" w:rsidRDefault="004617F3" w:rsidP="008026AB">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4617F3" w:rsidRDefault="004617F3" w:rsidP="008026AB">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4617F3" w:rsidRDefault="004617F3" w:rsidP="008026AB">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4617F3" w:rsidRDefault="004617F3" w:rsidP="008026AB">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4617F3" w:rsidRDefault="004617F3" w:rsidP="008026AB">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4617F3" w:rsidRDefault="004617F3" w:rsidP="008026AB">
      <w:pPr>
        <w:pStyle w:val="body"/>
      </w:pPr>
      <w:r>
        <w:t xml:space="preserve">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Программе воспитания.</w:t>
      </w:r>
    </w:p>
    <w:p w:rsidR="004617F3" w:rsidRDefault="004617F3" w:rsidP="008026AB">
      <w:pPr>
        <w:pStyle w:val="h2"/>
        <w:jc w:val="both"/>
      </w:pPr>
      <w:r>
        <w:t xml:space="preserve">ОБЩАЯ ХАРАКТЕРИСТИКА УЧЕБНОГО ПРЕДМЕТА </w:t>
      </w:r>
      <w:r>
        <w:br/>
        <w:t>«РОДНОЙ ЯЗЫК (РУССКИЙ)»</w:t>
      </w:r>
    </w:p>
    <w:p w:rsidR="004617F3" w:rsidRDefault="004617F3" w:rsidP="008026AB">
      <w:pPr>
        <w:pStyle w:val="body"/>
      </w:pPr>
      <w:r>
        <w:t xml:space="preserve">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4617F3" w:rsidRDefault="004617F3" w:rsidP="008026AB">
      <w:pPr>
        <w:pStyle w:val="body"/>
      </w:pPr>
      <w:r>
        <w:t>Рабочая программа позволит учителю:</w:t>
      </w:r>
    </w:p>
    <w:p w:rsidR="004617F3" w:rsidRDefault="004617F3" w:rsidP="008026AB">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4617F3" w:rsidRDefault="004617F3" w:rsidP="008026AB">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617F3" w:rsidRDefault="004617F3" w:rsidP="008026AB">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617F3" w:rsidRDefault="004617F3" w:rsidP="008026AB">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4617F3" w:rsidRDefault="004617F3" w:rsidP="008026AB">
      <w:pPr>
        <w:pStyle w:val="h2"/>
        <w:jc w:val="both"/>
      </w:pPr>
      <w:r>
        <w:t xml:space="preserve">ЦЕЛИ ИЗУЧЕНИЯ УЧЕБНОГО ПРЕДМЕТА </w:t>
      </w:r>
      <w:r>
        <w:br/>
        <w:t xml:space="preserve">«РОДНОЙ ЯЗЫК (РУССКИЙ)» </w:t>
      </w:r>
    </w:p>
    <w:p w:rsidR="004617F3" w:rsidRDefault="004617F3" w:rsidP="008026AB">
      <w:pPr>
        <w:pStyle w:val="body"/>
      </w:pPr>
      <w:r>
        <w:rPr>
          <w:rStyle w:val="Bold"/>
          <w:bCs/>
        </w:rPr>
        <w:t>Целями</w:t>
      </w:r>
      <w:r>
        <w:t xml:space="preserve"> изучения русского родного языка являются:</w:t>
      </w:r>
    </w:p>
    <w:p w:rsidR="004617F3" w:rsidRDefault="004617F3" w:rsidP="008026AB">
      <w:pPr>
        <w:pStyle w:val="list-bullet"/>
      </w:pPr>
      <w: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4617F3" w:rsidRDefault="004617F3" w:rsidP="008026AB">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4617F3" w:rsidRDefault="004617F3" w:rsidP="008026AB">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4617F3" w:rsidRDefault="004617F3" w:rsidP="008026AB">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4617F3" w:rsidRDefault="004617F3" w:rsidP="008026AB">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4617F3" w:rsidRDefault="004617F3" w:rsidP="008026AB">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4617F3" w:rsidRDefault="004617F3" w:rsidP="008026AB">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4617F3" w:rsidRDefault="004617F3" w:rsidP="008026AB">
      <w:pPr>
        <w:pStyle w:val="h2"/>
        <w:jc w:val="both"/>
      </w:pPr>
      <w:r>
        <w:t>МЕСТО УЧЕБНОГО ПРЕДМЕТА «РОДНОЙ ЯЗЫК (РУССКИЙ)» В УЧЕБНОМ ПЛАНЕ</w:t>
      </w:r>
    </w:p>
    <w:p w:rsidR="004617F3" w:rsidRDefault="004617F3" w:rsidP="008026AB">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4617F3" w:rsidRDefault="004617F3" w:rsidP="008026AB">
      <w:pPr>
        <w:pStyle w:val="body"/>
      </w:pPr>
      <w:r>
        <w:t xml:space="preserve">Содержание учебного предмета «Родной язык (русский)», представленное в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68 часов (по 17 часов в каждом классе). </w:t>
      </w:r>
    </w:p>
    <w:p w:rsidR="004617F3" w:rsidRDefault="004617F3" w:rsidP="008026AB">
      <w:pPr>
        <w:pStyle w:val="h2"/>
        <w:jc w:val="both"/>
      </w:pPr>
      <w:r>
        <w:t xml:space="preserve">ОСНОВНЫЕ СОДЕРЖАТЕЛЬНЫЕ ЛИНИИ </w:t>
      </w:r>
      <w:r>
        <w:br/>
        <w:t>ПРИМЕРНОЙ РАБОЧЕЙ ПРОГРАММЫ УЧЕБНОГО ПРЕДМЕТА «РОДНОЙ ЯЗЫК (РУССКИЙ)»</w:t>
      </w:r>
    </w:p>
    <w:p w:rsidR="004617F3" w:rsidRDefault="004617F3" w:rsidP="008026AB">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617F3" w:rsidRDefault="004617F3" w:rsidP="008026AB">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4617F3" w:rsidRDefault="004617F3" w:rsidP="008026AB">
      <w:pPr>
        <w:pStyle w:val="body"/>
      </w:pPr>
      <w: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4617F3" w:rsidRDefault="004617F3" w:rsidP="008026AB">
      <w:pPr>
        <w:pStyle w:val="body"/>
      </w:pPr>
      <w:r>
        <w:t xml:space="preserve">В соответствии с этим в программе выделяются три блока. </w:t>
      </w:r>
    </w:p>
    <w:p w:rsidR="004617F3" w:rsidRDefault="004617F3" w:rsidP="008026AB">
      <w:pPr>
        <w:pStyle w:val="body"/>
      </w:pPr>
      <w:r>
        <w:t xml:space="preserve">Первый блок — </w:t>
      </w:r>
      <w:r>
        <w:rPr>
          <w:rStyle w:val="Bold"/>
          <w:bCs/>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4617F3" w:rsidRDefault="004617F3" w:rsidP="008026AB">
      <w:pPr>
        <w:pStyle w:val="body"/>
      </w:pPr>
      <w:r>
        <w:t xml:space="preserve">Второй блок — </w:t>
      </w:r>
      <w:r>
        <w:rPr>
          <w:rStyle w:val="Bold"/>
          <w:bCs/>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4617F3" w:rsidRDefault="004617F3" w:rsidP="008026AB">
      <w:pPr>
        <w:pStyle w:val="body"/>
      </w:pPr>
      <w:r>
        <w:t xml:space="preserve">Третий блок — </w:t>
      </w:r>
      <w:r>
        <w:rPr>
          <w:rStyle w:val="Bold"/>
          <w:bCs/>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4617F3" w:rsidRDefault="004617F3" w:rsidP="008026AB">
      <w:pPr>
        <w:pStyle w:val="h1"/>
        <w:jc w:val="both"/>
      </w:pPr>
      <w:r>
        <w:t xml:space="preserve">СОДЕРЖАНИЕ УЧЕБНОГО ПРЕДМЕТА </w:t>
      </w:r>
      <w:r>
        <w:br/>
        <w:t>«РОДНОЙ ЯЗЫК (РУССКИЙ)»</w:t>
      </w:r>
    </w:p>
    <w:p w:rsidR="004617F3" w:rsidRDefault="004617F3" w:rsidP="008026AB">
      <w:pPr>
        <w:pStyle w:val="h2-first"/>
        <w:jc w:val="both"/>
      </w:pPr>
      <w:r>
        <w:t xml:space="preserve">Первый год обучения (17 </w:t>
      </w:r>
      <w:r>
        <w:rPr>
          <w:caps w:val="0"/>
        </w:rPr>
        <w:t>ч</w:t>
      </w:r>
      <w:r>
        <w:t>)</w:t>
      </w:r>
    </w:p>
    <w:p w:rsidR="004617F3" w:rsidRDefault="004617F3" w:rsidP="008026AB">
      <w:pPr>
        <w:pStyle w:val="h3-first"/>
        <w:jc w:val="both"/>
      </w:pPr>
      <w:r>
        <w:t>Раздел 1. Русский язык: прошлое и настоящее (6 ч)</w:t>
      </w:r>
    </w:p>
    <w:p w:rsidR="004617F3" w:rsidRDefault="004617F3" w:rsidP="008026AB">
      <w:pPr>
        <w:pStyle w:val="body"/>
      </w:pPr>
      <w:r>
        <w:t>Сведения об истории русской письменности: как появились буквы современного русского алфавита.</w:t>
      </w:r>
    </w:p>
    <w:p w:rsidR="004617F3" w:rsidRDefault="004617F3" w:rsidP="008026AB">
      <w:pPr>
        <w:pStyle w:val="body"/>
      </w:pPr>
      <w:r>
        <w:t xml:space="preserve">Особенности оформления книг в Древней Руси: оформление красной строки и заставок. </w:t>
      </w:r>
    </w:p>
    <w:p w:rsidR="004617F3" w:rsidRDefault="004617F3" w:rsidP="008026AB">
      <w:pPr>
        <w:pStyle w:val="body"/>
      </w:pPr>
      <w:r>
        <w:rPr>
          <w:rStyle w:val="Bold"/>
          <w:bCs/>
        </w:rPr>
        <w:t>Практическая работа.</w:t>
      </w:r>
      <w:r>
        <w:t xml:space="preserve"> Оформление буквиц и заставок. </w:t>
      </w:r>
    </w:p>
    <w:p w:rsidR="004617F3" w:rsidRDefault="004617F3" w:rsidP="008026AB">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iCs/>
        </w:rPr>
        <w:t xml:space="preserve">изба, терем, хоромы, горница, светлица, светец, лучина </w:t>
      </w:r>
      <w:r>
        <w:t>и т. д.); 2) как называлось то, во что одевались в старину (</w:t>
      </w:r>
      <w:r>
        <w:rPr>
          <w:rStyle w:val="Italic"/>
          <w:iCs/>
        </w:rPr>
        <w:t xml:space="preserve">кафтан, кушак, рубаха, сарафан, лапти </w:t>
      </w:r>
      <w:r>
        <w:t>и т. д.).</w:t>
      </w:r>
    </w:p>
    <w:p w:rsidR="004617F3" w:rsidRDefault="004617F3" w:rsidP="008026AB">
      <w:pPr>
        <w:pStyle w:val="body"/>
      </w:pPr>
      <w:r>
        <w:t>Имена в малых жанрах фольклора (пословицах, поговорках, загадках, прибаутках).</w:t>
      </w:r>
    </w:p>
    <w:p w:rsidR="004617F3" w:rsidRDefault="004617F3" w:rsidP="008026AB">
      <w:pPr>
        <w:pStyle w:val="body"/>
      </w:pPr>
      <w:r>
        <w:rPr>
          <w:rStyle w:val="Bold"/>
          <w:bCs/>
        </w:rPr>
        <w:t>Проектное задание.</w:t>
      </w:r>
      <w:r>
        <w:t xml:space="preserve"> Словарь в картинках.</w:t>
      </w:r>
    </w:p>
    <w:p w:rsidR="004617F3" w:rsidRDefault="004617F3" w:rsidP="008026AB">
      <w:pPr>
        <w:pStyle w:val="h3"/>
        <w:jc w:val="both"/>
      </w:pPr>
      <w:r>
        <w:t>Раздел 2. Язык в действии (5 ч)</w:t>
      </w:r>
    </w:p>
    <w:p w:rsidR="004617F3" w:rsidRDefault="004617F3" w:rsidP="008026AB">
      <w:pPr>
        <w:pStyle w:val="body"/>
      </w:pPr>
      <w:r>
        <w:t>Как нельзя произносить слова (пропедевтическая работа по предупреждению ошибок в произношении слов).</w:t>
      </w:r>
    </w:p>
    <w:p w:rsidR="004617F3" w:rsidRDefault="004617F3" w:rsidP="008026AB">
      <w:pPr>
        <w:pStyle w:val="body"/>
      </w:pPr>
      <w:r>
        <w:t>Смыслоразличительная роль ударения.</w:t>
      </w:r>
    </w:p>
    <w:p w:rsidR="004617F3" w:rsidRDefault="004617F3" w:rsidP="008026AB">
      <w:pPr>
        <w:pStyle w:val="body"/>
      </w:pPr>
      <w:r>
        <w:t>Звукопись в стихотворном художественном тексте.</w:t>
      </w:r>
    </w:p>
    <w:p w:rsidR="004617F3" w:rsidRDefault="004617F3" w:rsidP="008026AB">
      <w:pPr>
        <w:pStyle w:val="body"/>
      </w:pPr>
      <w:r>
        <w:t>Наблюдение за сочетаемостью слов (пропедевтическая работа по предупреждению ошибок в сочетаемости слов).</w:t>
      </w:r>
    </w:p>
    <w:p w:rsidR="004617F3" w:rsidRDefault="004617F3" w:rsidP="008026AB">
      <w:pPr>
        <w:pStyle w:val="h3"/>
        <w:jc w:val="both"/>
      </w:pPr>
      <w:r>
        <w:t>Раздел 3. Секреты речи и текста (4 ч)</w:t>
      </w:r>
    </w:p>
    <w:p w:rsidR="004617F3" w:rsidRDefault="004617F3" w:rsidP="008026AB">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iCs/>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4617F3" w:rsidRDefault="004617F3" w:rsidP="008026AB">
      <w:pPr>
        <w:pStyle w:val="body"/>
      </w:pPr>
      <w:r>
        <w:t>Различные приёмы слушания научно-познавательных и художественных текстов об истории языка и культуре русского народа.</w:t>
      </w:r>
    </w:p>
    <w:p w:rsidR="004617F3" w:rsidRDefault="004617F3" w:rsidP="008026AB">
      <w:pPr>
        <w:pStyle w:val="body"/>
      </w:pPr>
      <w:r>
        <w:rPr>
          <w:rStyle w:val="Bold"/>
          <w:bCs/>
        </w:rPr>
        <w:t>Резерв учебного времени</w:t>
      </w:r>
      <w:r>
        <w:t> — 2 ч.</w:t>
      </w:r>
    </w:p>
    <w:p w:rsidR="004617F3" w:rsidRDefault="004617F3" w:rsidP="008026AB">
      <w:pPr>
        <w:pStyle w:val="h2"/>
        <w:jc w:val="both"/>
      </w:pPr>
      <w:r>
        <w:t xml:space="preserve">Второй год обучения (17 </w:t>
      </w:r>
      <w:r>
        <w:rPr>
          <w:caps w:val="0"/>
        </w:rPr>
        <w:t>ч</w:t>
      </w:r>
      <w:r>
        <w:t>)</w:t>
      </w:r>
    </w:p>
    <w:p w:rsidR="004617F3" w:rsidRDefault="004617F3" w:rsidP="008026AB">
      <w:pPr>
        <w:pStyle w:val="h3-first"/>
        <w:jc w:val="both"/>
      </w:pPr>
      <w:r>
        <w:t>Раздел 1. Русский язык: прошлое и настоящее (6 ч)</w:t>
      </w:r>
    </w:p>
    <w:p w:rsidR="004617F3" w:rsidRDefault="004617F3" w:rsidP="008026AB">
      <w:pPr>
        <w:pStyle w:val="body"/>
      </w:pPr>
      <w:r>
        <w:t xml:space="preserve">Лексические единицы с национально-культурной семантикой, называющие игры, забавы, игрушки (например, </w:t>
      </w:r>
      <w:r>
        <w:rPr>
          <w:rStyle w:val="Italic"/>
          <w:iCs/>
        </w:rPr>
        <w:t>городки, салочки, салазки, санки, волчок, свистулька</w:t>
      </w:r>
      <w:r>
        <w:t>).</w:t>
      </w:r>
    </w:p>
    <w:p w:rsidR="004617F3" w:rsidRDefault="004617F3" w:rsidP="008026AB">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iCs/>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iCs/>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iCs/>
        </w:rPr>
        <w:t>шубейка, тулуп, шапка, валенки, сарафан, рубаха, лапти</w:t>
      </w:r>
      <w:r>
        <w:t>).</w:t>
      </w:r>
    </w:p>
    <w:p w:rsidR="004617F3" w:rsidRDefault="004617F3" w:rsidP="008026AB">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iCs/>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iCs/>
        </w:rPr>
        <w:t>ехать в Тулу со своим самоваром</w:t>
      </w:r>
      <w:r>
        <w:t xml:space="preserve"> (рус.); </w:t>
      </w:r>
      <w:r>
        <w:rPr>
          <w:rStyle w:val="Italic"/>
          <w:iCs/>
        </w:rPr>
        <w:t>ехать в лес с дровами</w:t>
      </w:r>
      <w:r>
        <w:t xml:space="preserve"> (тат.).</w:t>
      </w:r>
    </w:p>
    <w:p w:rsidR="004617F3" w:rsidRDefault="004617F3" w:rsidP="008026AB">
      <w:pPr>
        <w:pStyle w:val="body"/>
      </w:pPr>
      <w:r>
        <w:rPr>
          <w:rStyle w:val="Bold"/>
          <w:bCs/>
        </w:rPr>
        <w:t>Проектное задание.</w:t>
      </w:r>
      <w:r>
        <w:t xml:space="preserve"> Словарь «Почему это так называется?».</w:t>
      </w:r>
    </w:p>
    <w:p w:rsidR="004617F3" w:rsidRDefault="004617F3" w:rsidP="008026AB">
      <w:pPr>
        <w:pStyle w:val="h3"/>
        <w:jc w:val="both"/>
      </w:pPr>
      <w:r>
        <w:t>Раздел 2. Язык в действии (5 ч)</w:t>
      </w:r>
    </w:p>
    <w:p w:rsidR="004617F3" w:rsidRDefault="004617F3" w:rsidP="008026AB">
      <w:pPr>
        <w:pStyle w:val="body"/>
      </w:pPr>
      <w:r>
        <w:t>Как правильно произносить слова (пропедевтическая работа по предупреждению ошибок в произношении слов в речи).</w:t>
      </w:r>
    </w:p>
    <w:p w:rsidR="004617F3" w:rsidRDefault="004617F3" w:rsidP="008026AB">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4617F3" w:rsidRDefault="004617F3" w:rsidP="008026AB">
      <w:pPr>
        <w:pStyle w:val="body"/>
      </w:pPr>
      <w:r>
        <w:rPr>
          <w:rStyle w:val="Bold"/>
          <w:bCs/>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4617F3" w:rsidRDefault="004617F3" w:rsidP="008026AB">
      <w:pPr>
        <w:pStyle w:val="body"/>
      </w:pPr>
      <w:r>
        <w:t>Разные способы толкования значения слов. Наблюдение за сочетаемостью слов.</w:t>
      </w:r>
    </w:p>
    <w:p w:rsidR="004617F3" w:rsidRDefault="004617F3" w:rsidP="008026AB">
      <w:pPr>
        <w:pStyle w:val="body"/>
      </w:pPr>
      <w:r>
        <w:t>Совершенствование орфографических навыков.</w:t>
      </w:r>
    </w:p>
    <w:p w:rsidR="004617F3" w:rsidRDefault="004617F3" w:rsidP="008026AB">
      <w:pPr>
        <w:pStyle w:val="h3"/>
        <w:jc w:val="both"/>
      </w:pPr>
      <w:r>
        <w:t>Раздел 3. Секреты речи и текста (4 ч)</w:t>
      </w:r>
    </w:p>
    <w:p w:rsidR="004617F3" w:rsidRDefault="004617F3" w:rsidP="008026AB">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4617F3" w:rsidRDefault="004617F3" w:rsidP="008026AB">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iCs/>
        </w:rPr>
        <w:t>ты</w:t>
      </w:r>
      <w:r>
        <w:t xml:space="preserve"> и </w:t>
      </w:r>
      <w:r>
        <w:rPr>
          <w:rStyle w:val="Italic"/>
          <w:iCs/>
        </w:rPr>
        <w:t>вы</w:t>
      </w:r>
      <w:r>
        <w:t>.</w:t>
      </w:r>
    </w:p>
    <w:p w:rsidR="004617F3" w:rsidRDefault="004617F3" w:rsidP="008026AB">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4617F3" w:rsidRDefault="004617F3" w:rsidP="008026AB">
      <w:pPr>
        <w:pStyle w:val="body"/>
      </w:pPr>
      <w:r>
        <w:t>Связь предложений в тексте. Практическое овладение средствами связи: лексический повтор, местоименный повтор.</w:t>
      </w:r>
    </w:p>
    <w:p w:rsidR="004617F3" w:rsidRDefault="004617F3" w:rsidP="008026AB">
      <w:pPr>
        <w:pStyle w:val="body"/>
      </w:pPr>
      <w:r>
        <w:t>Создание текстов-повествований: заметки о посещении музеев; повествование об участии в народных праздниках.</w:t>
      </w:r>
    </w:p>
    <w:p w:rsidR="004617F3" w:rsidRDefault="004617F3" w:rsidP="008026AB">
      <w:pPr>
        <w:pStyle w:val="body"/>
      </w:pPr>
      <w:r>
        <w:t>Создание текста: развёрнутое толкование значения слова.</w:t>
      </w:r>
    </w:p>
    <w:p w:rsidR="004617F3" w:rsidRDefault="004617F3" w:rsidP="008026AB">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4617F3" w:rsidRDefault="004617F3" w:rsidP="008026AB">
      <w:pPr>
        <w:pStyle w:val="body"/>
      </w:pPr>
      <w:r>
        <w:rPr>
          <w:rStyle w:val="Bold"/>
          <w:bCs/>
        </w:rPr>
        <w:t>Резерв учебного времени</w:t>
      </w:r>
      <w:r>
        <w:t> — 2 ч.</w:t>
      </w:r>
    </w:p>
    <w:p w:rsidR="004617F3" w:rsidRDefault="004617F3" w:rsidP="008026AB">
      <w:pPr>
        <w:pStyle w:val="h2"/>
        <w:jc w:val="both"/>
      </w:pPr>
      <w:r>
        <w:t xml:space="preserve">Третий год обучения (17 </w:t>
      </w:r>
      <w:r>
        <w:rPr>
          <w:caps w:val="0"/>
        </w:rPr>
        <w:t>ч</w:t>
      </w:r>
      <w:r>
        <w:t>)</w:t>
      </w:r>
    </w:p>
    <w:p w:rsidR="004617F3" w:rsidRDefault="004617F3" w:rsidP="008026AB">
      <w:pPr>
        <w:pStyle w:val="h3-first"/>
        <w:jc w:val="both"/>
      </w:pPr>
      <w:r>
        <w:t>Раздел 1. Русский язык: прошлое и настоящее (6 ч)</w:t>
      </w:r>
    </w:p>
    <w:p w:rsidR="004617F3" w:rsidRDefault="004617F3" w:rsidP="008026AB">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iCs/>
        </w:rPr>
        <w:t>правда — ложь, друг — недруг, брат — братство — побратим</w:t>
      </w:r>
      <w:r>
        <w:t>).</w:t>
      </w:r>
    </w:p>
    <w:p w:rsidR="004617F3" w:rsidRDefault="004617F3" w:rsidP="008026AB">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4617F3" w:rsidRDefault="004617F3" w:rsidP="008026AB">
      <w:pPr>
        <w:pStyle w:val="body"/>
        <w:rPr>
          <w:rStyle w:val="Italic"/>
          <w:iCs/>
        </w:rPr>
      </w:pPr>
      <w:r>
        <w:t xml:space="preserve">Лексические единицы с национально-культурной семантикой, называющие занятия людей (например, </w:t>
      </w:r>
      <w:r>
        <w:rPr>
          <w:rStyle w:val="Italic"/>
          <w:iCs/>
        </w:rPr>
        <w:t>ямщик, извозчик, коробейник, лавочник</w:t>
      </w:r>
      <w:r>
        <w:t>).</w:t>
      </w:r>
    </w:p>
    <w:p w:rsidR="004617F3" w:rsidRDefault="004617F3" w:rsidP="008026AB">
      <w:pPr>
        <w:pStyle w:val="body"/>
      </w:pPr>
      <w:r>
        <w:t xml:space="preserve">Лексические единицы с национально-культурной семантикой, называющие музыкальные инструменты (например, </w:t>
      </w:r>
      <w:r>
        <w:rPr>
          <w:rStyle w:val="Italic"/>
          <w:iCs/>
        </w:rPr>
        <w:t>балалайка, гусли, гармонь</w:t>
      </w:r>
      <w:r>
        <w:t>).</w:t>
      </w:r>
    </w:p>
    <w:p w:rsidR="004617F3" w:rsidRDefault="004617F3" w:rsidP="008026AB">
      <w:pPr>
        <w:pStyle w:val="body"/>
      </w:pPr>
      <w:r>
        <w:t xml:space="preserve">Русские традиционные сказочные образы, эпитеты и сравнения (например, </w:t>
      </w:r>
      <w:r>
        <w:rPr>
          <w:rStyle w:val="Italic"/>
          <w:iCs/>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4617F3" w:rsidRDefault="004617F3" w:rsidP="008026AB">
      <w:pPr>
        <w:pStyle w:val="body"/>
      </w:pPr>
      <w:r>
        <w:t>Названия старинных русских городов, сведения о происхождении этих названий.</w:t>
      </w:r>
    </w:p>
    <w:p w:rsidR="004617F3" w:rsidRDefault="004617F3" w:rsidP="008026AB">
      <w:pPr>
        <w:pStyle w:val="body"/>
      </w:pPr>
      <w:r>
        <w:rPr>
          <w:rStyle w:val="Bold"/>
          <w:bCs/>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4617F3" w:rsidRDefault="004617F3" w:rsidP="008026AB">
      <w:pPr>
        <w:pStyle w:val="h3"/>
        <w:jc w:val="both"/>
      </w:pPr>
      <w:r>
        <w:t>Раздел 2. Язык в действии (5 ч)</w:t>
      </w:r>
    </w:p>
    <w:p w:rsidR="004617F3" w:rsidRDefault="004617F3" w:rsidP="008026AB">
      <w:pPr>
        <w:pStyle w:val="body"/>
      </w:pPr>
      <w:r>
        <w:t>Как правильно произносить слова (пропедевтическая работа по предупреждению ошибок в произношении слов в речи).</w:t>
      </w:r>
    </w:p>
    <w:p w:rsidR="004617F3" w:rsidRDefault="004617F3" w:rsidP="008026AB">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iCs/>
        </w:rPr>
        <w:t xml:space="preserve">книга, книжка, книжечка, книжица, книжонка, книжища; заяц, зайчик, зайчонок, зайчишка, заинька </w:t>
      </w:r>
      <w:r>
        <w:t>и т. п.) (на практическом уровне).</w:t>
      </w:r>
    </w:p>
    <w:p w:rsidR="004617F3" w:rsidRDefault="004617F3" w:rsidP="008026AB">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4617F3" w:rsidRDefault="004617F3" w:rsidP="008026AB">
      <w:pPr>
        <w:pStyle w:val="body"/>
      </w:pPr>
      <w:r>
        <w:t>Совершенствование навыков орфографического оформления текста.</w:t>
      </w:r>
    </w:p>
    <w:p w:rsidR="004617F3" w:rsidRDefault="004617F3" w:rsidP="008026AB">
      <w:pPr>
        <w:pStyle w:val="h3"/>
        <w:jc w:val="both"/>
      </w:pPr>
      <w:r>
        <w:t>Раздел 3. Секреты речи и текста (4 ч)</w:t>
      </w:r>
    </w:p>
    <w:p w:rsidR="004617F3" w:rsidRDefault="004617F3" w:rsidP="008026AB">
      <w:pPr>
        <w:pStyle w:val="body"/>
      </w:pPr>
      <w:r>
        <w:t>Особенности устного выступления.</w:t>
      </w:r>
    </w:p>
    <w:p w:rsidR="004617F3" w:rsidRDefault="004617F3" w:rsidP="008026AB">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4617F3" w:rsidRDefault="004617F3" w:rsidP="008026AB">
      <w:pPr>
        <w:pStyle w:val="body"/>
      </w:pPr>
      <w:r>
        <w:t>Создание текстов-рассуждений с использованием различных способов аргументации (в рамках изученного).</w:t>
      </w:r>
    </w:p>
    <w:p w:rsidR="004617F3" w:rsidRDefault="004617F3" w:rsidP="008026AB">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4617F3" w:rsidRDefault="004617F3" w:rsidP="008026AB">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4617F3" w:rsidRDefault="004617F3" w:rsidP="008026AB">
      <w:pPr>
        <w:pStyle w:val="body"/>
      </w:pPr>
      <w:r>
        <w:rPr>
          <w:rStyle w:val="Bold"/>
          <w:bCs/>
        </w:rPr>
        <w:t>Резерв учебного времени</w:t>
      </w:r>
      <w:r>
        <w:t> — 2 ч.</w:t>
      </w:r>
    </w:p>
    <w:p w:rsidR="004617F3" w:rsidRDefault="004617F3" w:rsidP="008026AB">
      <w:pPr>
        <w:pStyle w:val="h2"/>
        <w:jc w:val="both"/>
      </w:pPr>
      <w:r>
        <w:t xml:space="preserve">Четвёртый год обучения (34 </w:t>
      </w:r>
      <w:r>
        <w:rPr>
          <w:caps w:val="0"/>
        </w:rPr>
        <w:t>ч</w:t>
      </w:r>
      <w:r>
        <w:t>)</w:t>
      </w:r>
    </w:p>
    <w:p w:rsidR="004617F3" w:rsidRDefault="004617F3" w:rsidP="008026AB">
      <w:pPr>
        <w:pStyle w:val="h3-first"/>
        <w:jc w:val="both"/>
      </w:pPr>
      <w:r>
        <w:t>Раздел 1. Русский язык: прошлое и настоящее (12 ч)</w:t>
      </w:r>
    </w:p>
    <w:p w:rsidR="004617F3" w:rsidRDefault="004617F3" w:rsidP="008026AB">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iCs/>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iCs/>
        </w:rPr>
        <w:t>матушка, батюшка, братец, сестрица, мачеха, падчерица</w:t>
      </w:r>
      <w:r>
        <w:t>).</w:t>
      </w:r>
    </w:p>
    <w:p w:rsidR="004617F3" w:rsidRDefault="004617F3" w:rsidP="008026AB">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iCs/>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4617F3" w:rsidRDefault="004617F3" w:rsidP="008026AB">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rsidR="004617F3" w:rsidRDefault="004617F3" w:rsidP="008026AB">
      <w:pPr>
        <w:pStyle w:val="body"/>
      </w:pPr>
      <w:r>
        <w:t>Лексика, заимствованная русским языком из языков народов России и мира. Русские слова в языках других народов.</w:t>
      </w:r>
    </w:p>
    <w:p w:rsidR="004617F3" w:rsidRDefault="004617F3" w:rsidP="008026AB">
      <w:pPr>
        <w:pStyle w:val="body"/>
      </w:pPr>
      <w:r>
        <w:rPr>
          <w:rStyle w:val="Bold"/>
          <w:bCs/>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4617F3" w:rsidRDefault="004617F3" w:rsidP="008026AB">
      <w:pPr>
        <w:pStyle w:val="h3"/>
        <w:jc w:val="both"/>
      </w:pPr>
      <w:r>
        <w:t>Раздел 2. Язык в действии (6 ч)</w:t>
      </w:r>
    </w:p>
    <w:p w:rsidR="004617F3" w:rsidRDefault="004617F3" w:rsidP="008026AB">
      <w:pPr>
        <w:pStyle w:val="body"/>
      </w:pPr>
      <w:r>
        <w:t>Как правильно произносить слова (пропедевтическая работа по предупреждению ошибок в произношении слов в речи).</w:t>
      </w:r>
    </w:p>
    <w:p w:rsidR="004617F3" w:rsidRDefault="004617F3" w:rsidP="008026AB">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4617F3" w:rsidRDefault="004617F3" w:rsidP="008026AB">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4617F3" w:rsidRDefault="004617F3" w:rsidP="008026AB">
      <w:pPr>
        <w:pStyle w:val="h3"/>
        <w:jc w:val="both"/>
      </w:pPr>
      <w:r>
        <w:t>Раздел 3. Секреты речи и текста (12 ч)</w:t>
      </w:r>
    </w:p>
    <w:p w:rsidR="004617F3" w:rsidRDefault="004617F3" w:rsidP="008026AB">
      <w:pPr>
        <w:pStyle w:val="body"/>
      </w:pPr>
      <w:r>
        <w:t>Правила ведения диалога: корректные и некорректные вопросы.</w:t>
      </w:r>
    </w:p>
    <w:p w:rsidR="004617F3" w:rsidRDefault="004617F3" w:rsidP="008026AB">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4617F3" w:rsidRDefault="004617F3" w:rsidP="008026AB">
      <w:pPr>
        <w:pStyle w:val="body"/>
      </w:pPr>
      <w:r>
        <w:t>Приёмы работы с примечаниями к тексту.</w:t>
      </w:r>
    </w:p>
    <w:p w:rsidR="004617F3" w:rsidRDefault="004617F3" w:rsidP="008026AB">
      <w:pPr>
        <w:pStyle w:val="body"/>
      </w:pPr>
      <w:r>
        <w:t>Информативная функция заголовков. Типы заголовков.</w:t>
      </w:r>
    </w:p>
    <w:p w:rsidR="004617F3" w:rsidRDefault="004617F3" w:rsidP="008026AB">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4617F3" w:rsidRDefault="004617F3" w:rsidP="008026AB">
      <w:pPr>
        <w:pStyle w:val="body"/>
      </w:pPr>
      <w:r>
        <w:t>Создание текста как результата собственной исследовательской деятельности.</w:t>
      </w:r>
    </w:p>
    <w:p w:rsidR="004617F3" w:rsidRDefault="004617F3" w:rsidP="008026AB">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4617F3" w:rsidRDefault="004617F3" w:rsidP="008026AB">
      <w:pPr>
        <w:pStyle w:val="body"/>
      </w:pPr>
      <w:r>
        <w:t>Синонимия речевых формул (на практическом уровне).</w:t>
      </w:r>
    </w:p>
    <w:p w:rsidR="004617F3" w:rsidRDefault="004617F3" w:rsidP="008026AB">
      <w:pPr>
        <w:pStyle w:val="body"/>
      </w:pPr>
      <w:r>
        <w:rPr>
          <w:rStyle w:val="Bold"/>
          <w:bCs/>
        </w:rPr>
        <w:t>Резерв учебного времени</w:t>
      </w:r>
      <w:r>
        <w:t> — 4 ч.</w:t>
      </w:r>
    </w:p>
    <w:p w:rsidR="004617F3" w:rsidRDefault="004617F3" w:rsidP="008026AB">
      <w:pPr>
        <w:pStyle w:val="h1"/>
        <w:jc w:val="both"/>
      </w:pPr>
      <w:r>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4617F3" w:rsidRDefault="004617F3" w:rsidP="008026AB">
      <w:pPr>
        <w:pStyle w:val="h2-first"/>
        <w:jc w:val="both"/>
      </w:pPr>
      <w:r>
        <w:t>ЛИЧНОСТНЫЕ РЕЗУЛЬТАТЫ</w:t>
      </w:r>
    </w:p>
    <w:p w:rsidR="004617F3" w:rsidRDefault="004617F3" w:rsidP="008026AB">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617F3" w:rsidRDefault="004617F3" w:rsidP="008026AB">
      <w:pPr>
        <w:pStyle w:val="body"/>
        <w:rPr>
          <w:rStyle w:val="BoldItalic"/>
          <w:bCs/>
          <w:iCs/>
        </w:rPr>
      </w:pPr>
      <w:r>
        <w:rPr>
          <w:rStyle w:val="BoldItalic"/>
          <w:bCs/>
          <w:iCs/>
        </w:rPr>
        <w:t>гражданско-патриотического воспитания:</w:t>
      </w:r>
    </w:p>
    <w:p w:rsidR="004617F3" w:rsidRDefault="004617F3" w:rsidP="008026AB">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4617F3" w:rsidRDefault="004617F3" w:rsidP="008026AB">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17F3" w:rsidRDefault="004617F3" w:rsidP="008026AB">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17F3" w:rsidRDefault="004617F3" w:rsidP="008026AB">
      <w:pPr>
        <w:pStyle w:val="body"/>
      </w:pPr>
      <w:r>
        <w:t>уважение к своему и другим народам, формируемое в том числе на основе примеров из художественных произведений;</w:t>
      </w:r>
    </w:p>
    <w:p w:rsidR="004617F3" w:rsidRDefault="004617F3" w:rsidP="008026AB">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4617F3" w:rsidRDefault="004617F3" w:rsidP="008026AB">
      <w:pPr>
        <w:pStyle w:val="body"/>
        <w:rPr>
          <w:rStyle w:val="BoldItalic"/>
          <w:bCs/>
          <w:iCs/>
        </w:rPr>
      </w:pPr>
      <w:r>
        <w:rPr>
          <w:rStyle w:val="BoldItalic"/>
          <w:bCs/>
          <w:iCs/>
        </w:rPr>
        <w:t>духовно-нравственного воспитания:</w:t>
      </w:r>
    </w:p>
    <w:p w:rsidR="004617F3" w:rsidRDefault="004617F3" w:rsidP="008026AB">
      <w:pPr>
        <w:pStyle w:val="body"/>
      </w:pPr>
      <w:r>
        <w:t>признание индивидуальности каждого человека с опорой на собственный жизненный и читательский опыт;</w:t>
      </w:r>
    </w:p>
    <w:p w:rsidR="004617F3" w:rsidRDefault="004617F3" w:rsidP="008026AB">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617F3" w:rsidRDefault="004617F3" w:rsidP="008026AB">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17F3" w:rsidRDefault="004617F3" w:rsidP="008026AB">
      <w:pPr>
        <w:pStyle w:val="body"/>
        <w:rPr>
          <w:rStyle w:val="BoldItalic"/>
          <w:bCs/>
          <w:iCs/>
        </w:rPr>
      </w:pPr>
      <w:r>
        <w:rPr>
          <w:rStyle w:val="BoldItalic"/>
          <w:bCs/>
          <w:iCs/>
        </w:rPr>
        <w:t>эстетического воспитания:</w:t>
      </w:r>
    </w:p>
    <w:p w:rsidR="004617F3" w:rsidRDefault="004617F3" w:rsidP="008026AB">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17F3" w:rsidRDefault="004617F3" w:rsidP="008026AB">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4617F3" w:rsidRDefault="004617F3" w:rsidP="008026AB">
      <w:pPr>
        <w:pStyle w:val="body"/>
        <w:rPr>
          <w:rStyle w:val="BoldItalic"/>
          <w:bCs/>
          <w:iCs/>
        </w:rPr>
      </w:pPr>
      <w:r>
        <w:rPr>
          <w:rStyle w:val="BoldItalic"/>
          <w:bCs/>
          <w:iCs/>
        </w:rPr>
        <w:t>физического воспитания, формирования культуры здоровья и эмоционального благополучия:</w:t>
      </w:r>
    </w:p>
    <w:p w:rsidR="004617F3" w:rsidRDefault="004617F3" w:rsidP="008026AB">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617F3" w:rsidRDefault="004617F3" w:rsidP="008026AB">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17F3" w:rsidRDefault="004617F3" w:rsidP="008026AB">
      <w:pPr>
        <w:pStyle w:val="body"/>
        <w:rPr>
          <w:rStyle w:val="BoldItalic"/>
          <w:bCs/>
          <w:iCs/>
        </w:rPr>
      </w:pPr>
      <w:r>
        <w:rPr>
          <w:rStyle w:val="BoldItalic"/>
          <w:bCs/>
          <w:iCs/>
        </w:rPr>
        <w:t>трудового воспитания:</w:t>
      </w:r>
    </w:p>
    <w:p w:rsidR="004617F3" w:rsidRDefault="004617F3" w:rsidP="008026AB">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17F3" w:rsidRDefault="004617F3" w:rsidP="008026AB">
      <w:pPr>
        <w:pStyle w:val="body"/>
        <w:rPr>
          <w:rStyle w:val="BoldItalic"/>
          <w:bCs/>
          <w:iCs/>
        </w:rPr>
      </w:pPr>
      <w:r>
        <w:rPr>
          <w:rStyle w:val="BoldItalic"/>
          <w:bCs/>
          <w:iCs/>
        </w:rPr>
        <w:t>экологического воспитания:</w:t>
      </w:r>
    </w:p>
    <w:p w:rsidR="004617F3" w:rsidRDefault="004617F3" w:rsidP="008026AB">
      <w:pPr>
        <w:pStyle w:val="body"/>
      </w:pPr>
      <w:r>
        <w:t>бережное отношение к природе, формируемое в процессе работы с текстами;</w:t>
      </w:r>
    </w:p>
    <w:p w:rsidR="004617F3" w:rsidRDefault="004617F3" w:rsidP="008026AB">
      <w:pPr>
        <w:pStyle w:val="body"/>
      </w:pPr>
      <w:r>
        <w:t>неприятие действий, приносящих ей вред;</w:t>
      </w:r>
    </w:p>
    <w:p w:rsidR="004617F3" w:rsidRDefault="004617F3" w:rsidP="008026AB">
      <w:pPr>
        <w:pStyle w:val="body"/>
        <w:rPr>
          <w:rStyle w:val="BoldItalic"/>
          <w:bCs/>
          <w:iCs/>
        </w:rPr>
      </w:pPr>
      <w:r>
        <w:rPr>
          <w:rStyle w:val="BoldItalic"/>
          <w:bCs/>
          <w:iCs/>
        </w:rPr>
        <w:t>ценности научного познания:</w:t>
      </w:r>
    </w:p>
    <w:p w:rsidR="004617F3" w:rsidRDefault="004617F3" w:rsidP="008026AB">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617F3" w:rsidRDefault="004617F3" w:rsidP="008026AB">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617F3" w:rsidRDefault="004617F3" w:rsidP="008026AB">
      <w:pPr>
        <w:pStyle w:val="h2"/>
        <w:jc w:val="both"/>
      </w:pPr>
      <w:r>
        <w:t>МЕТАПРЕДМЕТНЫЕ РЕЗУЛЬТАТЫ</w:t>
      </w:r>
    </w:p>
    <w:p w:rsidR="004617F3" w:rsidRDefault="004617F3" w:rsidP="008026AB">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bCs/>
        </w:rPr>
        <w:t>познавательные</w:t>
      </w:r>
      <w:r>
        <w:t xml:space="preserve"> универсальные учебные действия.</w:t>
      </w:r>
    </w:p>
    <w:p w:rsidR="004617F3" w:rsidRDefault="004617F3" w:rsidP="008026AB">
      <w:pPr>
        <w:pStyle w:val="body"/>
        <w:rPr>
          <w:rStyle w:val="BoldItalic"/>
          <w:bCs/>
          <w:iCs/>
        </w:rPr>
      </w:pPr>
      <w:r>
        <w:rPr>
          <w:rStyle w:val="BoldItalic"/>
          <w:bCs/>
          <w:iCs/>
        </w:rPr>
        <w:t>Базовые логические действия:</w:t>
      </w:r>
    </w:p>
    <w:p w:rsidR="004617F3" w:rsidRDefault="004617F3" w:rsidP="008026AB">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4617F3" w:rsidRDefault="004617F3" w:rsidP="008026AB">
      <w:pPr>
        <w:pStyle w:val="body"/>
      </w:pPr>
      <w:r>
        <w:t>объединять объекты (языковые единицы) по определённому признаку;</w:t>
      </w:r>
    </w:p>
    <w:p w:rsidR="004617F3" w:rsidRDefault="004617F3" w:rsidP="008026AB">
      <w:pPr>
        <w:pStyle w:val="body"/>
      </w:pPr>
      <w:r>
        <w:t>определять существенный признак для классификации языковых единиц; классифицировать языковые единицы;</w:t>
      </w:r>
    </w:p>
    <w:p w:rsidR="004617F3" w:rsidRDefault="004617F3" w:rsidP="008026AB">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4617F3" w:rsidRDefault="004617F3" w:rsidP="008026AB">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17F3" w:rsidRDefault="004617F3" w:rsidP="008026AB">
      <w:pPr>
        <w:pStyle w:val="body"/>
      </w:pPr>
      <w:r>
        <w:t xml:space="preserve">устанавливать причинно-следственные связи в ситуациях наблюдения за языковым материалом, делать выводы. </w:t>
      </w:r>
    </w:p>
    <w:p w:rsidR="004617F3" w:rsidRDefault="004617F3" w:rsidP="008026AB">
      <w:pPr>
        <w:pStyle w:val="body"/>
        <w:rPr>
          <w:rStyle w:val="BoldItalic"/>
          <w:bCs/>
          <w:iCs/>
        </w:rPr>
      </w:pPr>
      <w:r>
        <w:rPr>
          <w:rStyle w:val="BoldItalic"/>
          <w:bCs/>
          <w:iCs/>
        </w:rPr>
        <w:t>Базовые исследовательские действия:</w:t>
      </w:r>
    </w:p>
    <w:p w:rsidR="004617F3" w:rsidRDefault="004617F3" w:rsidP="008026AB">
      <w:pPr>
        <w:pStyle w:val="body"/>
      </w:pPr>
      <w:r>
        <w:t>с помощью учителя формулировать цель, планировать изменения языкового объекта, речевой ситуации;</w:t>
      </w:r>
    </w:p>
    <w:p w:rsidR="004617F3" w:rsidRDefault="004617F3" w:rsidP="008026AB">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4617F3" w:rsidRDefault="004617F3" w:rsidP="008026AB">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4617F3" w:rsidRDefault="004617F3" w:rsidP="008026AB">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617F3" w:rsidRDefault="004617F3" w:rsidP="008026AB">
      <w:pPr>
        <w:pStyle w:val="body"/>
      </w:pPr>
      <w:r>
        <w:t xml:space="preserve">прогнозировать возможное развитие процессов, событий и их последствия в аналогичных или сходных ситуациях. </w:t>
      </w:r>
    </w:p>
    <w:p w:rsidR="004617F3" w:rsidRDefault="004617F3" w:rsidP="008026AB">
      <w:pPr>
        <w:pStyle w:val="body"/>
        <w:rPr>
          <w:rStyle w:val="BoldItalic"/>
          <w:bCs/>
          <w:iCs/>
        </w:rPr>
      </w:pPr>
      <w:r>
        <w:rPr>
          <w:rStyle w:val="BoldItalic"/>
          <w:bCs/>
          <w:iCs/>
        </w:rPr>
        <w:t>Работа с информацией:</w:t>
      </w:r>
    </w:p>
    <w:p w:rsidR="004617F3" w:rsidRDefault="004617F3" w:rsidP="008026AB">
      <w:pPr>
        <w:pStyle w:val="body"/>
      </w:pPr>
      <w:r>
        <w:t>выбирать источник получения информации: нужный словарь для получения запрашиваемой информации, для уточнения;</w:t>
      </w:r>
    </w:p>
    <w:p w:rsidR="004617F3" w:rsidRDefault="004617F3" w:rsidP="008026AB">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4617F3" w:rsidRDefault="004617F3" w:rsidP="008026AB">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17F3" w:rsidRDefault="004617F3" w:rsidP="008026AB">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4617F3" w:rsidRDefault="004617F3" w:rsidP="008026AB">
      <w:pPr>
        <w:pStyle w:val="body"/>
      </w:pPr>
      <w: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4617F3" w:rsidRDefault="004617F3" w:rsidP="008026AB">
      <w:pPr>
        <w:pStyle w:val="body"/>
      </w:pPr>
    </w:p>
    <w:p w:rsidR="004617F3" w:rsidRDefault="004617F3" w:rsidP="008026AB">
      <w:pPr>
        <w:pStyle w:val="body"/>
      </w:pPr>
      <w:r>
        <w:t xml:space="preserve">К концу обучения в начальной школе у обучающегося формируются </w:t>
      </w:r>
      <w:r>
        <w:rPr>
          <w:rStyle w:val="Bold"/>
          <w:bCs/>
        </w:rPr>
        <w:t>коммуникативные</w:t>
      </w:r>
      <w:r>
        <w:t xml:space="preserve"> универсальные учебные действия. </w:t>
      </w:r>
    </w:p>
    <w:p w:rsidR="004617F3" w:rsidRDefault="004617F3" w:rsidP="008026AB">
      <w:pPr>
        <w:pStyle w:val="body"/>
        <w:rPr>
          <w:rStyle w:val="BoldItalic"/>
          <w:bCs/>
          <w:iCs/>
        </w:rPr>
      </w:pPr>
      <w:r>
        <w:rPr>
          <w:rStyle w:val="BoldItalic"/>
          <w:bCs/>
          <w:iCs/>
        </w:rPr>
        <w:t>Общение:</w:t>
      </w:r>
    </w:p>
    <w:p w:rsidR="004617F3" w:rsidRDefault="004617F3" w:rsidP="008026AB">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body"/>
      </w:pPr>
      <w:r>
        <w:t>проявлять уважительное отношение к собеседнику, соблюдать правила ведения диалоги и дискуссии;</w:t>
      </w:r>
    </w:p>
    <w:p w:rsidR="004617F3" w:rsidRDefault="004617F3" w:rsidP="008026AB">
      <w:pPr>
        <w:pStyle w:val="body"/>
        <w:rPr>
          <w:spacing w:val="-2"/>
        </w:rPr>
      </w:pPr>
      <w:r>
        <w:rPr>
          <w:spacing w:val="-2"/>
        </w:rPr>
        <w:t>признавать возможность существования разных точек зрения;</w:t>
      </w:r>
    </w:p>
    <w:p w:rsidR="004617F3" w:rsidRDefault="004617F3" w:rsidP="008026AB">
      <w:pPr>
        <w:pStyle w:val="body"/>
      </w:pPr>
      <w:r>
        <w:t>корректно и аргументированно высказывать своё мнение;</w:t>
      </w:r>
    </w:p>
    <w:p w:rsidR="004617F3" w:rsidRDefault="004617F3" w:rsidP="008026AB">
      <w:pPr>
        <w:pStyle w:val="body"/>
      </w:pPr>
      <w:r>
        <w:t>строить речевое высказывание в соответствии с поставленной задачей;</w:t>
      </w:r>
    </w:p>
    <w:p w:rsidR="004617F3" w:rsidRDefault="004617F3" w:rsidP="008026AB">
      <w:pPr>
        <w:pStyle w:val="body"/>
      </w:pPr>
      <w:r>
        <w:t>создавать устные и письменные тексты (описание, рассуждение, повествование) в соответствии с речевой ситуацией;</w:t>
      </w:r>
    </w:p>
    <w:p w:rsidR="004617F3" w:rsidRDefault="004617F3" w:rsidP="008026AB">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17F3" w:rsidRDefault="004617F3" w:rsidP="008026AB">
      <w:pPr>
        <w:pStyle w:val="body"/>
      </w:pPr>
      <w:r>
        <w:t xml:space="preserve">подбирать иллюстративный материал (рисунки, фото, плакаты) к тексту выступления. </w:t>
      </w:r>
    </w:p>
    <w:p w:rsidR="004617F3" w:rsidRDefault="004617F3" w:rsidP="008026AB">
      <w:pPr>
        <w:pStyle w:val="body"/>
        <w:rPr>
          <w:rStyle w:val="BoldItalic"/>
          <w:bCs/>
          <w:iCs/>
        </w:rPr>
      </w:pPr>
      <w:r>
        <w:rPr>
          <w:rStyle w:val="BoldItalic"/>
          <w:bCs/>
          <w:iCs/>
        </w:rPr>
        <w:t>Совместная деятельность:</w:t>
      </w:r>
    </w:p>
    <w:p w:rsidR="004617F3" w:rsidRDefault="004617F3" w:rsidP="008026AB">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17F3" w:rsidRDefault="004617F3" w:rsidP="008026AB">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7F3" w:rsidRDefault="004617F3" w:rsidP="008026AB">
      <w:pPr>
        <w:pStyle w:val="body"/>
      </w:pPr>
      <w:r>
        <w:t>проявлять готовность руководить, выполнять поручения, подчиняться, самостоятельно разрешать конфликты;</w:t>
      </w:r>
    </w:p>
    <w:p w:rsidR="004617F3" w:rsidRDefault="004617F3" w:rsidP="008026AB">
      <w:pPr>
        <w:pStyle w:val="body"/>
      </w:pPr>
      <w:r>
        <w:t>ответственно выполнять свою часть работы;</w:t>
      </w:r>
    </w:p>
    <w:p w:rsidR="004617F3" w:rsidRDefault="004617F3" w:rsidP="008026AB">
      <w:pPr>
        <w:pStyle w:val="body"/>
      </w:pPr>
      <w:r>
        <w:t>оценивать свой вклад в общий результат;</w:t>
      </w:r>
    </w:p>
    <w:p w:rsidR="004617F3" w:rsidRDefault="004617F3" w:rsidP="008026AB">
      <w:pPr>
        <w:pStyle w:val="body"/>
      </w:pPr>
      <w:r>
        <w:t xml:space="preserve">выполнять совместные проектные задания с опорой на предложенные образцы. </w:t>
      </w:r>
    </w:p>
    <w:p w:rsidR="004617F3" w:rsidRDefault="004617F3" w:rsidP="008026AB">
      <w:pPr>
        <w:pStyle w:val="body"/>
      </w:pPr>
    </w:p>
    <w:p w:rsidR="004617F3" w:rsidRDefault="004617F3" w:rsidP="008026AB">
      <w:pPr>
        <w:pStyle w:val="body"/>
      </w:pPr>
      <w:r>
        <w:t xml:space="preserve">К концу обучения в начальной школе у обучающегося формируются </w:t>
      </w:r>
      <w:r>
        <w:rPr>
          <w:rStyle w:val="Bold"/>
          <w:bCs/>
        </w:rPr>
        <w:t>регулятивные</w:t>
      </w:r>
      <w:r>
        <w:t xml:space="preserve"> универсальные учебные действия. </w:t>
      </w:r>
    </w:p>
    <w:p w:rsidR="004617F3" w:rsidRDefault="004617F3" w:rsidP="008026AB">
      <w:pPr>
        <w:pStyle w:val="body"/>
      </w:pPr>
      <w:r>
        <w:rPr>
          <w:rStyle w:val="BoldItalic"/>
          <w:bCs/>
          <w:iCs/>
        </w:rPr>
        <w:t>Самоорганизация</w:t>
      </w:r>
      <w:r>
        <w:t>:</w:t>
      </w:r>
    </w:p>
    <w:p w:rsidR="004617F3" w:rsidRDefault="004617F3" w:rsidP="008026AB">
      <w:pPr>
        <w:pStyle w:val="body"/>
      </w:pPr>
      <w:r>
        <w:t>планировать действия по решению учебной задачи для получения результата;</w:t>
      </w:r>
    </w:p>
    <w:p w:rsidR="004617F3" w:rsidRDefault="004617F3" w:rsidP="008026AB">
      <w:pPr>
        <w:pStyle w:val="body"/>
      </w:pPr>
      <w:r>
        <w:t xml:space="preserve">выстраивать последовательность выбранных действий. </w:t>
      </w:r>
    </w:p>
    <w:p w:rsidR="004617F3" w:rsidRDefault="004617F3" w:rsidP="008026AB">
      <w:pPr>
        <w:pStyle w:val="body"/>
        <w:rPr>
          <w:rStyle w:val="BoldItalic"/>
          <w:bCs/>
          <w:iCs/>
        </w:rPr>
      </w:pPr>
      <w:r>
        <w:rPr>
          <w:rStyle w:val="BoldItalic"/>
          <w:bCs/>
          <w:iCs/>
        </w:rPr>
        <w:t>Самоконтроль:</w:t>
      </w:r>
    </w:p>
    <w:p w:rsidR="004617F3" w:rsidRDefault="004617F3" w:rsidP="008026AB">
      <w:pPr>
        <w:pStyle w:val="body"/>
        <w:rPr>
          <w:spacing w:val="-1"/>
        </w:rPr>
      </w:pPr>
      <w:r>
        <w:rPr>
          <w:spacing w:val="-1"/>
        </w:rPr>
        <w:t>устанавливать причины успеха/неудач учебной деятельности;</w:t>
      </w:r>
    </w:p>
    <w:p w:rsidR="004617F3" w:rsidRDefault="004617F3" w:rsidP="008026AB">
      <w:pPr>
        <w:pStyle w:val="body"/>
      </w:pPr>
      <w:r>
        <w:t>корректировать свои учебные действия для преодоления речевых и орфографических ошибок;</w:t>
      </w:r>
    </w:p>
    <w:p w:rsidR="004617F3" w:rsidRDefault="004617F3" w:rsidP="008026AB">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4617F3" w:rsidRDefault="004617F3" w:rsidP="008026AB">
      <w:pPr>
        <w:pStyle w:val="body"/>
      </w:pPr>
      <w:r>
        <w:t>находить ошибки, допущенные при работе с языковым материалом, находить орфографические и пунктуационные ошибки;</w:t>
      </w:r>
    </w:p>
    <w:p w:rsidR="004617F3" w:rsidRDefault="004617F3" w:rsidP="008026AB">
      <w:pPr>
        <w:pStyle w:val="body"/>
      </w:pPr>
      <w:r>
        <w:t>сравнивать результаты своей деятельности и деятельности одноклассников, объективно оценивать их по предложенным критериям.</w:t>
      </w:r>
    </w:p>
    <w:p w:rsidR="004617F3" w:rsidRDefault="004617F3" w:rsidP="008026AB">
      <w:pPr>
        <w:pStyle w:val="h2"/>
        <w:jc w:val="both"/>
      </w:pPr>
      <w:r>
        <w:t>ПРЕДМЕТНЫЕ РЕЗУЛЬТАТЫ</w:t>
      </w:r>
    </w:p>
    <w:p w:rsidR="004617F3" w:rsidRDefault="004617F3" w:rsidP="008026AB">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4617F3" w:rsidRDefault="004617F3" w:rsidP="008026AB">
      <w:pPr>
        <w:pStyle w:val="h3"/>
        <w:jc w:val="both"/>
      </w:pPr>
      <w:r>
        <w:t>1 класс</w:t>
      </w:r>
    </w:p>
    <w:p w:rsidR="004617F3" w:rsidRDefault="004617F3" w:rsidP="008026AB">
      <w:pPr>
        <w:pStyle w:val="body"/>
      </w:pPr>
      <w:r>
        <w:t xml:space="preserve">К концу обучения в </w:t>
      </w:r>
      <w:r>
        <w:rPr>
          <w:rStyle w:val="Bold"/>
          <w:bCs/>
        </w:rPr>
        <w:t>1 классе</w:t>
      </w:r>
      <w:r>
        <w:t xml:space="preserve"> обучающийся </w:t>
      </w:r>
      <w:r>
        <w:rPr>
          <w:rStyle w:val="Bold"/>
          <w:bCs/>
        </w:rPr>
        <w:t>научится</w:t>
      </w:r>
      <w:r>
        <w:t>:</w:t>
      </w:r>
    </w:p>
    <w:p w:rsidR="004617F3" w:rsidRDefault="004617F3" w:rsidP="008026AB">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4617F3" w:rsidRDefault="004617F3" w:rsidP="008026AB">
      <w:pPr>
        <w:pStyle w:val="list-dash0"/>
      </w:pPr>
      <w:r>
        <w:t>использовать словарные статьи учебного пособия для определения лексического значения слова;</w:t>
      </w:r>
    </w:p>
    <w:p w:rsidR="004617F3" w:rsidRDefault="004617F3" w:rsidP="008026AB">
      <w:pPr>
        <w:pStyle w:val="list-dash0"/>
      </w:pPr>
      <w:r>
        <w:t>понимать значение русских пословиц и поговорок, связанных с изученными темами;</w:t>
      </w:r>
    </w:p>
    <w:p w:rsidR="004617F3" w:rsidRDefault="004617F3" w:rsidP="008026AB">
      <w:pPr>
        <w:pStyle w:val="list-dash0"/>
      </w:pPr>
      <w:r>
        <w:t>осознавать важность соблюдения норм современного русского литературного языка для культурного человека;</w:t>
      </w:r>
    </w:p>
    <w:p w:rsidR="004617F3" w:rsidRDefault="004617F3" w:rsidP="008026AB">
      <w:pPr>
        <w:pStyle w:val="list-dash0"/>
      </w:pPr>
      <w:r>
        <w:t>произносить слова с правильным ударением (в рамках изученного);</w:t>
      </w:r>
    </w:p>
    <w:p w:rsidR="004617F3" w:rsidRDefault="004617F3" w:rsidP="008026AB">
      <w:pPr>
        <w:pStyle w:val="list-dash0"/>
      </w:pPr>
      <w:r>
        <w:t>осознавать смыслоразличительную роль ударения;</w:t>
      </w:r>
    </w:p>
    <w:p w:rsidR="004617F3" w:rsidRDefault="004617F3" w:rsidP="008026AB">
      <w:pPr>
        <w:pStyle w:val="list-dash0"/>
      </w:pPr>
      <w:r>
        <w:t>соотносить собственную и чужую речь с нормами современного русского литературного языка (в рамках изученного);</w:t>
      </w:r>
    </w:p>
    <w:p w:rsidR="004617F3" w:rsidRDefault="004617F3" w:rsidP="008026AB">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4617F3" w:rsidRDefault="004617F3" w:rsidP="008026AB">
      <w:pPr>
        <w:pStyle w:val="list-dash0"/>
      </w:pPr>
      <w:r>
        <w:t>различать этикетные формы обращения в официальной и неофициальной речевой ситуации;</w:t>
      </w:r>
    </w:p>
    <w:p w:rsidR="004617F3" w:rsidRDefault="004617F3" w:rsidP="008026AB">
      <w:pPr>
        <w:pStyle w:val="list-dash0"/>
      </w:pPr>
      <w:r>
        <w:t>уместно использовать коммуникативные приёмы диалога (начало и завершение диалога и др.);</w:t>
      </w:r>
    </w:p>
    <w:p w:rsidR="004617F3" w:rsidRDefault="004617F3" w:rsidP="008026AB">
      <w:pPr>
        <w:pStyle w:val="list-dash0"/>
      </w:pPr>
      <w:r>
        <w:t>владеть правилами корректного речевого поведения в ходе диалога;</w:t>
      </w:r>
    </w:p>
    <w:p w:rsidR="004617F3" w:rsidRDefault="004617F3" w:rsidP="008026AB">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4617F3" w:rsidRDefault="004617F3" w:rsidP="008026AB">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4617F3" w:rsidRDefault="004617F3" w:rsidP="008026AB">
      <w:pPr>
        <w:pStyle w:val="list-dash0"/>
      </w:pPr>
      <w:r>
        <w:t>анализировать информацию прочитанного и прослушанного текста: выделять в нём наиболее существенные факты.</w:t>
      </w:r>
    </w:p>
    <w:p w:rsidR="004617F3" w:rsidRDefault="004617F3" w:rsidP="008026AB">
      <w:pPr>
        <w:pStyle w:val="h3"/>
        <w:jc w:val="both"/>
      </w:pPr>
      <w:r>
        <w:t>2 класс</w:t>
      </w:r>
    </w:p>
    <w:p w:rsidR="004617F3" w:rsidRDefault="004617F3" w:rsidP="008026AB">
      <w:pPr>
        <w:pStyle w:val="body"/>
      </w:pPr>
      <w:r>
        <w:t xml:space="preserve">К концу обучения во </w:t>
      </w:r>
      <w:r>
        <w:rPr>
          <w:rStyle w:val="Bold"/>
          <w:bCs/>
        </w:rPr>
        <w:t>2 классе</w:t>
      </w:r>
      <w:r>
        <w:t xml:space="preserve"> обучающийся </w:t>
      </w:r>
      <w:r>
        <w:rPr>
          <w:rStyle w:val="Bold"/>
          <w:bCs/>
        </w:rPr>
        <w:t>научится</w:t>
      </w:r>
      <w:r>
        <w:t>:</w:t>
      </w:r>
    </w:p>
    <w:p w:rsidR="004617F3" w:rsidRDefault="004617F3" w:rsidP="008026AB">
      <w:pPr>
        <w:pStyle w:val="list-dash0"/>
      </w:pPr>
      <w:r>
        <w:t>осознавать роль русского родного языка в постижении культуры своего народа;</w:t>
      </w:r>
    </w:p>
    <w:p w:rsidR="004617F3" w:rsidRDefault="004617F3" w:rsidP="008026AB">
      <w:pPr>
        <w:pStyle w:val="list-dash0"/>
      </w:pPr>
      <w:r>
        <w:t>осознавать язык как развивающееся явление, связанное с историей народа;</w:t>
      </w:r>
    </w:p>
    <w:p w:rsidR="004617F3" w:rsidRDefault="004617F3" w:rsidP="008026AB">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4617F3" w:rsidRDefault="004617F3" w:rsidP="008026AB">
      <w:pPr>
        <w:pStyle w:val="list-dash0"/>
      </w:pPr>
      <w:r>
        <w:t>использовать словарные статьи учебного пособия для определения лексического значения слова;</w:t>
      </w:r>
    </w:p>
    <w:p w:rsidR="004617F3" w:rsidRDefault="004617F3" w:rsidP="008026AB">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17F3" w:rsidRDefault="004617F3" w:rsidP="008026AB">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17F3" w:rsidRDefault="004617F3" w:rsidP="008026AB">
      <w:pPr>
        <w:pStyle w:val="list-dash0"/>
      </w:pPr>
      <w:r>
        <w:t>произносить слова с правильным ударением (в рамках изученного);</w:t>
      </w:r>
    </w:p>
    <w:p w:rsidR="004617F3" w:rsidRDefault="004617F3" w:rsidP="008026AB">
      <w:pPr>
        <w:pStyle w:val="list-dash0"/>
      </w:pPr>
      <w:r>
        <w:t>осознавать смыслоразличительную роль ударения на примере омографов;</w:t>
      </w:r>
    </w:p>
    <w:p w:rsidR="004617F3" w:rsidRDefault="004617F3" w:rsidP="008026AB">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4617F3" w:rsidRDefault="004617F3" w:rsidP="008026AB">
      <w:pPr>
        <w:pStyle w:val="list-dash0"/>
      </w:pPr>
      <w:r>
        <w:t>проводить синонимические замены с учётом особенностей текста;</w:t>
      </w:r>
    </w:p>
    <w:p w:rsidR="004617F3" w:rsidRDefault="004617F3" w:rsidP="008026AB">
      <w:pPr>
        <w:pStyle w:val="list-dash0"/>
      </w:pPr>
      <w:r>
        <w:t>пользоваться учебными толковыми словарями для определения лексического значения слова;</w:t>
      </w:r>
    </w:p>
    <w:p w:rsidR="004617F3" w:rsidRDefault="004617F3" w:rsidP="008026AB">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4617F3" w:rsidRDefault="004617F3" w:rsidP="008026AB">
      <w:pPr>
        <w:pStyle w:val="list-dash0"/>
      </w:pPr>
      <w:r>
        <w:t>пользоваться орфографическим словарём для определения нормативного написания слов;</w:t>
      </w:r>
    </w:p>
    <w:p w:rsidR="004617F3" w:rsidRDefault="004617F3" w:rsidP="008026AB">
      <w:pPr>
        <w:pStyle w:val="list-dash0"/>
      </w:pPr>
      <w:r>
        <w:t>различать этикетные формы обращения в официальной и неофициальной речевой ситуации;</w:t>
      </w:r>
    </w:p>
    <w:p w:rsidR="004617F3" w:rsidRDefault="004617F3" w:rsidP="008026AB">
      <w:pPr>
        <w:pStyle w:val="list-dash0"/>
      </w:pPr>
      <w:r>
        <w:t>владеть правилами корректного речевого поведения в ходе диалога;</w:t>
      </w:r>
    </w:p>
    <w:p w:rsidR="004617F3" w:rsidRDefault="004617F3" w:rsidP="008026AB">
      <w:pPr>
        <w:pStyle w:val="list-dash0"/>
      </w:pPr>
      <w:r>
        <w:t>использовать коммуникативные приёмы устного общения: убеждение, уговаривание, похвалу, просьбу, извинение, поздравление;</w:t>
      </w:r>
    </w:p>
    <w:p w:rsidR="004617F3" w:rsidRDefault="004617F3" w:rsidP="008026AB">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4617F3" w:rsidRDefault="004617F3" w:rsidP="008026AB">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4617F3" w:rsidRDefault="004617F3" w:rsidP="008026AB">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4617F3" w:rsidRDefault="004617F3" w:rsidP="008026AB">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rsidR="004617F3" w:rsidRDefault="004617F3" w:rsidP="008026AB">
      <w:pPr>
        <w:pStyle w:val="list-dash0"/>
      </w:pPr>
      <w:r>
        <w:t>создавать тексты-инструкции с опорой на предложенный текст;</w:t>
      </w:r>
    </w:p>
    <w:p w:rsidR="004617F3" w:rsidRDefault="004617F3" w:rsidP="008026AB">
      <w:pPr>
        <w:pStyle w:val="list-dash0"/>
      </w:pPr>
      <w:r>
        <w:t>создавать тексты-повествования о посещении музеев, об участии в народных праздниках.</w:t>
      </w:r>
    </w:p>
    <w:p w:rsidR="004617F3" w:rsidRDefault="004617F3" w:rsidP="008026AB">
      <w:pPr>
        <w:pStyle w:val="h3"/>
        <w:jc w:val="both"/>
      </w:pPr>
      <w:r>
        <w:t>3 класс</w:t>
      </w:r>
    </w:p>
    <w:p w:rsidR="004617F3" w:rsidRDefault="004617F3" w:rsidP="008026AB">
      <w:pPr>
        <w:pStyle w:val="body"/>
      </w:pPr>
      <w:r>
        <w:t xml:space="preserve">К концу обучения в </w:t>
      </w:r>
      <w:r>
        <w:rPr>
          <w:rStyle w:val="Bold"/>
          <w:bCs/>
        </w:rPr>
        <w:t>3 классе</w:t>
      </w:r>
      <w:r>
        <w:t xml:space="preserve"> обучающийся </w:t>
      </w:r>
      <w:r>
        <w:rPr>
          <w:rStyle w:val="Bold"/>
          <w:bCs/>
        </w:rPr>
        <w:t>научится</w:t>
      </w:r>
      <w:r>
        <w:t>:</w:t>
      </w:r>
    </w:p>
    <w:p w:rsidR="004617F3" w:rsidRDefault="004617F3" w:rsidP="008026AB">
      <w:pPr>
        <w:pStyle w:val="list-dash0"/>
      </w:pPr>
      <w:r>
        <w:t>осознавать национальное своеобразие, богатство, выразительность русского языка;</w:t>
      </w:r>
    </w:p>
    <w:p w:rsidR="004617F3" w:rsidRDefault="004617F3" w:rsidP="008026AB">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4617F3" w:rsidRDefault="004617F3" w:rsidP="008026AB">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4617F3" w:rsidRDefault="004617F3" w:rsidP="008026AB">
      <w:pPr>
        <w:pStyle w:val="list-dash0"/>
      </w:pPr>
      <w:r>
        <w:t>использовать словарные статьи учебного пособия для определения лексического значения слова;</w:t>
      </w:r>
    </w:p>
    <w:p w:rsidR="004617F3" w:rsidRDefault="004617F3" w:rsidP="008026AB">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17F3" w:rsidRDefault="004617F3" w:rsidP="008026AB">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17F3" w:rsidRDefault="004617F3" w:rsidP="008026AB">
      <w:pPr>
        <w:pStyle w:val="list-dash0"/>
      </w:pPr>
      <w:r>
        <w:t>соблюдать на письме и в устной речи нормы современного русского литературного языка (в рамках изученного);</w:t>
      </w:r>
    </w:p>
    <w:p w:rsidR="004617F3" w:rsidRDefault="004617F3" w:rsidP="008026AB">
      <w:pPr>
        <w:pStyle w:val="list-dash0"/>
      </w:pPr>
      <w:r>
        <w:t>произносить слова с правильным ударением (в рамках изученного);</w:t>
      </w:r>
    </w:p>
    <w:p w:rsidR="004617F3" w:rsidRDefault="004617F3" w:rsidP="008026AB">
      <w:pPr>
        <w:pStyle w:val="list-dash0"/>
      </w:pPr>
      <w:r>
        <w:t>использовать учебный орфоэпический словарь для определения нормативного произношения слова, вариантов произношения;</w:t>
      </w:r>
    </w:p>
    <w:p w:rsidR="004617F3" w:rsidRDefault="004617F3" w:rsidP="008026AB">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4617F3" w:rsidRDefault="004617F3" w:rsidP="008026AB">
      <w:pPr>
        <w:pStyle w:val="list-dash0"/>
      </w:pPr>
      <w:r>
        <w:t>проводить синонимические замены с учётом особенностей текста;</w:t>
      </w:r>
    </w:p>
    <w:p w:rsidR="004617F3" w:rsidRDefault="004617F3" w:rsidP="008026AB">
      <w:pPr>
        <w:pStyle w:val="list-dash0"/>
      </w:pPr>
      <w:r>
        <w:t>правильно употреблять отдельные формы множественного числа имён существительных;</w:t>
      </w:r>
    </w:p>
    <w:p w:rsidR="004617F3" w:rsidRDefault="004617F3" w:rsidP="008026AB">
      <w:pPr>
        <w:pStyle w:val="list-dash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4617F3" w:rsidRDefault="004617F3" w:rsidP="008026AB">
      <w:pPr>
        <w:pStyle w:val="list-dash0"/>
      </w:pPr>
      <w:r>
        <w:t>пользоваться учебными толковыми словарями для определения лексического значения слова;</w:t>
      </w:r>
    </w:p>
    <w:p w:rsidR="004617F3" w:rsidRDefault="004617F3" w:rsidP="008026AB">
      <w:pPr>
        <w:pStyle w:val="list-dash0"/>
      </w:pPr>
      <w:r>
        <w:t>пользоваться орфографическим словарём для определения нормативного написания слов;</w:t>
      </w:r>
    </w:p>
    <w:p w:rsidR="004617F3" w:rsidRDefault="004617F3" w:rsidP="008026AB">
      <w:pPr>
        <w:pStyle w:val="list-dash0"/>
      </w:pPr>
      <w:r>
        <w:t>различать этикетные формы обращения в официальной и неофициальной речевой ситуации;</w:t>
      </w:r>
    </w:p>
    <w:p w:rsidR="004617F3" w:rsidRDefault="004617F3" w:rsidP="008026AB">
      <w:pPr>
        <w:pStyle w:val="list-dash0"/>
      </w:pPr>
      <w:r>
        <w:t>владеть правилами корректного речевого поведения в ходе диалога;</w:t>
      </w:r>
    </w:p>
    <w:p w:rsidR="004617F3" w:rsidRDefault="004617F3" w:rsidP="008026AB">
      <w:pPr>
        <w:pStyle w:val="list-dash0"/>
      </w:pPr>
      <w:r>
        <w:t>использовать коммуникативные приёмы устного общения: убеждение, уговаривание, похвалу, просьбу, извинение, поздравление;</w:t>
      </w:r>
    </w:p>
    <w:p w:rsidR="004617F3" w:rsidRDefault="004617F3" w:rsidP="008026AB">
      <w:pPr>
        <w:pStyle w:val="list-dash0"/>
      </w:pPr>
      <w:r>
        <w:t>выражать мысли и чувства на родном языке в соответствии с ситуацией общения;</w:t>
      </w:r>
    </w:p>
    <w:p w:rsidR="004617F3" w:rsidRDefault="004617F3" w:rsidP="008026AB">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4617F3" w:rsidRDefault="004617F3" w:rsidP="008026AB">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4617F3" w:rsidRDefault="004617F3" w:rsidP="008026AB">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4617F3" w:rsidRDefault="004617F3" w:rsidP="008026AB">
      <w:pPr>
        <w:pStyle w:val="list-dash0"/>
      </w:pPr>
      <w:r>
        <w:t>выявлять и исправлять речевые ошибки в устной речи;</w:t>
      </w:r>
    </w:p>
    <w:p w:rsidR="004617F3" w:rsidRDefault="004617F3" w:rsidP="008026AB">
      <w:pPr>
        <w:pStyle w:val="list-dash0"/>
      </w:pPr>
      <w:r>
        <w:t>создавать тексты-повествования об участии в мастер-классах, связанных с народными промыслами;</w:t>
      </w:r>
    </w:p>
    <w:p w:rsidR="004617F3" w:rsidRDefault="004617F3" w:rsidP="008026AB">
      <w:pPr>
        <w:pStyle w:val="list-dash0"/>
      </w:pPr>
      <w:r>
        <w:t>создавать тексты-рассуждения с использованием различных способов аргументации;</w:t>
      </w:r>
    </w:p>
    <w:p w:rsidR="004617F3" w:rsidRDefault="004617F3" w:rsidP="008026AB">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4617F3" w:rsidRDefault="004617F3" w:rsidP="008026AB">
      <w:pPr>
        <w:pStyle w:val="list-dash0"/>
      </w:pPr>
      <w:r>
        <w:t>редактировать письменный текст с целью исправления речевых ошибок или с целью более точной передачи смысла.</w:t>
      </w:r>
    </w:p>
    <w:p w:rsidR="004617F3" w:rsidRDefault="004617F3" w:rsidP="008026AB">
      <w:pPr>
        <w:pStyle w:val="h3"/>
        <w:jc w:val="both"/>
      </w:pPr>
      <w:r>
        <w:t>4 класс</w:t>
      </w:r>
    </w:p>
    <w:p w:rsidR="004617F3" w:rsidRDefault="004617F3" w:rsidP="008026AB">
      <w:pPr>
        <w:pStyle w:val="body"/>
      </w:pPr>
      <w:r>
        <w:t xml:space="preserve">К концу обучения в </w:t>
      </w:r>
      <w:r>
        <w:rPr>
          <w:rStyle w:val="Bold"/>
          <w:bCs/>
        </w:rPr>
        <w:t>4 классе</w:t>
      </w:r>
      <w:r>
        <w:t xml:space="preserve"> обучающийся </w:t>
      </w:r>
      <w:r>
        <w:rPr>
          <w:rStyle w:val="Bold"/>
          <w:bCs/>
        </w:rPr>
        <w:t>научится</w:t>
      </w:r>
      <w:r>
        <w:t>:</w:t>
      </w:r>
    </w:p>
    <w:p w:rsidR="004617F3" w:rsidRDefault="004617F3" w:rsidP="008026AB">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4617F3" w:rsidRDefault="004617F3" w:rsidP="008026AB">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4617F3" w:rsidRDefault="004617F3" w:rsidP="008026AB">
      <w:pPr>
        <w:pStyle w:val="list-dash0"/>
      </w:pPr>
      <w:r>
        <w:t>осознавать уместность употребления эпитетов и сравнений в речи;</w:t>
      </w:r>
    </w:p>
    <w:p w:rsidR="004617F3" w:rsidRDefault="004617F3" w:rsidP="008026AB">
      <w:pPr>
        <w:pStyle w:val="list-dash0"/>
      </w:pPr>
      <w:r>
        <w:t>использовать словарные статьи учебного пособия для определения лексического значения слова;</w:t>
      </w:r>
    </w:p>
    <w:p w:rsidR="004617F3" w:rsidRDefault="004617F3" w:rsidP="008026AB">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4617F3" w:rsidRDefault="004617F3" w:rsidP="008026AB">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4617F3" w:rsidRDefault="004617F3" w:rsidP="008026AB">
      <w:pPr>
        <w:pStyle w:val="list-dash0"/>
      </w:pPr>
      <w:r>
        <w:t>соотносить собственную и чужую речь с нормами современного русского литературного языка (в рамках изученного);</w:t>
      </w:r>
    </w:p>
    <w:p w:rsidR="004617F3" w:rsidRDefault="004617F3" w:rsidP="008026AB">
      <w:pPr>
        <w:pStyle w:val="list-dash0"/>
      </w:pPr>
      <w:r>
        <w:t>соблюдать на письме и в устной речи нормы современного русского литературного языка (в рамках изученного);</w:t>
      </w:r>
    </w:p>
    <w:p w:rsidR="004617F3" w:rsidRDefault="004617F3" w:rsidP="008026AB">
      <w:pPr>
        <w:pStyle w:val="list-dash0"/>
      </w:pPr>
      <w:r>
        <w:t>произносить слова с правильным ударением (в рамках изученного);</w:t>
      </w:r>
    </w:p>
    <w:p w:rsidR="004617F3" w:rsidRDefault="004617F3" w:rsidP="008026AB">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4617F3" w:rsidRDefault="004617F3" w:rsidP="008026AB">
      <w:pPr>
        <w:pStyle w:val="list-dash0"/>
      </w:pPr>
      <w:r>
        <w:t>проводить синонимические замены с учётом особенностей текста;</w:t>
      </w:r>
    </w:p>
    <w:p w:rsidR="004617F3" w:rsidRDefault="004617F3" w:rsidP="008026AB">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4617F3" w:rsidRDefault="004617F3" w:rsidP="008026AB">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4617F3" w:rsidRDefault="004617F3" w:rsidP="008026AB">
      <w:pPr>
        <w:pStyle w:val="list-dash0"/>
      </w:pPr>
      <w:r>
        <w:t>редактировать письменный текст с целью исправления грамматических ошибок;</w:t>
      </w:r>
    </w:p>
    <w:p w:rsidR="004617F3" w:rsidRDefault="004617F3" w:rsidP="008026AB">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4617F3" w:rsidRDefault="004617F3" w:rsidP="008026AB">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rsidR="004617F3" w:rsidRDefault="004617F3" w:rsidP="008026AB">
      <w:pPr>
        <w:pStyle w:val="list-dash0"/>
      </w:pPr>
      <w:r>
        <w:t>пользоваться орфографическим словарём для определения нормативного написания слов;</w:t>
      </w:r>
    </w:p>
    <w:p w:rsidR="004617F3" w:rsidRDefault="004617F3" w:rsidP="008026AB">
      <w:pPr>
        <w:pStyle w:val="list-dash0"/>
      </w:pPr>
      <w:r>
        <w:t>пользоваться учебным этимологическим словарём для уточнения происхождения слова;</w:t>
      </w:r>
    </w:p>
    <w:p w:rsidR="004617F3" w:rsidRDefault="004617F3" w:rsidP="008026AB">
      <w:pPr>
        <w:pStyle w:val="list-dash0"/>
      </w:pPr>
      <w:r>
        <w:t>различать этикетные формы обращения в официальной и неофициальной речевой ситуации;</w:t>
      </w:r>
    </w:p>
    <w:p w:rsidR="004617F3" w:rsidRDefault="004617F3" w:rsidP="008026AB">
      <w:pPr>
        <w:pStyle w:val="list-dash0"/>
      </w:pPr>
      <w:r>
        <w:t>владеть правилами корректного речевого поведения в ходе диалога;</w:t>
      </w:r>
    </w:p>
    <w:p w:rsidR="004617F3" w:rsidRDefault="004617F3" w:rsidP="008026AB">
      <w:pPr>
        <w:pStyle w:val="list-dash0"/>
      </w:pPr>
      <w:r>
        <w:t>использовать коммуникативные приёмы устного общения: убеждение, уговаривание, похвалу, просьбу, извинение, поздравление;</w:t>
      </w:r>
    </w:p>
    <w:p w:rsidR="004617F3" w:rsidRDefault="004617F3" w:rsidP="008026AB">
      <w:pPr>
        <w:pStyle w:val="list-dash0"/>
      </w:pPr>
      <w:r>
        <w:t>выражать мысли и чувства на родном языке в соответствии с ситуацией общения;</w:t>
      </w:r>
    </w:p>
    <w:p w:rsidR="004617F3" w:rsidRDefault="004617F3" w:rsidP="008026AB">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4617F3" w:rsidRDefault="004617F3" w:rsidP="008026AB">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4617F3" w:rsidRDefault="004617F3" w:rsidP="008026AB">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4617F3" w:rsidRDefault="004617F3" w:rsidP="008026AB">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4617F3" w:rsidRDefault="004617F3" w:rsidP="008026AB">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4617F3" w:rsidRDefault="004617F3" w:rsidP="008026AB">
      <w:pPr>
        <w:pStyle w:val="list-dash0"/>
      </w:pPr>
      <w:r>
        <w:t xml:space="preserve">составлять план текста, не разделённого на абзацы; </w:t>
      </w:r>
    </w:p>
    <w:p w:rsidR="004617F3" w:rsidRDefault="004617F3" w:rsidP="008026AB">
      <w:pPr>
        <w:pStyle w:val="list-dash0"/>
      </w:pPr>
      <w:r>
        <w:t>приводить объяснения заголовка текста;</w:t>
      </w:r>
    </w:p>
    <w:p w:rsidR="004617F3" w:rsidRDefault="004617F3" w:rsidP="008026AB">
      <w:pPr>
        <w:pStyle w:val="list-dash0"/>
      </w:pPr>
      <w:r>
        <w:t>владеть приёмами работы с примечаниями к тексту;</w:t>
      </w:r>
    </w:p>
    <w:p w:rsidR="004617F3" w:rsidRDefault="004617F3" w:rsidP="008026AB">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4617F3" w:rsidRDefault="004617F3" w:rsidP="008026AB">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4617F3" w:rsidRDefault="004617F3" w:rsidP="008026AB">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4617F3" w:rsidRDefault="004617F3" w:rsidP="008026AB">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4617F3" w:rsidRDefault="004617F3" w:rsidP="008026AB">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4617F3" w:rsidRDefault="004617F3" w:rsidP="008026AB">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4617F3" w:rsidRDefault="004617F3" w:rsidP="008026AB">
      <w:pPr>
        <w:pStyle w:val="h1"/>
        <w:jc w:val="both"/>
        <w:rPr>
          <w:rStyle w:val="a3"/>
          <w:rFonts w:ascii="OfficinaSansMediumITC" w:hAnsi="OfficinaSansMediumITC" w:cs="OfficinaSansMediumITC"/>
          <w:bCs w:val="0"/>
        </w:rPr>
      </w:pPr>
      <w:r>
        <w:t>литературное чтение на родном (русском) языке</w:t>
      </w:r>
    </w:p>
    <w:p w:rsidR="004617F3" w:rsidRDefault="004617F3" w:rsidP="008026AB">
      <w:pPr>
        <w:pStyle w:val="a5"/>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4617F3" w:rsidRDefault="004617F3" w:rsidP="008026AB">
      <w:pPr>
        <w:pStyle w:val="a5"/>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4617F3" w:rsidRDefault="004617F3" w:rsidP="008026AB">
      <w:pPr>
        <w:pStyle w:val="a5"/>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4617F3" w:rsidRDefault="004617F3" w:rsidP="008026AB">
      <w:pPr>
        <w:pStyle w:val="a5"/>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4617F3" w:rsidRDefault="004617F3" w:rsidP="008026AB">
      <w:pPr>
        <w:pStyle w:val="a5"/>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4617F3" w:rsidRDefault="004617F3" w:rsidP="008026AB">
      <w:pPr>
        <w:pStyle w:val="h1"/>
        <w:pageBreakBefore w:val="0"/>
        <w:jc w:val="both"/>
        <w:rPr>
          <w:rStyle w:val="a3"/>
          <w:rFonts w:ascii="OfficinaSansMediumITC" w:hAnsi="OfficinaSansMediumITC"/>
          <w:bCs w:val="0"/>
        </w:rPr>
      </w:pPr>
      <w:r>
        <w:t>ПОЯСНИТЕЛЬНАЯ ЗАПИСКА</w:t>
      </w:r>
    </w:p>
    <w:p w:rsidR="004617F3" w:rsidRDefault="004617F3" w:rsidP="008026AB">
      <w:pPr>
        <w:pStyle w:val="a5"/>
      </w:pPr>
      <w:r>
        <w:t>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617F3" w:rsidRDefault="004617F3" w:rsidP="008026AB">
      <w:pPr>
        <w:pStyle w:val="21"/>
        <w:spacing w:before="283"/>
        <w:jc w:val="both"/>
        <w:rPr>
          <w:rStyle w:val="a3"/>
          <w:b/>
        </w:rPr>
      </w:pPr>
      <w:r>
        <w:t xml:space="preserve">ОБЩАЯ ХАРАКТЕРИСТИКА УЧЕБНОГО ПРЕДМЕТА </w:t>
      </w:r>
      <w:r>
        <w:br/>
        <w:t>«ЛИТЕРАТУРНОЕ ЧТЕНИЕ НА РОДНОМ (РУССКОМ) ЯЗЫКЕ»</w:t>
      </w:r>
    </w:p>
    <w:p w:rsidR="004617F3" w:rsidRDefault="004617F3" w:rsidP="008026AB">
      <w:pPr>
        <w:pStyle w:val="a5"/>
      </w:pPr>
      <w:r>
        <w:t>Рабочая программа учебного предмета «Литературное чтение на родном (русском) языке» разработана для реализации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4617F3" w:rsidRDefault="004617F3" w:rsidP="008026AB">
      <w:pPr>
        <w:pStyle w:val="a5"/>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4617F3" w:rsidRDefault="004617F3" w:rsidP="008026AB">
      <w:pPr>
        <w:pStyle w:val="a5"/>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rsidR="004617F3" w:rsidRDefault="004617F3" w:rsidP="008026AB">
      <w:pPr>
        <w:pStyle w:val="a5"/>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617F3" w:rsidRDefault="004617F3" w:rsidP="008026AB">
      <w:pPr>
        <w:pStyle w:val="a5"/>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4617F3" w:rsidRDefault="004617F3" w:rsidP="008026AB">
      <w:pPr>
        <w:pStyle w:val="21"/>
        <w:spacing w:before="170"/>
        <w:jc w:val="both"/>
        <w:rPr>
          <w:rStyle w:val="a3"/>
          <w:b/>
        </w:rPr>
      </w:pPr>
      <w:r>
        <w:t>ЦЕЛИ ИЗУЧЕНИЯ УЧЕБНОГО ПРЕДМЕТА</w:t>
      </w:r>
      <w:r>
        <w:br/>
        <w:t>«ЛИТЕРАТУРНОЕ ЧТЕНИЕ НА РОДНОМ (РУССКОМ) ЯЗЫКЕ»</w:t>
      </w:r>
    </w:p>
    <w:p w:rsidR="004617F3" w:rsidRDefault="004617F3" w:rsidP="008026AB">
      <w:pPr>
        <w:pStyle w:val="a5"/>
      </w:pPr>
      <w:r>
        <w:rPr>
          <w:rStyle w:val="a3"/>
          <w:bCs/>
        </w:rPr>
        <w:t xml:space="preserve">Целями </w:t>
      </w:r>
      <w:r>
        <w:t xml:space="preserve">изучения предмета «Литературное чтение на родном (русском) языке» являются: </w:t>
      </w:r>
    </w:p>
    <w:p w:rsidR="004617F3" w:rsidRDefault="004617F3" w:rsidP="008026AB">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4617F3" w:rsidRDefault="004617F3" w:rsidP="008026AB">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4617F3" w:rsidRDefault="004617F3" w:rsidP="008026AB">
      <w:pPr>
        <w:pStyle w:val="osnova-bullet"/>
      </w:pPr>
      <w:r>
        <w:t>осознание исторической преемственности поколений, своей ответственности за сохранение русской культуры;</w:t>
      </w:r>
    </w:p>
    <w:p w:rsidR="004617F3" w:rsidRDefault="004617F3" w:rsidP="008026AB">
      <w:pPr>
        <w:pStyle w:val="osnova-bullet"/>
      </w:pPr>
      <w:r>
        <w:t>развитие читательских умений.</w:t>
      </w:r>
    </w:p>
    <w:p w:rsidR="004617F3" w:rsidRDefault="004617F3" w:rsidP="008026AB">
      <w:pPr>
        <w:pStyle w:val="a5"/>
      </w:pPr>
      <w:r>
        <w:t>Достижение данных целей предполагает решение следующих</w:t>
      </w:r>
      <w:r>
        <w:rPr>
          <w:rStyle w:val="a3"/>
          <w:bCs/>
        </w:rPr>
        <w:t xml:space="preserve"> задач</w:t>
      </w:r>
      <w:r>
        <w:t>:</w:t>
      </w:r>
    </w:p>
    <w:p w:rsidR="004617F3" w:rsidRDefault="004617F3" w:rsidP="008026AB">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4617F3" w:rsidRDefault="004617F3" w:rsidP="008026AB">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4617F3" w:rsidRDefault="004617F3" w:rsidP="008026AB">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4617F3" w:rsidRDefault="004617F3" w:rsidP="008026AB">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4617F3" w:rsidRDefault="004617F3" w:rsidP="008026AB">
      <w:pPr>
        <w:pStyle w:val="osnova-bullet"/>
      </w:pPr>
      <w:r>
        <w:t xml:space="preserve">формирование потребности в постоянном чтении для развития личности, для речевого самосовершенствования; </w:t>
      </w:r>
    </w:p>
    <w:p w:rsidR="004617F3" w:rsidRDefault="004617F3" w:rsidP="008026AB">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4617F3" w:rsidRDefault="004617F3" w:rsidP="008026AB">
      <w:pPr>
        <w:pStyle w:val="osnova-bullet"/>
      </w:pPr>
      <w:r>
        <w:t>развитие всех видов речевой деятельности, приобретение опыта создания устных и письменных высказываний о прочитанном.</w:t>
      </w:r>
    </w:p>
    <w:p w:rsidR="004617F3" w:rsidRDefault="004617F3" w:rsidP="008026AB">
      <w:pPr>
        <w:pStyle w:val="21"/>
        <w:spacing w:before="170"/>
        <w:jc w:val="both"/>
        <w:rPr>
          <w:rStyle w:val="a3"/>
          <w:b/>
        </w:rPr>
      </w:pPr>
      <w:r>
        <w:t>МЕСТО УЧЕБНОГО ПРЕДМЕТА «ЛИТЕРАТУРНОЕ ЧТЕНИЕ НА РОДНОМ (РУССКОМ) ЯЗЫКЕ» В УЧЕБНОМ ПЛАНЕ</w:t>
      </w:r>
    </w:p>
    <w:p w:rsidR="004617F3" w:rsidRDefault="004617F3" w:rsidP="008026AB">
      <w:pPr>
        <w:pStyle w:val="a5"/>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68 часов (16 часов в 1 классе и по 17 часов во 2—4 классах).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4617F3" w:rsidRDefault="004617F3" w:rsidP="008026AB">
      <w:pPr>
        <w:pStyle w:val="21"/>
        <w:jc w:val="both"/>
        <w:rPr>
          <w:rStyle w:val="a3"/>
          <w:b/>
        </w:rPr>
      </w:pPr>
      <w:r>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4617F3" w:rsidRDefault="004617F3" w:rsidP="008026AB">
      <w:pPr>
        <w:pStyle w:val="a5"/>
        <w:rPr>
          <w:rStyle w:val="a9"/>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4617F3" w:rsidRDefault="004617F3" w:rsidP="008026AB">
      <w:pPr>
        <w:pStyle w:val="a5"/>
      </w:pPr>
      <w:r>
        <w:t xml:space="preserve">В данной программе специфика курса «Литературное чтение на родном (русском) языке» реализована благодаря: </w:t>
      </w:r>
    </w:p>
    <w:p w:rsidR="004617F3" w:rsidRDefault="004617F3" w:rsidP="008026AB">
      <w:pPr>
        <w:pStyle w:val="a5"/>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4617F3" w:rsidRDefault="004617F3" w:rsidP="008026AB">
      <w:pPr>
        <w:pStyle w:val="a5"/>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4617F3" w:rsidRDefault="004617F3" w:rsidP="008026AB">
      <w:pPr>
        <w:pStyle w:val="a5"/>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4617F3" w:rsidRDefault="004617F3" w:rsidP="008026AB">
      <w:pPr>
        <w:pStyle w:val="a5"/>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4617F3" w:rsidRDefault="004617F3" w:rsidP="008026AB">
      <w:pPr>
        <w:pStyle w:val="a5"/>
        <w:rPr>
          <w:rStyle w:val="a3"/>
          <w:bCs/>
        </w:rPr>
      </w:pPr>
    </w:p>
    <w:p w:rsidR="004617F3" w:rsidRDefault="004617F3" w:rsidP="008026AB">
      <w:pPr>
        <w:pStyle w:val="13"/>
        <w:jc w:val="both"/>
        <w:rPr>
          <w:rStyle w:val="a3"/>
          <w:rFonts w:ascii="OfficinaSansMediumITC" w:hAnsi="OfficinaSansMediumITC" w:cs="OfficinaSansMediumITC"/>
          <w:bCs w:val="0"/>
        </w:rPr>
      </w:pPr>
      <w:r>
        <w:t xml:space="preserve">СОДЕРЖАНИЕ УЧЕБНОГО ПРЕДМЕТА </w:t>
      </w:r>
      <w:r>
        <w:br/>
        <w:t>«ЛИТЕРАТУРНОЕ ЧТЕНИЕ НА РОДНОМ (РУССКОМ) ЯЗЫКЕ»</w:t>
      </w:r>
    </w:p>
    <w:p w:rsidR="004617F3" w:rsidRDefault="004617F3" w:rsidP="008026AB">
      <w:pPr>
        <w:pStyle w:val="a5"/>
      </w:pPr>
      <w:r>
        <w:t>При определении содержания курса «Литературное чтение на родном (русском) языке» в центре внимания находятся:</w:t>
      </w:r>
    </w:p>
    <w:p w:rsidR="004617F3" w:rsidRDefault="004617F3" w:rsidP="008026AB">
      <w:pPr>
        <w:pStyle w:val="a5"/>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4617F3" w:rsidRDefault="004617F3" w:rsidP="008026AB">
      <w:pPr>
        <w:pStyle w:val="a5"/>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4617F3" w:rsidRDefault="004617F3" w:rsidP="008026AB">
      <w:pPr>
        <w:pStyle w:val="a5"/>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4617F3" w:rsidRDefault="004617F3" w:rsidP="008026AB">
      <w:pPr>
        <w:pStyle w:val="a5"/>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4617F3" w:rsidRDefault="004617F3" w:rsidP="008026AB">
      <w:pPr>
        <w:pStyle w:val="a5"/>
      </w:pPr>
      <w: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4617F3" w:rsidRDefault="004617F3" w:rsidP="008026AB">
      <w:pPr>
        <w:pStyle w:val="21"/>
        <w:jc w:val="both"/>
        <w:rPr>
          <w:rStyle w:val="a3"/>
          <w:b/>
        </w:rPr>
      </w:pPr>
      <w:r>
        <w:t>Первый год обучения</w:t>
      </w:r>
      <w:r>
        <w:rPr>
          <w:vertAlign w:val="superscript"/>
        </w:rPr>
        <w:footnoteReference w:id="13"/>
      </w:r>
      <w:r>
        <w:t xml:space="preserve"> (16 </w:t>
      </w:r>
      <w:r>
        <w:rPr>
          <w:caps w:val="0"/>
        </w:rPr>
        <w:t>ч</w:t>
      </w:r>
      <w:r>
        <w:t>)</w:t>
      </w:r>
    </w:p>
    <w:p w:rsidR="004617F3" w:rsidRDefault="004617F3" w:rsidP="008026AB">
      <w:pPr>
        <w:pStyle w:val="30"/>
        <w:jc w:val="both"/>
      </w:pPr>
      <w:r>
        <w:t>Раздел 1. Мир детства ( 10 ч)</w:t>
      </w:r>
    </w:p>
    <w:p w:rsidR="004617F3" w:rsidRDefault="004617F3" w:rsidP="008026AB">
      <w:pPr>
        <w:pStyle w:val="a5"/>
        <w:rPr>
          <w:rStyle w:val="a3"/>
          <w:bCs/>
        </w:rPr>
      </w:pPr>
      <w:r>
        <w:rPr>
          <w:rStyle w:val="a3"/>
          <w:bCs/>
        </w:rPr>
        <w:t xml:space="preserve">Я и книги (4 ч) </w:t>
      </w:r>
    </w:p>
    <w:p w:rsidR="004617F3" w:rsidRDefault="004617F3" w:rsidP="008026AB">
      <w:pPr>
        <w:pStyle w:val="a5"/>
        <w:rPr>
          <w:rStyle w:val="a1"/>
          <w:iCs/>
        </w:rPr>
      </w:pPr>
      <w:r>
        <w:rPr>
          <w:rStyle w:val="a1"/>
          <w:iCs/>
        </w:rPr>
        <w:t xml:space="preserve">Не красна книга письмом, красна умом </w:t>
      </w:r>
    </w:p>
    <w:p w:rsidR="004617F3" w:rsidRDefault="004617F3" w:rsidP="008026AB">
      <w:pPr>
        <w:pStyle w:val="a5"/>
      </w:pPr>
      <w:r>
        <w:t>Произведения, отражающие первые шаги в чтении. Например:</w:t>
      </w:r>
    </w:p>
    <w:p w:rsidR="004617F3" w:rsidRDefault="004617F3" w:rsidP="008026AB">
      <w:pPr>
        <w:pStyle w:val="a5"/>
      </w:pPr>
      <w:r>
        <w:rPr>
          <w:rStyle w:val="a3"/>
          <w:bCs/>
        </w:rPr>
        <w:t>С. А. Баруздин.</w:t>
      </w:r>
      <w:r>
        <w:t xml:space="preserve"> «Самое простое дело».</w:t>
      </w:r>
    </w:p>
    <w:p w:rsidR="004617F3" w:rsidRDefault="004617F3" w:rsidP="008026AB">
      <w:pPr>
        <w:pStyle w:val="a5"/>
        <w:rPr>
          <w:rStyle w:val="a3"/>
          <w:bCs/>
        </w:rPr>
      </w:pPr>
      <w:r>
        <w:rPr>
          <w:rStyle w:val="a3"/>
          <w:bCs/>
        </w:rPr>
        <w:t>Л. В. Куклин.</w:t>
      </w:r>
      <w:r>
        <w:t xml:space="preserve"> «Как я научился читать» (фрагмент).</w:t>
      </w:r>
      <w:r>
        <w:rPr>
          <w:rStyle w:val="a3"/>
          <w:bCs/>
        </w:rPr>
        <w:t xml:space="preserve"> </w:t>
      </w:r>
    </w:p>
    <w:p w:rsidR="004617F3" w:rsidRDefault="004617F3" w:rsidP="008026AB">
      <w:pPr>
        <w:pStyle w:val="a5"/>
      </w:pPr>
      <w:r>
        <w:rPr>
          <w:rStyle w:val="a3"/>
          <w:bCs/>
        </w:rPr>
        <w:t>Н. Н. Носов.</w:t>
      </w:r>
      <w:r>
        <w:t xml:space="preserve"> «Тайна на дне колодца» (фрагмент главы «Волшебные сказки»).</w:t>
      </w:r>
    </w:p>
    <w:p w:rsidR="004617F3" w:rsidRDefault="004617F3" w:rsidP="008026AB">
      <w:pPr>
        <w:pStyle w:val="a5"/>
        <w:rPr>
          <w:rStyle w:val="a3"/>
          <w:bCs/>
        </w:rPr>
      </w:pPr>
    </w:p>
    <w:p w:rsidR="004617F3" w:rsidRDefault="004617F3" w:rsidP="008026AB">
      <w:pPr>
        <w:pStyle w:val="a5"/>
        <w:rPr>
          <w:rStyle w:val="a3"/>
          <w:bCs/>
        </w:rPr>
      </w:pPr>
      <w:r>
        <w:rPr>
          <w:rStyle w:val="a3"/>
          <w:bCs/>
        </w:rPr>
        <w:t xml:space="preserve">Я взрослею (2ч) </w:t>
      </w:r>
    </w:p>
    <w:p w:rsidR="004617F3" w:rsidRDefault="004617F3" w:rsidP="008026AB">
      <w:pPr>
        <w:pStyle w:val="a5"/>
        <w:rPr>
          <w:rStyle w:val="a1"/>
          <w:iCs/>
        </w:rPr>
      </w:pPr>
      <w:r>
        <w:rPr>
          <w:rStyle w:val="a1"/>
          <w:iCs/>
        </w:rPr>
        <w:t xml:space="preserve">Без друга в жизни туго  </w:t>
      </w:r>
    </w:p>
    <w:p w:rsidR="004617F3" w:rsidRDefault="004617F3" w:rsidP="008026AB">
      <w:pPr>
        <w:pStyle w:val="a5"/>
      </w:pPr>
      <w:r>
        <w:t>Пословицы о дружбе.</w:t>
      </w:r>
    </w:p>
    <w:p w:rsidR="004617F3" w:rsidRDefault="004617F3" w:rsidP="008026AB">
      <w:pPr>
        <w:pStyle w:val="a5"/>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4617F3" w:rsidRDefault="004617F3" w:rsidP="008026AB">
      <w:pPr>
        <w:pStyle w:val="a5"/>
      </w:pPr>
      <w:r>
        <w:rPr>
          <w:rStyle w:val="a3"/>
          <w:bCs/>
        </w:rPr>
        <w:t>Н. К. Абрамцева.</w:t>
      </w:r>
      <w:r>
        <w:t xml:space="preserve"> «Цветы и зеркало». </w:t>
      </w:r>
    </w:p>
    <w:p w:rsidR="004617F3" w:rsidRDefault="004617F3" w:rsidP="008026AB">
      <w:pPr>
        <w:pStyle w:val="a5"/>
        <w:rPr>
          <w:rStyle w:val="a3"/>
          <w:bCs/>
        </w:rPr>
      </w:pPr>
      <w:r>
        <w:rPr>
          <w:rStyle w:val="a3"/>
          <w:bCs/>
        </w:rPr>
        <w:t>И. А. Мазнин. «</w:t>
      </w:r>
      <w:r>
        <w:t>Давайте будем дружить друг с другом» (фрагмент).</w:t>
      </w:r>
    </w:p>
    <w:p w:rsidR="004617F3" w:rsidRDefault="004617F3" w:rsidP="008026AB">
      <w:pPr>
        <w:pStyle w:val="a5"/>
      </w:pPr>
      <w:r>
        <w:rPr>
          <w:rStyle w:val="a3"/>
          <w:bCs/>
        </w:rPr>
        <w:t>С. Л. Прокофьева.</w:t>
      </w:r>
      <w:r>
        <w:t xml:space="preserve"> «Самый большой друг». </w:t>
      </w:r>
    </w:p>
    <w:p w:rsidR="004617F3" w:rsidRDefault="004617F3" w:rsidP="008026AB">
      <w:pPr>
        <w:pStyle w:val="a5"/>
        <w:rPr>
          <w:rStyle w:val="a3"/>
          <w:bCs/>
        </w:rPr>
      </w:pPr>
    </w:p>
    <w:p w:rsidR="004617F3" w:rsidRDefault="004617F3" w:rsidP="008026AB">
      <w:pPr>
        <w:pStyle w:val="a5"/>
        <w:rPr>
          <w:rStyle w:val="a1"/>
          <w:iCs/>
        </w:rPr>
      </w:pPr>
      <w:r>
        <w:rPr>
          <w:rStyle w:val="a1"/>
          <w:iCs/>
        </w:rPr>
        <w:t>Не тот прав, кто сильный, а тот, кто честный</w:t>
      </w:r>
    </w:p>
    <w:p w:rsidR="004617F3" w:rsidRDefault="004617F3" w:rsidP="008026AB">
      <w:pPr>
        <w:pStyle w:val="a5"/>
      </w:pPr>
      <w:r>
        <w:t xml:space="preserve">Пословицы о правде и честности. </w:t>
      </w:r>
    </w:p>
    <w:p w:rsidR="004617F3" w:rsidRDefault="004617F3" w:rsidP="008026AB">
      <w:pPr>
        <w:pStyle w:val="a5"/>
      </w:pPr>
      <w:r>
        <w:t>Произведения, отражающие традиционные представления о честности как нравственном ориентире. Например:</w:t>
      </w:r>
    </w:p>
    <w:p w:rsidR="004617F3" w:rsidRDefault="004617F3" w:rsidP="008026AB">
      <w:pPr>
        <w:pStyle w:val="a5"/>
      </w:pPr>
      <w:r>
        <w:rPr>
          <w:rStyle w:val="a3"/>
          <w:bCs/>
        </w:rPr>
        <w:t>В. А. Осеева.</w:t>
      </w:r>
      <w:r>
        <w:t xml:space="preserve"> «Почему?». </w:t>
      </w:r>
    </w:p>
    <w:p w:rsidR="004617F3" w:rsidRDefault="004617F3" w:rsidP="008026AB">
      <w:pPr>
        <w:pStyle w:val="a5"/>
      </w:pPr>
      <w:r>
        <w:rPr>
          <w:rStyle w:val="a3"/>
          <w:bCs/>
        </w:rPr>
        <w:t>Л. Н. Толстой.</w:t>
      </w:r>
      <w:r>
        <w:t xml:space="preserve"> «Лгун».</w:t>
      </w:r>
    </w:p>
    <w:p w:rsidR="004617F3" w:rsidRDefault="004617F3" w:rsidP="008026AB">
      <w:pPr>
        <w:pStyle w:val="a5"/>
        <w:rPr>
          <w:rStyle w:val="a3"/>
          <w:bCs/>
        </w:rPr>
      </w:pPr>
    </w:p>
    <w:p w:rsidR="004617F3" w:rsidRDefault="004617F3" w:rsidP="008026AB">
      <w:pPr>
        <w:pStyle w:val="a5"/>
        <w:rPr>
          <w:rStyle w:val="a3"/>
          <w:bCs/>
        </w:rPr>
      </w:pPr>
      <w:r>
        <w:rPr>
          <w:rStyle w:val="a3"/>
          <w:bCs/>
        </w:rPr>
        <w:t>Я фантазирую и мечтаю (3ч)</w:t>
      </w:r>
    </w:p>
    <w:p w:rsidR="004617F3" w:rsidRDefault="004617F3" w:rsidP="008026AB">
      <w:pPr>
        <w:pStyle w:val="a5"/>
        <w:rPr>
          <w:rStyle w:val="a1"/>
          <w:iCs/>
        </w:rPr>
      </w:pPr>
      <w:r>
        <w:rPr>
          <w:rStyle w:val="a1"/>
          <w:iCs/>
        </w:rPr>
        <w:t>Необычное в обычном</w:t>
      </w:r>
    </w:p>
    <w:p w:rsidR="004617F3" w:rsidRDefault="004617F3" w:rsidP="008026AB">
      <w:pPr>
        <w:pStyle w:val="a5"/>
      </w:pPr>
      <w:r>
        <w:t xml:space="preserve">Произведения, отражающие умение удивляться при восприятии окружающего мира. Например: </w:t>
      </w:r>
    </w:p>
    <w:p w:rsidR="004617F3" w:rsidRDefault="004617F3" w:rsidP="008026AB">
      <w:pPr>
        <w:pStyle w:val="a5"/>
      </w:pPr>
      <w:r>
        <w:rPr>
          <w:rStyle w:val="a3"/>
          <w:bCs/>
        </w:rPr>
        <w:t>С. А. Иванов.</w:t>
      </w:r>
      <w:r>
        <w:t xml:space="preserve"> «Снежный заповедник» (фрагмент).</w:t>
      </w:r>
    </w:p>
    <w:p w:rsidR="004617F3" w:rsidRDefault="004617F3" w:rsidP="008026AB">
      <w:pPr>
        <w:pStyle w:val="a5"/>
      </w:pPr>
      <w:r>
        <w:rPr>
          <w:rStyle w:val="a3"/>
          <w:bCs/>
        </w:rPr>
        <w:t>В. В. Лунин.</w:t>
      </w:r>
      <w:r>
        <w:t xml:space="preserve"> «Я видела чудо».</w:t>
      </w:r>
    </w:p>
    <w:p w:rsidR="004617F3" w:rsidRDefault="004617F3" w:rsidP="008026AB">
      <w:pPr>
        <w:pStyle w:val="a5"/>
      </w:pPr>
      <w:r>
        <w:rPr>
          <w:rStyle w:val="a3"/>
          <w:bCs/>
        </w:rPr>
        <w:t xml:space="preserve">М. М. Пришвин. </w:t>
      </w:r>
      <w:r>
        <w:t>«Осинкам холодно».</w:t>
      </w:r>
    </w:p>
    <w:p w:rsidR="004617F3" w:rsidRDefault="004617F3" w:rsidP="008026AB">
      <w:pPr>
        <w:pStyle w:val="a5"/>
        <w:rPr>
          <w:rStyle w:val="a3"/>
          <w:bCs/>
        </w:rPr>
      </w:pPr>
      <w:r>
        <w:rPr>
          <w:rStyle w:val="a3"/>
          <w:bCs/>
        </w:rPr>
        <w:t>А. С. Пушкин.</w:t>
      </w:r>
      <w:r>
        <w:t xml:space="preserve"> «Ещё дуют холодные ветры».</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 </w:t>
      </w:r>
      <w:r>
        <w:rPr>
          <w:rStyle w:val="a3"/>
          <w:bCs/>
        </w:rPr>
        <w:t xml:space="preserve">1 ч. </w:t>
      </w:r>
    </w:p>
    <w:p w:rsidR="004617F3" w:rsidRDefault="004617F3" w:rsidP="008026AB">
      <w:pPr>
        <w:pStyle w:val="a5"/>
        <w:rPr>
          <w:rStyle w:val="a3"/>
          <w:bCs/>
        </w:rPr>
      </w:pPr>
    </w:p>
    <w:p w:rsidR="004617F3" w:rsidRDefault="004617F3" w:rsidP="008026AB">
      <w:pPr>
        <w:pStyle w:val="30"/>
        <w:jc w:val="both"/>
        <w:rPr>
          <w:rStyle w:val="a3"/>
          <w:rFonts w:ascii="OfficinaSansMediumITC" w:hAnsi="OfficinaSansMediumITC" w:cs="OfficinaSansMediumITC"/>
          <w:bCs w:val="0"/>
        </w:rPr>
      </w:pPr>
      <w:r>
        <w:t>Раздел 2. Россия — Родина моя ( 6 ч)</w:t>
      </w:r>
    </w:p>
    <w:p w:rsidR="004617F3" w:rsidRDefault="004617F3" w:rsidP="008026AB">
      <w:pPr>
        <w:pStyle w:val="a5"/>
        <w:rPr>
          <w:rStyle w:val="a3"/>
          <w:bCs/>
        </w:rPr>
      </w:pPr>
      <w:r>
        <w:rPr>
          <w:rStyle w:val="a3"/>
          <w:bCs/>
        </w:rPr>
        <w:t>Что мы Родиной зовём (3 ч)</w:t>
      </w:r>
    </w:p>
    <w:p w:rsidR="004617F3" w:rsidRDefault="004617F3" w:rsidP="008026AB">
      <w:pPr>
        <w:pStyle w:val="a5"/>
        <w:rPr>
          <w:rStyle w:val="a1"/>
          <w:iCs/>
        </w:rPr>
      </w:pPr>
      <w:r>
        <w:rPr>
          <w:rStyle w:val="a1"/>
          <w:iCs/>
        </w:rPr>
        <w:t>С чего начинается Родина?</w:t>
      </w:r>
    </w:p>
    <w:p w:rsidR="004617F3" w:rsidRDefault="004617F3" w:rsidP="008026AB">
      <w:pPr>
        <w:pStyle w:val="a5"/>
        <w:rPr>
          <w:rStyle w:val="a3"/>
          <w:bCs/>
        </w:rPr>
      </w:pPr>
      <w:r>
        <w:t xml:space="preserve">Произведения, отражающие многогранность понятия «Родина». Например: </w:t>
      </w:r>
    </w:p>
    <w:p w:rsidR="004617F3" w:rsidRDefault="004617F3" w:rsidP="008026AB">
      <w:pPr>
        <w:pStyle w:val="a5"/>
      </w:pPr>
      <w:r>
        <w:rPr>
          <w:rStyle w:val="a3"/>
          <w:bCs/>
        </w:rPr>
        <w:t>Ф. П. Савинов.</w:t>
      </w:r>
      <w:r>
        <w:t xml:space="preserve"> «Родное» (фрагмент).</w:t>
      </w:r>
    </w:p>
    <w:p w:rsidR="004617F3" w:rsidRDefault="004617F3" w:rsidP="008026AB">
      <w:pPr>
        <w:pStyle w:val="a5"/>
      </w:pPr>
      <w:r>
        <w:rPr>
          <w:rStyle w:val="a3"/>
          <w:bCs/>
        </w:rPr>
        <w:t xml:space="preserve">П. А. Синявский. </w:t>
      </w:r>
      <w:r>
        <w:t>«Рисунок».</w:t>
      </w:r>
    </w:p>
    <w:p w:rsidR="004617F3" w:rsidRDefault="004617F3" w:rsidP="008026AB">
      <w:pPr>
        <w:pStyle w:val="a5"/>
      </w:pPr>
      <w:r>
        <w:rPr>
          <w:rStyle w:val="a3"/>
          <w:bCs/>
        </w:rPr>
        <w:t>К. Д. Ушинский.</w:t>
      </w:r>
      <w:r>
        <w:t xml:space="preserve"> «Наше Отечество».</w:t>
      </w:r>
    </w:p>
    <w:p w:rsidR="004617F3" w:rsidRDefault="004617F3" w:rsidP="008026AB">
      <w:pPr>
        <w:pStyle w:val="a5"/>
        <w:rPr>
          <w:rStyle w:val="a3"/>
          <w:bCs/>
        </w:rPr>
      </w:pPr>
    </w:p>
    <w:p w:rsidR="004617F3" w:rsidRDefault="004617F3" w:rsidP="008026AB">
      <w:pPr>
        <w:pStyle w:val="a5"/>
        <w:rPr>
          <w:rStyle w:val="a3"/>
          <w:bCs/>
        </w:rPr>
      </w:pPr>
      <w:r>
        <w:rPr>
          <w:rStyle w:val="a3"/>
          <w:bCs/>
        </w:rPr>
        <w:t xml:space="preserve">О родной природе (2 ч) </w:t>
      </w:r>
    </w:p>
    <w:p w:rsidR="004617F3" w:rsidRDefault="004617F3" w:rsidP="008026AB">
      <w:pPr>
        <w:pStyle w:val="a5"/>
        <w:rPr>
          <w:rStyle w:val="a1"/>
          <w:iCs/>
        </w:rPr>
      </w:pPr>
      <w:r>
        <w:rPr>
          <w:rStyle w:val="a1"/>
          <w:iCs/>
        </w:rPr>
        <w:t xml:space="preserve">Сколько же в небе всего происходит </w:t>
      </w:r>
    </w:p>
    <w:p w:rsidR="004617F3" w:rsidRDefault="004617F3" w:rsidP="008026AB">
      <w:pPr>
        <w:pStyle w:val="a5"/>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4617F3" w:rsidRDefault="004617F3" w:rsidP="008026AB">
      <w:pPr>
        <w:pStyle w:val="a5"/>
      </w:pPr>
      <w:r>
        <w:t>Русские народные загадки о солнце, луне, звёздах, облаках.</w:t>
      </w:r>
    </w:p>
    <w:p w:rsidR="004617F3" w:rsidRDefault="004617F3" w:rsidP="008026AB">
      <w:pPr>
        <w:pStyle w:val="a5"/>
        <w:rPr>
          <w:rStyle w:val="a3"/>
          <w:bCs/>
        </w:rPr>
      </w:pPr>
      <w:r>
        <w:rPr>
          <w:rStyle w:val="a3"/>
          <w:bCs/>
        </w:rPr>
        <w:t>И. А. Бунин.</w:t>
      </w:r>
      <w:r>
        <w:t xml:space="preserve"> «Серп луны под тучкой длинной…»</w:t>
      </w:r>
    </w:p>
    <w:p w:rsidR="004617F3" w:rsidRDefault="004617F3" w:rsidP="008026AB">
      <w:pPr>
        <w:pStyle w:val="a5"/>
      </w:pPr>
      <w:r>
        <w:rPr>
          <w:rStyle w:val="a3"/>
          <w:bCs/>
        </w:rPr>
        <w:t>С. В. Востоков.</w:t>
      </w:r>
      <w:r>
        <w:t xml:space="preserve"> «Два яблока».</w:t>
      </w:r>
    </w:p>
    <w:p w:rsidR="004617F3" w:rsidRDefault="004617F3" w:rsidP="008026AB">
      <w:pPr>
        <w:pStyle w:val="a5"/>
      </w:pPr>
      <w:r>
        <w:rPr>
          <w:rStyle w:val="a3"/>
          <w:bCs/>
        </w:rPr>
        <w:t>В. М. Катанов.</w:t>
      </w:r>
      <w:r>
        <w:t xml:space="preserve"> «Жар-птица». </w:t>
      </w:r>
    </w:p>
    <w:p w:rsidR="004617F3" w:rsidRDefault="004617F3" w:rsidP="008026AB">
      <w:pPr>
        <w:pStyle w:val="a5"/>
      </w:pPr>
      <w:r>
        <w:rPr>
          <w:rStyle w:val="a3"/>
          <w:bCs/>
        </w:rPr>
        <w:t>А. Н. Толстой.</w:t>
      </w:r>
      <w:r>
        <w:t xml:space="preserve"> «Петушки». </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 </w:t>
      </w:r>
      <w:r>
        <w:rPr>
          <w:rStyle w:val="a3"/>
          <w:bCs/>
        </w:rPr>
        <w:t xml:space="preserve">1 ч.  </w:t>
      </w:r>
    </w:p>
    <w:p w:rsidR="004617F3" w:rsidRDefault="004617F3" w:rsidP="008026AB">
      <w:pPr>
        <w:pStyle w:val="21"/>
        <w:jc w:val="both"/>
        <w:rPr>
          <w:rStyle w:val="a3"/>
          <w:b/>
        </w:rPr>
      </w:pPr>
    </w:p>
    <w:p w:rsidR="004617F3" w:rsidRDefault="004617F3" w:rsidP="008026AB">
      <w:pPr>
        <w:pStyle w:val="21"/>
        <w:jc w:val="both"/>
        <w:rPr>
          <w:rStyle w:val="a3"/>
          <w:b/>
        </w:rPr>
      </w:pPr>
      <w:r>
        <w:t>Второй год обучения</w:t>
      </w:r>
      <w:r>
        <w:rPr>
          <w:vertAlign w:val="superscript"/>
        </w:rPr>
        <w:footnoteReference w:id="14"/>
      </w:r>
      <w:r>
        <w:t xml:space="preserve"> (17 </w:t>
      </w:r>
      <w:r>
        <w:rPr>
          <w:caps w:val="0"/>
        </w:rPr>
        <w:t>ч</w:t>
      </w:r>
      <w:r>
        <w:t>)</w:t>
      </w:r>
    </w:p>
    <w:p w:rsidR="004617F3" w:rsidRDefault="004617F3" w:rsidP="008026AB">
      <w:pPr>
        <w:pStyle w:val="30"/>
        <w:jc w:val="both"/>
        <w:rPr>
          <w:rStyle w:val="a3"/>
          <w:rFonts w:ascii="OfficinaSansMediumITC" w:hAnsi="OfficinaSansMediumITC" w:cs="OfficinaSansMediumITC"/>
          <w:bCs w:val="0"/>
        </w:rPr>
      </w:pPr>
      <w:r>
        <w:t>Раздел 1.  Мир детства (10 ч)</w:t>
      </w:r>
    </w:p>
    <w:p w:rsidR="004617F3" w:rsidRDefault="004617F3" w:rsidP="008026AB">
      <w:pPr>
        <w:pStyle w:val="a5"/>
        <w:rPr>
          <w:rStyle w:val="a3"/>
          <w:bCs/>
        </w:rPr>
      </w:pPr>
      <w:r>
        <w:rPr>
          <w:rStyle w:val="a3"/>
          <w:bCs/>
        </w:rPr>
        <w:t xml:space="preserve">Я и книги (2 ч) </w:t>
      </w:r>
    </w:p>
    <w:p w:rsidR="004617F3" w:rsidRDefault="004617F3" w:rsidP="008026AB">
      <w:pPr>
        <w:pStyle w:val="a5"/>
        <w:rPr>
          <w:rStyle w:val="a1"/>
          <w:iCs/>
        </w:rPr>
      </w:pPr>
      <w:r>
        <w:rPr>
          <w:rStyle w:val="a1"/>
          <w:iCs/>
        </w:rPr>
        <w:t>Не торопись отвечать, торопись слушать</w:t>
      </w:r>
    </w:p>
    <w:p w:rsidR="004617F3" w:rsidRDefault="004617F3" w:rsidP="008026AB">
      <w:pPr>
        <w:pStyle w:val="a5"/>
      </w:pPr>
      <w:r>
        <w:t>Произведения, отражающие детское восприятие услышанных рассказов, сказок, стихов. Например:</w:t>
      </w:r>
    </w:p>
    <w:p w:rsidR="004617F3" w:rsidRDefault="004617F3" w:rsidP="008026AB">
      <w:pPr>
        <w:pStyle w:val="a5"/>
      </w:pPr>
      <w:r>
        <w:rPr>
          <w:rStyle w:val="a3"/>
          <w:bCs/>
        </w:rPr>
        <w:t>Е. Н. Егорова.</w:t>
      </w:r>
      <w:r>
        <w:t xml:space="preserve"> «Детство Александра Пушкина» (глава «Нянины сказки»). </w:t>
      </w:r>
    </w:p>
    <w:p w:rsidR="004617F3" w:rsidRDefault="004617F3" w:rsidP="008026AB">
      <w:pPr>
        <w:pStyle w:val="a5"/>
      </w:pPr>
      <w:r>
        <w:rPr>
          <w:rStyle w:val="a3"/>
          <w:bCs/>
        </w:rPr>
        <w:t>Т. А. Луговская.</w:t>
      </w:r>
      <w:r>
        <w:t xml:space="preserve"> «Как знаю, как помню, как умею» (фрагмент).</w:t>
      </w:r>
    </w:p>
    <w:p w:rsidR="004617F3" w:rsidRDefault="004617F3" w:rsidP="008026AB">
      <w:pPr>
        <w:pStyle w:val="a5"/>
        <w:spacing w:before="170"/>
        <w:rPr>
          <w:rStyle w:val="a3"/>
          <w:bCs/>
        </w:rPr>
      </w:pPr>
      <w:r>
        <w:rPr>
          <w:rStyle w:val="a3"/>
          <w:bCs/>
        </w:rPr>
        <w:t xml:space="preserve">Я взрослею (3 ч) </w:t>
      </w:r>
    </w:p>
    <w:p w:rsidR="004617F3" w:rsidRDefault="004617F3" w:rsidP="008026AB">
      <w:pPr>
        <w:pStyle w:val="a5"/>
        <w:rPr>
          <w:rStyle w:val="a1"/>
          <w:iCs/>
        </w:rPr>
      </w:pPr>
      <w:r>
        <w:rPr>
          <w:rStyle w:val="a1"/>
          <w:iCs/>
        </w:rPr>
        <w:t xml:space="preserve">Как аукнется, так и откликнется </w:t>
      </w:r>
    </w:p>
    <w:p w:rsidR="004617F3" w:rsidRDefault="004617F3" w:rsidP="008026AB">
      <w:pPr>
        <w:pStyle w:val="a5"/>
      </w:pPr>
      <w:r>
        <w:t>Пословицы об отношении к другим людям.</w:t>
      </w:r>
    </w:p>
    <w:p w:rsidR="004617F3" w:rsidRDefault="004617F3" w:rsidP="008026AB">
      <w:pPr>
        <w:pStyle w:val="a5"/>
      </w:pPr>
      <w:r>
        <w:t>Произведения, отражающие традиционные представления об отношении к другим людям. Например:</w:t>
      </w:r>
    </w:p>
    <w:p w:rsidR="004617F3" w:rsidRDefault="004617F3" w:rsidP="008026AB">
      <w:pPr>
        <w:pStyle w:val="a5"/>
      </w:pPr>
      <w:r>
        <w:rPr>
          <w:rStyle w:val="a3"/>
          <w:bCs/>
        </w:rPr>
        <w:t xml:space="preserve">В. В. Бианки. </w:t>
      </w:r>
      <w:r>
        <w:t>«Сова».</w:t>
      </w:r>
    </w:p>
    <w:p w:rsidR="004617F3" w:rsidRDefault="004617F3" w:rsidP="008026AB">
      <w:pPr>
        <w:pStyle w:val="a5"/>
      </w:pPr>
      <w:r>
        <w:rPr>
          <w:rStyle w:val="a3"/>
          <w:bCs/>
        </w:rPr>
        <w:t>Л. И. Кузьмин.</w:t>
      </w:r>
      <w:r>
        <w:t xml:space="preserve"> «Дом с колокольчиком». </w:t>
      </w:r>
    </w:p>
    <w:p w:rsidR="004617F3" w:rsidRDefault="004617F3" w:rsidP="008026AB">
      <w:pPr>
        <w:pStyle w:val="a5"/>
        <w:spacing w:before="170"/>
        <w:rPr>
          <w:rStyle w:val="a1"/>
          <w:iCs/>
        </w:rPr>
      </w:pPr>
      <w:r>
        <w:rPr>
          <w:rStyle w:val="a1"/>
          <w:iCs/>
        </w:rPr>
        <w:t>Воля и труд дивные всходы дают</w:t>
      </w:r>
    </w:p>
    <w:p w:rsidR="004617F3" w:rsidRDefault="004617F3" w:rsidP="008026AB">
      <w:pPr>
        <w:pStyle w:val="a5"/>
      </w:pPr>
      <w:r>
        <w:t xml:space="preserve">Пословицы о труде. </w:t>
      </w:r>
    </w:p>
    <w:p w:rsidR="004617F3" w:rsidRDefault="004617F3" w:rsidP="008026AB">
      <w:pPr>
        <w:pStyle w:val="a5"/>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4617F3" w:rsidRDefault="004617F3" w:rsidP="008026AB">
      <w:pPr>
        <w:pStyle w:val="a5"/>
      </w:pPr>
      <w:r>
        <w:rPr>
          <w:rStyle w:val="a3"/>
          <w:bCs/>
        </w:rPr>
        <w:t>Е. А. Пермяк.</w:t>
      </w:r>
      <w:r>
        <w:t xml:space="preserve"> «Маркел-самодел и его дети».</w:t>
      </w:r>
    </w:p>
    <w:p w:rsidR="004617F3" w:rsidRDefault="004617F3" w:rsidP="008026AB">
      <w:pPr>
        <w:pStyle w:val="a5"/>
      </w:pPr>
      <w:r>
        <w:rPr>
          <w:rStyle w:val="a3"/>
          <w:bCs/>
        </w:rPr>
        <w:t>Б. В. Шергин.</w:t>
      </w:r>
      <w:r>
        <w:t xml:space="preserve"> «Пословицы в рассказах».</w:t>
      </w:r>
    </w:p>
    <w:p w:rsidR="004617F3" w:rsidRDefault="004617F3" w:rsidP="008026AB">
      <w:pPr>
        <w:pStyle w:val="a5"/>
        <w:spacing w:before="170"/>
        <w:rPr>
          <w:rStyle w:val="a1"/>
          <w:iCs/>
        </w:rPr>
      </w:pPr>
      <w:r>
        <w:rPr>
          <w:rStyle w:val="a1"/>
          <w:iCs/>
        </w:rPr>
        <w:t xml:space="preserve">Кто идёт вперёд, того страх не берёт </w:t>
      </w:r>
    </w:p>
    <w:p w:rsidR="004617F3" w:rsidRDefault="004617F3" w:rsidP="008026AB">
      <w:pPr>
        <w:pStyle w:val="a5"/>
      </w:pPr>
      <w:r>
        <w:t>Пословицы о смелости.</w:t>
      </w:r>
    </w:p>
    <w:p w:rsidR="004617F3" w:rsidRDefault="004617F3" w:rsidP="008026AB">
      <w:pPr>
        <w:pStyle w:val="a5"/>
      </w:pPr>
      <w:r>
        <w:t>Произведения, отражающие традиционные представления о смелости как нравственном ориентире. Например:</w:t>
      </w:r>
    </w:p>
    <w:p w:rsidR="004617F3" w:rsidRDefault="004617F3" w:rsidP="008026AB">
      <w:pPr>
        <w:pStyle w:val="a5"/>
      </w:pPr>
      <w:r>
        <w:rPr>
          <w:rStyle w:val="a3"/>
          <w:bCs/>
        </w:rPr>
        <w:t>С. П. Алексеев.</w:t>
      </w:r>
      <w:r>
        <w:t xml:space="preserve"> «Медаль». </w:t>
      </w:r>
    </w:p>
    <w:p w:rsidR="004617F3" w:rsidRDefault="004617F3" w:rsidP="008026AB">
      <w:pPr>
        <w:pStyle w:val="a5"/>
      </w:pPr>
      <w:r>
        <w:rPr>
          <w:rStyle w:val="a3"/>
          <w:bCs/>
        </w:rPr>
        <w:t>В. В. Голявкин.</w:t>
      </w:r>
      <w:r>
        <w:t xml:space="preserve"> «Этот мальчик». </w:t>
      </w:r>
    </w:p>
    <w:p w:rsidR="004617F3" w:rsidRDefault="004617F3" w:rsidP="008026AB">
      <w:pPr>
        <w:pStyle w:val="a5"/>
        <w:spacing w:before="170"/>
        <w:rPr>
          <w:rStyle w:val="a3"/>
          <w:bCs/>
        </w:rPr>
      </w:pPr>
      <w:r>
        <w:rPr>
          <w:rStyle w:val="a3"/>
          <w:bCs/>
        </w:rPr>
        <w:t>Я и моя семья (2 ч)</w:t>
      </w:r>
    </w:p>
    <w:p w:rsidR="004617F3" w:rsidRDefault="004617F3" w:rsidP="008026AB">
      <w:pPr>
        <w:pStyle w:val="a5"/>
        <w:rPr>
          <w:rStyle w:val="a1"/>
          <w:iCs/>
        </w:rPr>
      </w:pPr>
      <w:r>
        <w:rPr>
          <w:rStyle w:val="a1"/>
          <w:iCs/>
        </w:rPr>
        <w:t>Семья крепка ладом</w:t>
      </w:r>
    </w:p>
    <w:p w:rsidR="004617F3" w:rsidRDefault="004617F3" w:rsidP="008026AB">
      <w:pPr>
        <w:pStyle w:val="a5"/>
      </w:pPr>
      <w:r>
        <w:t>Произведения, отражающие традиционные представления о семейных ценностях. Например:</w:t>
      </w:r>
    </w:p>
    <w:p w:rsidR="004617F3" w:rsidRDefault="004617F3" w:rsidP="008026AB">
      <w:pPr>
        <w:pStyle w:val="a5"/>
      </w:pPr>
      <w:r>
        <w:rPr>
          <w:rStyle w:val="a3"/>
          <w:bCs/>
        </w:rPr>
        <w:t>С. Г. Георгиев.</w:t>
      </w:r>
      <w:r>
        <w:t xml:space="preserve"> «Стрекот кузнечика».</w:t>
      </w:r>
    </w:p>
    <w:p w:rsidR="004617F3" w:rsidRDefault="004617F3" w:rsidP="008026AB">
      <w:pPr>
        <w:pStyle w:val="a5"/>
        <w:rPr>
          <w:rStyle w:val="a3"/>
          <w:bCs/>
        </w:rPr>
      </w:pPr>
      <w:r>
        <w:rPr>
          <w:rStyle w:val="a3"/>
          <w:bCs/>
        </w:rPr>
        <w:t>В. В. Голявкин.</w:t>
      </w:r>
      <w:r>
        <w:t xml:space="preserve"> «Мой добрый папа» (фрагмент).</w:t>
      </w:r>
    </w:p>
    <w:p w:rsidR="004617F3" w:rsidRDefault="004617F3" w:rsidP="008026AB">
      <w:pPr>
        <w:pStyle w:val="a5"/>
        <w:rPr>
          <w:rStyle w:val="a3"/>
          <w:bCs/>
        </w:rPr>
      </w:pPr>
      <w:r>
        <w:rPr>
          <w:rStyle w:val="a3"/>
          <w:bCs/>
        </w:rPr>
        <w:t xml:space="preserve">М. В. Дружинина. </w:t>
      </w:r>
      <w:r>
        <w:t>«Очень полезный подарок».</w:t>
      </w:r>
    </w:p>
    <w:p w:rsidR="004617F3" w:rsidRDefault="004617F3" w:rsidP="008026AB">
      <w:pPr>
        <w:pStyle w:val="a5"/>
      </w:pPr>
      <w:r>
        <w:rPr>
          <w:rStyle w:val="a3"/>
          <w:bCs/>
        </w:rPr>
        <w:t xml:space="preserve">Л. Н. Толстой. </w:t>
      </w:r>
      <w:r>
        <w:t>«Отец и сыновья».</w:t>
      </w:r>
    </w:p>
    <w:p w:rsidR="004617F3" w:rsidRDefault="004617F3" w:rsidP="008026AB">
      <w:pPr>
        <w:pStyle w:val="a5"/>
        <w:spacing w:before="170"/>
        <w:rPr>
          <w:rStyle w:val="a3"/>
          <w:bCs/>
        </w:rPr>
      </w:pPr>
      <w:r>
        <w:rPr>
          <w:rStyle w:val="a3"/>
          <w:bCs/>
        </w:rPr>
        <w:t>Я фантазирую и мечтаю (2 ч)</w:t>
      </w:r>
    </w:p>
    <w:p w:rsidR="004617F3" w:rsidRDefault="004617F3" w:rsidP="008026AB">
      <w:pPr>
        <w:pStyle w:val="a5"/>
        <w:rPr>
          <w:rStyle w:val="a1"/>
          <w:iCs/>
        </w:rPr>
      </w:pPr>
      <w:r>
        <w:rPr>
          <w:rStyle w:val="a1"/>
          <w:iCs/>
        </w:rPr>
        <w:t>Мечты, зовущие ввысь</w:t>
      </w:r>
    </w:p>
    <w:p w:rsidR="004617F3" w:rsidRDefault="004617F3" w:rsidP="008026AB">
      <w:pPr>
        <w:pStyle w:val="a5"/>
      </w:pPr>
      <w:r>
        <w:t>Произведения, отражающие представления об идеалах в детских мечтах. Например:</w:t>
      </w:r>
    </w:p>
    <w:p w:rsidR="004617F3" w:rsidRDefault="004617F3" w:rsidP="008026AB">
      <w:pPr>
        <w:pStyle w:val="a5"/>
      </w:pPr>
      <w:r>
        <w:rPr>
          <w:rStyle w:val="a3"/>
          <w:bCs/>
        </w:rPr>
        <w:t>Н. К. Абрамцева.</w:t>
      </w:r>
      <w:r>
        <w:t xml:space="preserve"> «Заветное желание». </w:t>
      </w:r>
    </w:p>
    <w:p w:rsidR="004617F3" w:rsidRDefault="004617F3" w:rsidP="008026AB">
      <w:pPr>
        <w:pStyle w:val="a5"/>
        <w:rPr>
          <w:rStyle w:val="a3"/>
          <w:bCs/>
        </w:rPr>
      </w:pPr>
      <w:r>
        <w:rPr>
          <w:rStyle w:val="a3"/>
          <w:bCs/>
        </w:rPr>
        <w:t>Е. В. Григорьева.</w:t>
      </w:r>
      <w:r>
        <w:t xml:space="preserve"> «Мечта».</w:t>
      </w:r>
      <w:r>
        <w:rPr>
          <w:rStyle w:val="a3"/>
          <w:bCs/>
        </w:rPr>
        <w:t xml:space="preserve"> </w:t>
      </w:r>
    </w:p>
    <w:p w:rsidR="004617F3" w:rsidRDefault="004617F3" w:rsidP="008026AB">
      <w:pPr>
        <w:pStyle w:val="a5"/>
        <w:rPr>
          <w:rStyle w:val="a3"/>
          <w:bCs/>
        </w:rPr>
      </w:pPr>
      <w:r>
        <w:rPr>
          <w:rStyle w:val="a3"/>
          <w:bCs/>
          <w:spacing w:val="-2"/>
        </w:rPr>
        <w:t xml:space="preserve">Л. Н. Толстой. </w:t>
      </w:r>
      <w:r>
        <w:rPr>
          <w:spacing w:val="-2"/>
        </w:rPr>
        <w:t>«Воспоминания» (глава «Фанфаронова гора»).</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w:t>
      </w:r>
      <w:r>
        <w:t xml:space="preserve">— </w:t>
      </w:r>
      <w:r>
        <w:rPr>
          <w:rStyle w:val="a3"/>
          <w:bCs/>
        </w:rPr>
        <w:t>1 ч.</w:t>
      </w:r>
    </w:p>
    <w:p w:rsidR="004617F3" w:rsidRDefault="004617F3" w:rsidP="008026AB">
      <w:pPr>
        <w:pStyle w:val="a5"/>
        <w:rPr>
          <w:rStyle w:val="a3"/>
          <w:bCs/>
        </w:rPr>
      </w:pPr>
    </w:p>
    <w:p w:rsidR="004617F3" w:rsidRDefault="004617F3" w:rsidP="008026AB">
      <w:pPr>
        <w:pStyle w:val="30"/>
        <w:jc w:val="both"/>
        <w:rPr>
          <w:rStyle w:val="a3"/>
          <w:rFonts w:ascii="OfficinaSansMediumITC" w:hAnsi="OfficinaSansMediumITC" w:cs="OfficinaSansMediumITC"/>
          <w:bCs w:val="0"/>
        </w:rPr>
      </w:pPr>
      <w:r>
        <w:t>Раздел 2. Россия — Родина моя (7 ч)</w:t>
      </w:r>
    </w:p>
    <w:p w:rsidR="004617F3" w:rsidRDefault="004617F3" w:rsidP="008026AB">
      <w:pPr>
        <w:pStyle w:val="a5"/>
        <w:rPr>
          <w:rStyle w:val="a3"/>
          <w:bCs/>
        </w:rPr>
      </w:pPr>
      <w:r>
        <w:rPr>
          <w:rStyle w:val="a3"/>
          <w:bCs/>
        </w:rPr>
        <w:t>Родная страна во все времена сынами сильна (2 ч)</w:t>
      </w:r>
    </w:p>
    <w:p w:rsidR="004617F3" w:rsidRDefault="004617F3" w:rsidP="008026AB">
      <w:pPr>
        <w:pStyle w:val="a5"/>
        <w:rPr>
          <w:rStyle w:val="a1"/>
          <w:iCs/>
        </w:rPr>
      </w:pPr>
      <w:r>
        <w:rPr>
          <w:rStyle w:val="a1"/>
          <w:iCs/>
        </w:rPr>
        <w:t xml:space="preserve">Люди земли Русской </w:t>
      </w:r>
    </w:p>
    <w:p w:rsidR="004617F3" w:rsidRDefault="004617F3" w:rsidP="008026AB">
      <w:pPr>
        <w:pStyle w:val="a5"/>
      </w:pPr>
      <w:r>
        <w:t>Художественные биографии выдающихся представителей русского народа. Например:</w:t>
      </w:r>
    </w:p>
    <w:p w:rsidR="004617F3" w:rsidRDefault="004617F3" w:rsidP="008026AB">
      <w:pPr>
        <w:pStyle w:val="a5"/>
      </w:pPr>
      <w:r>
        <w:rPr>
          <w:rStyle w:val="a3"/>
          <w:bCs/>
        </w:rPr>
        <w:t>В. А. Бахревский.</w:t>
      </w:r>
      <w:r>
        <w:t xml:space="preserve"> «Виктор Васнецов» (глава «Рябово»).</w:t>
      </w:r>
    </w:p>
    <w:p w:rsidR="004617F3" w:rsidRDefault="004617F3" w:rsidP="008026AB">
      <w:pPr>
        <w:pStyle w:val="a5"/>
      </w:pPr>
      <w:r>
        <w:rPr>
          <w:rStyle w:val="a3"/>
          <w:bCs/>
        </w:rPr>
        <w:t>М. А. Булатов, В. И. Порудоминский.</w:t>
      </w:r>
      <w:r>
        <w:t xml:space="preserve"> «Собирал человек слова… Повесть о В. И. Дале» (фрагмент).</w:t>
      </w:r>
    </w:p>
    <w:p w:rsidR="004617F3" w:rsidRDefault="004617F3" w:rsidP="008026AB">
      <w:pPr>
        <w:pStyle w:val="a5"/>
      </w:pPr>
      <w:r>
        <w:rPr>
          <w:rStyle w:val="a3"/>
          <w:bCs/>
        </w:rPr>
        <w:t>М. Л. Яковлев.</w:t>
      </w:r>
      <w:r>
        <w:t xml:space="preserve"> «Сергий Радонежский приходит на помощь» (фрагмент).</w:t>
      </w:r>
    </w:p>
    <w:p w:rsidR="004617F3" w:rsidRDefault="004617F3" w:rsidP="008026AB">
      <w:pPr>
        <w:pStyle w:val="a5"/>
        <w:spacing w:before="170"/>
        <w:rPr>
          <w:rStyle w:val="a3"/>
          <w:bCs/>
        </w:rPr>
      </w:pPr>
      <w:r>
        <w:rPr>
          <w:rStyle w:val="a3"/>
          <w:bCs/>
        </w:rPr>
        <w:t>Народные праздники, связанные с временами года (2 ч)</w:t>
      </w:r>
    </w:p>
    <w:p w:rsidR="004617F3" w:rsidRDefault="004617F3" w:rsidP="008026AB">
      <w:pPr>
        <w:pStyle w:val="a5"/>
        <w:rPr>
          <w:rStyle w:val="a1"/>
          <w:iCs/>
        </w:rPr>
      </w:pPr>
      <w:r>
        <w:rPr>
          <w:rStyle w:val="a1"/>
          <w:iCs/>
        </w:rPr>
        <w:t xml:space="preserve">Хорош праздник после трудов праведных </w:t>
      </w:r>
    </w:p>
    <w:p w:rsidR="004617F3" w:rsidRDefault="004617F3" w:rsidP="008026AB">
      <w:pPr>
        <w:pStyle w:val="a5"/>
      </w:pPr>
      <w:r>
        <w:t>Песни-веснянки.</w:t>
      </w:r>
    </w:p>
    <w:p w:rsidR="004617F3" w:rsidRDefault="004617F3" w:rsidP="008026AB">
      <w:pPr>
        <w:pStyle w:val="a5"/>
      </w:pPr>
      <w:r>
        <w:t>Произведения о праздниках и традициях, связанных с народным календарём. Например:</w:t>
      </w:r>
    </w:p>
    <w:p w:rsidR="004617F3" w:rsidRDefault="004617F3" w:rsidP="008026AB">
      <w:pPr>
        <w:pStyle w:val="a5"/>
      </w:pPr>
      <w:r>
        <w:rPr>
          <w:rStyle w:val="a3"/>
          <w:bCs/>
        </w:rPr>
        <w:t>Л. Ф. Воронкова.</w:t>
      </w:r>
      <w:r>
        <w:t xml:space="preserve"> «Девочка из города» (глава «Праздник весны»). </w:t>
      </w:r>
    </w:p>
    <w:p w:rsidR="004617F3" w:rsidRDefault="004617F3" w:rsidP="008026AB">
      <w:pPr>
        <w:pStyle w:val="a5"/>
      </w:pPr>
      <w:r>
        <w:rPr>
          <w:rStyle w:val="a3"/>
          <w:bCs/>
        </w:rPr>
        <w:t>В. А. Жуковский.</w:t>
      </w:r>
      <w:r>
        <w:t xml:space="preserve"> «Жаворонок».</w:t>
      </w:r>
    </w:p>
    <w:p w:rsidR="004617F3" w:rsidRDefault="004617F3" w:rsidP="008026AB">
      <w:pPr>
        <w:pStyle w:val="a5"/>
      </w:pPr>
      <w:r>
        <w:rPr>
          <w:rStyle w:val="a3"/>
          <w:bCs/>
        </w:rPr>
        <w:t>А. С. Пушкин.</w:t>
      </w:r>
      <w:r>
        <w:t xml:space="preserve"> «Птичка».</w:t>
      </w:r>
    </w:p>
    <w:p w:rsidR="004617F3" w:rsidRDefault="004617F3" w:rsidP="008026AB">
      <w:pPr>
        <w:pStyle w:val="a5"/>
      </w:pPr>
      <w:r>
        <w:rPr>
          <w:rStyle w:val="a3"/>
          <w:bCs/>
          <w:spacing w:val="-6"/>
        </w:rPr>
        <w:t xml:space="preserve">И. С. Шмелёв. </w:t>
      </w:r>
      <w:r>
        <w:rPr>
          <w:spacing w:val="-6"/>
        </w:rPr>
        <w:t>«Лето Господне» (фрагмент главы «Масленица»).</w:t>
      </w:r>
    </w:p>
    <w:p w:rsidR="004617F3" w:rsidRDefault="004617F3" w:rsidP="008026AB">
      <w:pPr>
        <w:pStyle w:val="a5"/>
        <w:rPr>
          <w:rStyle w:val="a3"/>
          <w:bCs/>
        </w:rPr>
      </w:pPr>
    </w:p>
    <w:p w:rsidR="004617F3" w:rsidRDefault="004617F3" w:rsidP="008026AB">
      <w:pPr>
        <w:pStyle w:val="a5"/>
        <w:rPr>
          <w:rStyle w:val="a3"/>
          <w:bCs/>
        </w:rPr>
      </w:pPr>
      <w:r>
        <w:rPr>
          <w:rStyle w:val="a3"/>
          <w:bCs/>
        </w:rPr>
        <w:t xml:space="preserve">О родной природе (2 ч) </w:t>
      </w:r>
    </w:p>
    <w:p w:rsidR="004617F3" w:rsidRDefault="004617F3" w:rsidP="008026AB">
      <w:pPr>
        <w:pStyle w:val="a5"/>
        <w:rPr>
          <w:rStyle w:val="a1"/>
          <w:iCs/>
        </w:rPr>
      </w:pPr>
      <w:r>
        <w:rPr>
          <w:rStyle w:val="a1"/>
          <w:iCs/>
        </w:rPr>
        <w:t xml:space="preserve">К зелёным далям  с детства взор приучен </w:t>
      </w:r>
    </w:p>
    <w:p w:rsidR="004617F3" w:rsidRDefault="004617F3" w:rsidP="008026AB">
      <w:pPr>
        <w:pStyle w:val="a5"/>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4617F3" w:rsidRDefault="004617F3" w:rsidP="008026AB">
      <w:pPr>
        <w:pStyle w:val="a5"/>
      </w:pPr>
      <w:r>
        <w:t>Русские народные загадки о поле, цветах.</w:t>
      </w:r>
    </w:p>
    <w:p w:rsidR="004617F3" w:rsidRDefault="004617F3" w:rsidP="008026AB">
      <w:pPr>
        <w:pStyle w:val="a5"/>
      </w:pPr>
      <w:r>
        <w:rPr>
          <w:rStyle w:val="a3"/>
          <w:bCs/>
        </w:rPr>
        <w:t>Ю. И. Коваль.</w:t>
      </w:r>
      <w:r>
        <w:t xml:space="preserve"> «Фарфоровые колокольчики».</w:t>
      </w:r>
    </w:p>
    <w:p w:rsidR="004617F3" w:rsidRDefault="004617F3" w:rsidP="008026AB">
      <w:pPr>
        <w:pStyle w:val="a5"/>
      </w:pPr>
      <w:r>
        <w:rPr>
          <w:rStyle w:val="a3"/>
          <w:bCs/>
        </w:rPr>
        <w:t>И. С. Никитин.</w:t>
      </w:r>
      <w:r>
        <w:t xml:space="preserve"> «В чистом поле тень шагает».</w:t>
      </w:r>
    </w:p>
    <w:p w:rsidR="004617F3" w:rsidRDefault="004617F3" w:rsidP="008026AB">
      <w:pPr>
        <w:pStyle w:val="a5"/>
      </w:pPr>
      <w:r>
        <w:rPr>
          <w:rStyle w:val="a3"/>
          <w:bCs/>
        </w:rPr>
        <w:t xml:space="preserve">М. С. Пляцковский. </w:t>
      </w:r>
      <w:r>
        <w:t>«Колокольчик».</w:t>
      </w:r>
    </w:p>
    <w:p w:rsidR="004617F3" w:rsidRDefault="004617F3" w:rsidP="008026AB">
      <w:pPr>
        <w:pStyle w:val="a5"/>
      </w:pPr>
      <w:r>
        <w:rPr>
          <w:rStyle w:val="a3"/>
          <w:bCs/>
        </w:rPr>
        <w:t xml:space="preserve">В. А. Солоухин. </w:t>
      </w:r>
      <w:r>
        <w:t>«Трава» (фрагмент).</w:t>
      </w:r>
    </w:p>
    <w:p w:rsidR="004617F3" w:rsidRDefault="004617F3" w:rsidP="008026AB">
      <w:pPr>
        <w:pStyle w:val="a5"/>
      </w:pPr>
      <w:r>
        <w:rPr>
          <w:rStyle w:val="a3"/>
          <w:bCs/>
        </w:rPr>
        <w:t>Ф. И. Тютчев.</w:t>
      </w:r>
      <w:r>
        <w:t xml:space="preserve"> </w:t>
      </w:r>
      <w:r>
        <w:rPr>
          <w:rStyle w:val="a3"/>
          <w:bCs/>
        </w:rPr>
        <w:t>«</w:t>
      </w:r>
      <w:r>
        <w:t>Тихой ночью, поздним летом…»</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w:t>
      </w:r>
      <w:r>
        <w:t xml:space="preserve">— </w:t>
      </w:r>
      <w:r>
        <w:rPr>
          <w:rStyle w:val="a3"/>
          <w:bCs/>
        </w:rPr>
        <w:t>1 ч.</w:t>
      </w:r>
    </w:p>
    <w:p w:rsidR="004617F3" w:rsidRDefault="004617F3" w:rsidP="008026AB">
      <w:pPr>
        <w:pStyle w:val="21"/>
        <w:jc w:val="both"/>
        <w:rPr>
          <w:rStyle w:val="a3"/>
          <w:b/>
        </w:rPr>
      </w:pPr>
      <w:r>
        <w:t xml:space="preserve">Третий год обучения (17 </w:t>
      </w:r>
      <w:r>
        <w:rPr>
          <w:caps w:val="0"/>
        </w:rPr>
        <w:t>ч</w:t>
      </w:r>
      <w:r>
        <w:t xml:space="preserve">) </w:t>
      </w:r>
    </w:p>
    <w:p w:rsidR="004617F3" w:rsidRDefault="004617F3" w:rsidP="008026AB">
      <w:pPr>
        <w:pStyle w:val="30"/>
        <w:jc w:val="both"/>
      </w:pPr>
      <w:r>
        <w:t>Раздел 1.  Мир детства (10 ч)</w:t>
      </w:r>
    </w:p>
    <w:p w:rsidR="004617F3" w:rsidRDefault="004617F3" w:rsidP="008026AB">
      <w:pPr>
        <w:pStyle w:val="a5"/>
        <w:rPr>
          <w:rStyle w:val="a3"/>
          <w:bCs/>
        </w:rPr>
      </w:pPr>
      <w:r>
        <w:rPr>
          <w:rStyle w:val="a3"/>
          <w:bCs/>
        </w:rPr>
        <w:t xml:space="preserve">Я и книги (2 ч) </w:t>
      </w:r>
    </w:p>
    <w:p w:rsidR="004617F3" w:rsidRDefault="004617F3" w:rsidP="008026AB">
      <w:pPr>
        <w:pStyle w:val="a5"/>
        <w:rPr>
          <w:rStyle w:val="a1"/>
          <w:iCs/>
        </w:rPr>
      </w:pPr>
      <w:r>
        <w:rPr>
          <w:rStyle w:val="a1"/>
          <w:iCs/>
        </w:rPr>
        <w:t>Пишут не пером, а умом</w:t>
      </w:r>
    </w:p>
    <w:p w:rsidR="004617F3" w:rsidRDefault="004617F3" w:rsidP="008026AB">
      <w:pPr>
        <w:pStyle w:val="a5"/>
      </w:pPr>
      <w:r>
        <w:t>Произведения, отражающие первый опыт «писательства». Например:</w:t>
      </w:r>
    </w:p>
    <w:p w:rsidR="004617F3" w:rsidRDefault="004617F3" w:rsidP="008026AB">
      <w:pPr>
        <w:pStyle w:val="a5"/>
      </w:pPr>
      <w:r>
        <w:rPr>
          <w:rStyle w:val="a3"/>
          <w:bCs/>
        </w:rPr>
        <w:t>В. И. Воробьев.</w:t>
      </w:r>
      <w:r>
        <w:t xml:space="preserve"> «Я ничего не придумал» (глава «Мой дневник»).</w:t>
      </w:r>
    </w:p>
    <w:p w:rsidR="004617F3" w:rsidRDefault="004617F3" w:rsidP="008026AB">
      <w:pPr>
        <w:pStyle w:val="a5"/>
      </w:pPr>
      <w:r>
        <w:rPr>
          <w:rStyle w:val="a3"/>
          <w:bCs/>
        </w:rPr>
        <w:t>В. П. Крапивин.</w:t>
      </w:r>
      <w:r>
        <w:t xml:space="preserve"> «Сказки Севки Глущенко» (глава «День рождения»). </w:t>
      </w:r>
    </w:p>
    <w:p w:rsidR="004617F3" w:rsidRDefault="004617F3" w:rsidP="008026AB">
      <w:pPr>
        <w:pStyle w:val="a5"/>
        <w:spacing w:before="170"/>
        <w:rPr>
          <w:rStyle w:val="a3"/>
          <w:bCs/>
        </w:rPr>
      </w:pPr>
      <w:r>
        <w:rPr>
          <w:rStyle w:val="a3"/>
          <w:bCs/>
        </w:rPr>
        <w:t xml:space="preserve">Я взрослею (3ч) </w:t>
      </w:r>
    </w:p>
    <w:p w:rsidR="004617F3" w:rsidRDefault="004617F3" w:rsidP="008026AB">
      <w:pPr>
        <w:pStyle w:val="a5"/>
        <w:rPr>
          <w:rStyle w:val="a1"/>
          <w:iCs/>
        </w:rPr>
      </w:pPr>
      <w:r>
        <w:rPr>
          <w:rStyle w:val="a1"/>
          <w:iCs/>
        </w:rPr>
        <w:t>Жизнь дана на добрые дела</w:t>
      </w:r>
    </w:p>
    <w:p w:rsidR="004617F3" w:rsidRDefault="004617F3" w:rsidP="008026AB">
      <w:pPr>
        <w:pStyle w:val="a5"/>
      </w:pPr>
      <w:r>
        <w:t>Пословицы о доброте.</w:t>
      </w:r>
    </w:p>
    <w:p w:rsidR="004617F3" w:rsidRDefault="004617F3" w:rsidP="008026AB">
      <w:pPr>
        <w:pStyle w:val="a5"/>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4617F3" w:rsidRDefault="004617F3" w:rsidP="008026AB">
      <w:pPr>
        <w:pStyle w:val="a5"/>
      </w:pPr>
      <w:r>
        <w:rPr>
          <w:rStyle w:val="a3"/>
          <w:bCs/>
        </w:rPr>
        <w:t>Ю. А. Буковский.</w:t>
      </w:r>
      <w:r>
        <w:t xml:space="preserve"> «О Доброте — злой и доброй».</w:t>
      </w:r>
    </w:p>
    <w:p w:rsidR="004617F3" w:rsidRDefault="004617F3" w:rsidP="008026AB">
      <w:pPr>
        <w:pStyle w:val="a5"/>
      </w:pPr>
      <w:r>
        <w:rPr>
          <w:rStyle w:val="a3"/>
          <w:bCs/>
        </w:rPr>
        <w:t>Л. Л. Яхнин.</w:t>
      </w:r>
      <w:r>
        <w:t xml:space="preserve"> «Последняя рубашка».</w:t>
      </w:r>
    </w:p>
    <w:p w:rsidR="004617F3" w:rsidRDefault="004617F3" w:rsidP="008026AB">
      <w:pPr>
        <w:pStyle w:val="a5"/>
        <w:spacing w:before="170"/>
        <w:rPr>
          <w:rStyle w:val="a1"/>
          <w:iCs/>
        </w:rPr>
      </w:pPr>
      <w:r>
        <w:rPr>
          <w:rStyle w:val="a1"/>
          <w:iCs/>
        </w:rPr>
        <w:t>Живи по совести</w:t>
      </w:r>
    </w:p>
    <w:p w:rsidR="004617F3" w:rsidRDefault="004617F3" w:rsidP="008026AB">
      <w:pPr>
        <w:pStyle w:val="a5"/>
      </w:pPr>
      <w:r>
        <w:t>Пословицы о совести.</w:t>
      </w:r>
    </w:p>
    <w:p w:rsidR="004617F3" w:rsidRDefault="004617F3" w:rsidP="008026AB">
      <w:pPr>
        <w:pStyle w:val="a5"/>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4617F3" w:rsidRDefault="004617F3" w:rsidP="008026AB">
      <w:pPr>
        <w:pStyle w:val="a5"/>
      </w:pPr>
      <w:r>
        <w:rPr>
          <w:rStyle w:val="a3"/>
          <w:bCs/>
        </w:rPr>
        <w:t>П. В. Засодимский.</w:t>
      </w:r>
      <w:r>
        <w:t xml:space="preserve"> «Гришина милостыня».</w:t>
      </w:r>
    </w:p>
    <w:p w:rsidR="004617F3" w:rsidRDefault="004617F3" w:rsidP="008026AB">
      <w:pPr>
        <w:pStyle w:val="a5"/>
      </w:pPr>
      <w:r>
        <w:rPr>
          <w:rStyle w:val="a3"/>
          <w:bCs/>
        </w:rPr>
        <w:t>Н. Г. Волкова.</w:t>
      </w:r>
      <w:r>
        <w:t xml:space="preserve"> «Дреби-Дон».</w:t>
      </w:r>
    </w:p>
    <w:p w:rsidR="004617F3" w:rsidRDefault="004617F3" w:rsidP="008026AB">
      <w:pPr>
        <w:pStyle w:val="a5"/>
        <w:spacing w:before="170"/>
        <w:rPr>
          <w:rStyle w:val="a3"/>
          <w:bCs/>
        </w:rPr>
      </w:pPr>
      <w:r>
        <w:rPr>
          <w:rStyle w:val="a3"/>
          <w:bCs/>
        </w:rPr>
        <w:t>Я и моя семья (2ч)</w:t>
      </w:r>
    </w:p>
    <w:p w:rsidR="004617F3" w:rsidRDefault="004617F3" w:rsidP="008026AB">
      <w:pPr>
        <w:pStyle w:val="a5"/>
        <w:rPr>
          <w:rStyle w:val="a1"/>
          <w:iCs/>
        </w:rPr>
      </w:pPr>
      <w:r>
        <w:rPr>
          <w:rStyle w:val="a1"/>
          <w:iCs/>
        </w:rPr>
        <w:t xml:space="preserve">В дружной семье и в холод тепло </w:t>
      </w:r>
    </w:p>
    <w:p w:rsidR="004617F3" w:rsidRDefault="004617F3" w:rsidP="008026AB">
      <w:pPr>
        <w:pStyle w:val="a5"/>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4617F3" w:rsidRDefault="004617F3" w:rsidP="008026AB">
      <w:pPr>
        <w:pStyle w:val="a5"/>
      </w:pPr>
      <w:r>
        <w:rPr>
          <w:rStyle w:val="a3"/>
          <w:bCs/>
        </w:rPr>
        <w:t>О. Ф. Кургузов.</w:t>
      </w:r>
      <w:r>
        <w:t xml:space="preserve"> «Душа нараспашку».</w:t>
      </w:r>
    </w:p>
    <w:p w:rsidR="004617F3" w:rsidRDefault="004617F3" w:rsidP="008026AB">
      <w:pPr>
        <w:pStyle w:val="a5"/>
      </w:pPr>
      <w:r>
        <w:rPr>
          <w:rStyle w:val="a3"/>
          <w:bCs/>
        </w:rPr>
        <w:t>А. Л. Решетов.</w:t>
      </w:r>
      <w:r>
        <w:t xml:space="preserve"> «Зёрнышки спелых яблок» (фрагмент).</w:t>
      </w:r>
    </w:p>
    <w:p w:rsidR="004617F3" w:rsidRDefault="004617F3" w:rsidP="008026AB">
      <w:pPr>
        <w:pStyle w:val="a5"/>
      </w:pPr>
      <w:r>
        <w:rPr>
          <w:rStyle w:val="a3"/>
          <w:bCs/>
        </w:rPr>
        <w:t>В. М. Шукшин.</w:t>
      </w:r>
      <w:r>
        <w:t xml:space="preserve"> «Как зайка летал на воздушных шариках» (фрагмент).</w:t>
      </w:r>
    </w:p>
    <w:p w:rsidR="004617F3" w:rsidRDefault="004617F3" w:rsidP="008026AB">
      <w:pPr>
        <w:pStyle w:val="a5"/>
        <w:spacing w:before="227"/>
        <w:rPr>
          <w:rStyle w:val="a3"/>
          <w:bCs/>
        </w:rPr>
      </w:pPr>
      <w:r>
        <w:rPr>
          <w:rStyle w:val="a3"/>
          <w:bCs/>
        </w:rPr>
        <w:t>Я фантазирую и мечтаю (2 ч)</w:t>
      </w:r>
    </w:p>
    <w:p w:rsidR="004617F3" w:rsidRDefault="004617F3" w:rsidP="008026AB">
      <w:pPr>
        <w:pStyle w:val="a5"/>
        <w:rPr>
          <w:rStyle w:val="a1"/>
          <w:iCs/>
        </w:rPr>
      </w:pPr>
      <w:r>
        <w:rPr>
          <w:rStyle w:val="a1"/>
          <w:iCs/>
        </w:rPr>
        <w:t xml:space="preserve">Детские фантазии  </w:t>
      </w:r>
    </w:p>
    <w:p w:rsidR="004617F3" w:rsidRDefault="004617F3" w:rsidP="008026AB">
      <w:pPr>
        <w:pStyle w:val="a5"/>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4617F3" w:rsidRDefault="004617F3" w:rsidP="008026AB">
      <w:pPr>
        <w:pStyle w:val="a5"/>
      </w:pPr>
      <w:r>
        <w:rPr>
          <w:rStyle w:val="a3"/>
          <w:bCs/>
        </w:rPr>
        <w:t>В. П. Крапивин.</w:t>
      </w:r>
      <w:r>
        <w:t xml:space="preserve"> «Брат, которому семь» (фрагмент главы «Зелёная грива»).</w:t>
      </w:r>
    </w:p>
    <w:p w:rsidR="004617F3" w:rsidRDefault="004617F3" w:rsidP="008026AB">
      <w:pPr>
        <w:pStyle w:val="a5"/>
        <w:rPr>
          <w:rStyle w:val="a3"/>
          <w:bCs/>
        </w:rPr>
      </w:pPr>
      <w:r>
        <w:rPr>
          <w:rStyle w:val="a3"/>
          <w:bCs/>
        </w:rPr>
        <w:t>Л. К. Чуковская.</w:t>
      </w:r>
      <w:r>
        <w:t xml:space="preserve"> «Мой отец — Корней Чуковский» (фрагмент).</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w:t>
      </w:r>
      <w:r>
        <w:t xml:space="preserve">— </w:t>
      </w:r>
      <w:r>
        <w:rPr>
          <w:rStyle w:val="a3"/>
          <w:bCs/>
        </w:rPr>
        <w:t xml:space="preserve">1 ч. </w:t>
      </w:r>
    </w:p>
    <w:p w:rsidR="004617F3" w:rsidRDefault="004617F3" w:rsidP="008026AB">
      <w:pPr>
        <w:pStyle w:val="a5"/>
        <w:rPr>
          <w:rStyle w:val="a3"/>
          <w:bCs/>
        </w:rPr>
      </w:pPr>
    </w:p>
    <w:p w:rsidR="004617F3" w:rsidRDefault="004617F3" w:rsidP="008026AB">
      <w:pPr>
        <w:pStyle w:val="30"/>
        <w:jc w:val="both"/>
      </w:pPr>
      <w:r>
        <w:t>Раздел 2. Россия — Родина моя (7 ч)</w:t>
      </w:r>
    </w:p>
    <w:p w:rsidR="004617F3" w:rsidRDefault="004617F3" w:rsidP="008026AB">
      <w:pPr>
        <w:pStyle w:val="a5"/>
        <w:rPr>
          <w:rStyle w:val="a3"/>
          <w:bCs/>
        </w:rPr>
      </w:pPr>
      <w:r>
        <w:rPr>
          <w:rStyle w:val="a3"/>
          <w:bCs/>
        </w:rPr>
        <w:t>Родная страна во все времена сынами сильна (2 ч)</w:t>
      </w:r>
    </w:p>
    <w:p w:rsidR="004617F3" w:rsidRDefault="004617F3" w:rsidP="008026AB">
      <w:pPr>
        <w:pStyle w:val="a5"/>
        <w:rPr>
          <w:rStyle w:val="a1"/>
          <w:iCs/>
        </w:rPr>
      </w:pPr>
      <w:r>
        <w:rPr>
          <w:rStyle w:val="a1"/>
          <w:iCs/>
        </w:rPr>
        <w:t xml:space="preserve">Люди земли Русской </w:t>
      </w:r>
    </w:p>
    <w:p w:rsidR="004617F3" w:rsidRDefault="004617F3" w:rsidP="008026AB">
      <w:pPr>
        <w:pStyle w:val="a5"/>
      </w:pPr>
      <w:r>
        <w:t>Произведения о выдающихся представителях русского народа. Например:</w:t>
      </w:r>
    </w:p>
    <w:p w:rsidR="004617F3" w:rsidRDefault="004617F3" w:rsidP="008026AB">
      <w:pPr>
        <w:pStyle w:val="a5"/>
      </w:pPr>
      <w:r>
        <w:rPr>
          <w:rStyle w:val="a3"/>
          <w:bCs/>
        </w:rPr>
        <w:t>О. М. Гурьян.</w:t>
      </w:r>
      <w:r>
        <w:t xml:space="preserve"> «Мальчик из Холмогор» (фрагмент).</w:t>
      </w:r>
    </w:p>
    <w:p w:rsidR="004617F3" w:rsidRDefault="004617F3" w:rsidP="008026AB">
      <w:pPr>
        <w:pStyle w:val="a5"/>
        <w:rPr>
          <w:rStyle w:val="a3"/>
          <w:bCs/>
        </w:rPr>
      </w:pPr>
      <w:r>
        <w:rPr>
          <w:rStyle w:val="a3"/>
          <w:bCs/>
        </w:rPr>
        <w:t xml:space="preserve">В. А. Бахревский. </w:t>
      </w:r>
      <w:r>
        <w:t>«Семён Дежнёв» (фрагмент).</w:t>
      </w:r>
    </w:p>
    <w:p w:rsidR="004617F3" w:rsidRDefault="004617F3" w:rsidP="008026AB">
      <w:pPr>
        <w:pStyle w:val="a5"/>
      </w:pPr>
      <w:r>
        <w:rPr>
          <w:rStyle w:val="a3"/>
          <w:bCs/>
        </w:rPr>
        <w:t xml:space="preserve">Н. М. Коняев. </w:t>
      </w:r>
      <w:r>
        <w:t>«Правнуки богатырей» (фрагмент).</w:t>
      </w:r>
    </w:p>
    <w:p w:rsidR="004617F3" w:rsidRDefault="004617F3" w:rsidP="008026AB">
      <w:pPr>
        <w:pStyle w:val="a5"/>
      </w:pPr>
      <w:r>
        <w:rPr>
          <w:rStyle w:val="a3"/>
          <w:bCs/>
        </w:rPr>
        <w:t xml:space="preserve">А. Н. Майков. </w:t>
      </w:r>
      <w:r>
        <w:t>«Ломоносов» (фрагмент).</w:t>
      </w:r>
    </w:p>
    <w:p w:rsidR="004617F3" w:rsidRDefault="004617F3" w:rsidP="008026AB">
      <w:pPr>
        <w:pStyle w:val="a5"/>
        <w:spacing w:before="170"/>
      </w:pPr>
      <w:r>
        <w:rPr>
          <w:rStyle w:val="a3"/>
          <w:bCs/>
        </w:rPr>
        <w:t>От праздника к празднику (2 ч)</w:t>
      </w:r>
    </w:p>
    <w:p w:rsidR="004617F3" w:rsidRDefault="004617F3" w:rsidP="008026AB">
      <w:pPr>
        <w:pStyle w:val="a5"/>
        <w:rPr>
          <w:rStyle w:val="a1"/>
          <w:iCs/>
        </w:rPr>
      </w:pPr>
      <w:r>
        <w:rPr>
          <w:rStyle w:val="a1"/>
          <w:iCs/>
        </w:rPr>
        <w:t xml:space="preserve">Всякая душа празднику рада </w:t>
      </w:r>
    </w:p>
    <w:p w:rsidR="004617F3" w:rsidRDefault="004617F3" w:rsidP="008026AB">
      <w:pPr>
        <w:pStyle w:val="a5"/>
      </w:pPr>
      <w:r>
        <w:t>Произведения о праздниках, значимых для русской культуры: Рождестве, Пасхе. Например:</w:t>
      </w:r>
    </w:p>
    <w:p w:rsidR="004617F3" w:rsidRDefault="004617F3" w:rsidP="008026AB">
      <w:pPr>
        <w:pStyle w:val="a5"/>
      </w:pPr>
      <w:r>
        <w:rPr>
          <w:rStyle w:val="a3"/>
          <w:bCs/>
        </w:rPr>
        <w:t>Е. В. Григорьева.</w:t>
      </w:r>
      <w:r>
        <w:t xml:space="preserve"> «Радость».</w:t>
      </w:r>
    </w:p>
    <w:p w:rsidR="004617F3" w:rsidRDefault="004617F3" w:rsidP="008026AB">
      <w:pPr>
        <w:pStyle w:val="a5"/>
      </w:pPr>
      <w:r>
        <w:rPr>
          <w:rStyle w:val="a3"/>
          <w:bCs/>
        </w:rPr>
        <w:t xml:space="preserve">А. И. Куприн. </w:t>
      </w:r>
      <w:r>
        <w:t>«Пасхальные колокола» (фрагмент).</w:t>
      </w:r>
    </w:p>
    <w:p w:rsidR="004617F3" w:rsidRDefault="004617F3" w:rsidP="008026AB">
      <w:pPr>
        <w:pStyle w:val="a5"/>
      </w:pPr>
      <w:r>
        <w:rPr>
          <w:rStyle w:val="a3"/>
          <w:bCs/>
        </w:rPr>
        <w:t>С. Чёрный.</w:t>
      </w:r>
      <w:r>
        <w:t xml:space="preserve"> «Пасхальный визит» (фрагмент).</w:t>
      </w:r>
    </w:p>
    <w:p w:rsidR="004617F3" w:rsidRDefault="004617F3" w:rsidP="008026AB">
      <w:pPr>
        <w:pStyle w:val="a5"/>
        <w:spacing w:before="170"/>
        <w:rPr>
          <w:rStyle w:val="a3"/>
          <w:bCs/>
        </w:rPr>
      </w:pPr>
      <w:r>
        <w:rPr>
          <w:rStyle w:val="a3"/>
          <w:bCs/>
        </w:rPr>
        <w:t xml:space="preserve">О родной природе (2 ч) </w:t>
      </w:r>
    </w:p>
    <w:p w:rsidR="004617F3" w:rsidRDefault="004617F3" w:rsidP="008026AB">
      <w:pPr>
        <w:pStyle w:val="a5"/>
        <w:rPr>
          <w:rStyle w:val="a1"/>
          <w:iCs/>
        </w:rPr>
      </w:pPr>
      <w:r>
        <w:rPr>
          <w:rStyle w:val="a1"/>
          <w:iCs/>
        </w:rPr>
        <w:t>Неразгаданная тайна — в чащах леса…</w:t>
      </w:r>
    </w:p>
    <w:p w:rsidR="004617F3" w:rsidRDefault="004617F3" w:rsidP="008026AB">
      <w:pPr>
        <w:pStyle w:val="a5"/>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4617F3" w:rsidRDefault="004617F3" w:rsidP="008026AB">
      <w:pPr>
        <w:pStyle w:val="a5"/>
        <w:rPr>
          <w:rStyle w:val="a3"/>
          <w:bCs/>
        </w:rPr>
      </w:pPr>
      <w:r>
        <w:t>Русские народные загадки о лесе, реке, тумане.</w:t>
      </w:r>
    </w:p>
    <w:p w:rsidR="004617F3" w:rsidRDefault="004617F3" w:rsidP="008026AB">
      <w:pPr>
        <w:pStyle w:val="a5"/>
      </w:pPr>
      <w:r>
        <w:rPr>
          <w:rStyle w:val="a3"/>
          <w:bCs/>
        </w:rPr>
        <w:t>В. П. Астафьев.</w:t>
      </w:r>
      <w:r>
        <w:t xml:space="preserve"> «Зорькина песня» (фрагмент).</w:t>
      </w:r>
    </w:p>
    <w:p w:rsidR="004617F3" w:rsidRDefault="004617F3" w:rsidP="008026AB">
      <w:pPr>
        <w:pStyle w:val="a5"/>
      </w:pPr>
      <w:r>
        <w:rPr>
          <w:rStyle w:val="a3"/>
          <w:bCs/>
        </w:rPr>
        <w:t>В. Д. Берестов.</w:t>
      </w:r>
      <w:r>
        <w:t xml:space="preserve"> «У реки».</w:t>
      </w:r>
    </w:p>
    <w:p w:rsidR="004617F3" w:rsidRDefault="004617F3" w:rsidP="008026AB">
      <w:pPr>
        <w:pStyle w:val="a5"/>
        <w:rPr>
          <w:rStyle w:val="a3"/>
          <w:bCs/>
        </w:rPr>
      </w:pPr>
      <w:r>
        <w:rPr>
          <w:rStyle w:val="a3"/>
          <w:bCs/>
        </w:rPr>
        <w:t>И. С. Никитин.</w:t>
      </w:r>
      <w:r>
        <w:t xml:space="preserve"> «Лес».</w:t>
      </w:r>
      <w:r>
        <w:rPr>
          <w:rStyle w:val="a3"/>
          <w:bCs/>
        </w:rPr>
        <w:t xml:space="preserve"> </w:t>
      </w:r>
    </w:p>
    <w:p w:rsidR="004617F3" w:rsidRDefault="004617F3" w:rsidP="008026AB">
      <w:pPr>
        <w:pStyle w:val="a5"/>
      </w:pPr>
      <w:r>
        <w:rPr>
          <w:rStyle w:val="a3"/>
          <w:bCs/>
        </w:rPr>
        <w:t>К. Г. Паустовский.</w:t>
      </w:r>
      <w:r>
        <w:t xml:space="preserve"> «Клад». </w:t>
      </w:r>
    </w:p>
    <w:p w:rsidR="004617F3" w:rsidRDefault="004617F3" w:rsidP="008026AB">
      <w:pPr>
        <w:pStyle w:val="a5"/>
      </w:pPr>
      <w:r>
        <w:rPr>
          <w:rStyle w:val="a3"/>
          <w:bCs/>
        </w:rPr>
        <w:t>М. М. Пришвин.</w:t>
      </w:r>
      <w:r>
        <w:t xml:space="preserve"> «Как распускаются разные деревья».</w:t>
      </w:r>
    </w:p>
    <w:p w:rsidR="004617F3" w:rsidRDefault="004617F3" w:rsidP="008026AB">
      <w:pPr>
        <w:pStyle w:val="a5"/>
      </w:pPr>
      <w:r>
        <w:rPr>
          <w:rStyle w:val="a3"/>
          <w:bCs/>
        </w:rPr>
        <w:t xml:space="preserve">И. П. Токмакова. </w:t>
      </w:r>
      <w:r>
        <w:t xml:space="preserve"> «Туман».</w:t>
      </w:r>
    </w:p>
    <w:p w:rsidR="004617F3" w:rsidRDefault="004617F3" w:rsidP="008026AB">
      <w:pPr>
        <w:pStyle w:val="a5"/>
        <w:rPr>
          <w:rStyle w:val="a3"/>
          <w:bCs/>
        </w:rPr>
      </w:pPr>
      <w:r>
        <w:rPr>
          <w:rStyle w:val="a3"/>
          <w:bCs/>
        </w:rPr>
        <w:t xml:space="preserve">Резерв на вариативную часть программы </w:t>
      </w:r>
      <w:r>
        <w:t xml:space="preserve">— </w:t>
      </w:r>
      <w:r>
        <w:rPr>
          <w:rStyle w:val="a3"/>
          <w:bCs/>
        </w:rPr>
        <w:t xml:space="preserve">1 ч. </w:t>
      </w:r>
    </w:p>
    <w:p w:rsidR="004617F3" w:rsidRDefault="004617F3" w:rsidP="008026AB">
      <w:pPr>
        <w:pStyle w:val="21"/>
        <w:jc w:val="both"/>
        <w:rPr>
          <w:rStyle w:val="a3"/>
          <w:b/>
        </w:rPr>
      </w:pPr>
      <w:r>
        <w:t xml:space="preserve">Четвёртый год обучения (17 </w:t>
      </w:r>
      <w:r>
        <w:rPr>
          <w:caps w:val="0"/>
        </w:rPr>
        <w:t>ч</w:t>
      </w:r>
      <w:r>
        <w:t xml:space="preserve">) </w:t>
      </w:r>
    </w:p>
    <w:p w:rsidR="004617F3" w:rsidRDefault="004617F3" w:rsidP="008026AB">
      <w:pPr>
        <w:pStyle w:val="30"/>
        <w:jc w:val="both"/>
        <w:rPr>
          <w:rStyle w:val="a3"/>
          <w:rFonts w:ascii="OfficinaSansMediumITC" w:hAnsi="OfficinaSansMediumITC" w:cs="OfficinaSansMediumITC"/>
          <w:bCs w:val="0"/>
        </w:rPr>
      </w:pPr>
      <w:r>
        <w:t>Раздел 1.  Мир детства (10 ч)</w:t>
      </w:r>
    </w:p>
    <w:p w:rsidR="004617F3" w:rsidRDefault="004617F3" w:rsidP="008026AB">
      <w:pPr>
        <w:pStyle w:val="a5"/>
        <w:rPr>
          <w:rStyle w:val="a3"/>
          <w:bCs/>
        </w:rPr>
      </w:pPr>
      <w:r>
        <w:rPr>
          <w:rStyle w:val="a3"/>
          <w:bCs/>
        </w:rPr>
        <w:t xml:space="preserve">Я и книги (2 ч) </w:t>
      </w:r>
    </w:p>
    <w:p w:rsidR="004617F3" w:rsidRDefault="004617F3" w:rsidP="008026AB">
      <w:pPr>
        <w:pStyle w:val="a5"/>
        <w:rPr>
          <w:rStyle w:val="a1"/>
          <w:iCs/>
        </w:rPr>
      </w:pPr>
      <w:r>
        <w:rPr>
          <w:rStyle w:val="a1"/>
          <w:iCs/>
        </w:rPr>
        <w:t>Испокон века книга растит человека</w:t>
      </w:r>
    </w:p>
    <w:p w:rsidR="004617F3" w:rsidRDefault="004617F3" w:rsidP="008026AB">
      <w:pPr>
        <w:pStyle w:val="a5"/>
      </w:pPr>
      <w:r>
        <w:t>Произведения, отражающие ценность чтения в жизни человека, роль книги в становлении личности. Например:</w:t>
      </w:r>
    </w:p>
    <w:p w:rsidR="004617F3" w:rsidRDefault="004617F3" w:rsidP="008026AB">
      <w:pPr>
        <w:pStyle w:val="a5"/>
      </w:pPr>
      <w:r>
        <w:rPr>
          <w:rStyle w:val="a3"/>
          <w:bCs/>
          <w:spacing w:val="-4"/>
        </w:rPr>
        <w:t>С. Т. Аксаков. «</w:t>
      </w:r>
      <w:r>
        <w:rPr>
          <w:spacing w:val="-4"/>
        </w:rPr>
        <w:t>Детские годы Багрова-внука» (фрагмент главы</w:t>
      </w:r>
    </w:p>
    <w:p w:rsidR="004617F3" w:rsidRDefault="004617F3" w:rsidP="008026AB">
      <w:pPr>
        <w:pStyle w:val="a5"/>
        <w:rPr>
          <w:rStyle w:val="a3"/>
          <w:bCs/>
        </w:rPr>
      </w:pPr>
      <w:r>
        <w:t>«Последовательные воспоминания»).</w:t>
      </w:r>
    </w:p>
    <w:p w:rsidR="004617F3" w:rsidRDefault="004617F3" w:rsidP="008026AB">
      <w:pPr>
        <w:pStyle w:val="a5"/>
      </w:pPr>
      <w:r>
        <w:rPr>
          <w:rStyle w:val="a3"/>
          <w:bCs/>
        </w:rPr>
        <w:t>Д. Н. Мамин-Сибиряк.</w:t>
      </w:r>
      <w:r>
        <w:t xml:space="preserve"> «Из далёкого прошлого» (глава «Книжка с картинками»).</w:t>
      </w:r>
    </w:p>
    <w:p w:rsidR="004617F3" w:rsidRDefault="004617F3" w:rsidP="008026AB">
      <w:pPr>
        <w:pStyle w:val="a5"/>
      </w:pPr>
      <w:r>
        <w:rPr>
          <w:rStyle w:val="a3"/>
          <w:bCs/>
        </w:rPr>
        <w:t>С. Т. Григорьев.</w:t>
      </w:r>
      <w:r>
        <w:t xml:space="preserve"> «Детство Суворова» (фрагмент).</w:t>
      </w:r>
    </w:p>
    <w:p w:rsidR="004617F3" w:rsidRDefault="004617F3" w:rsidP="008026AB">
      <w:pPr>
        <w:pStyle w:val="a5"/>
        <w:spacing w:before="170"/>
        <w:rPr>
          <w:rStyle w:val="a3"/>
          <w:bCs/>
        </w:rPr>
      </w:pPr>
      <w:r>
        <w:rPr>
          <w:rStyle w:val="a3"/>
          <w:bCs/>
        </w:rPr>
        <w:t xml:space="preserve">Я взрослею (3 ч) </w:t>
      </w:r>
    </w:p>
    <w:p w:rsidR="004617F3" w:rsidRDefault="004617F3" w:rsidP="008026AB">
      <w:pPr>
        <w:pStyle w:val="a5"/>
        <w:rPr>
          <w:rStyle w:val="a1"/>
          <w:iCs/>
        </w:rPr>
      </w:pPr>
      <w:r>
        <w:rPr>
          <w:rStyle w:val="a1"/>
          <w:iCs/>
        </w:rPr>
        <w:t xml:space="preserve">Скромность красит человека </w:t>
      </w:r>
    </w:p>
    <w:p w:rsidR="004617F3" w:rsidRDefault="004617F3" w:rsidP="008026AB">
      <w:pPr>
        <w:pStyle w:val="a5"/>
      </w:pPr>
      <w:r>
        <w:t>Пословицы о скромности.</w:t>
      </w:r>
    </w:p>
    <w:p w:rsidR="004617F3" w:rsidRDefault="004617F3" w:rsidP="008026AB">
      <w:pPr>
        <w:pStyle w:val="a5"/>
      </w:pPr>
      <w:r>
        <w:t>Произведения, отражающие традиционные представления о скромности как черте характера. Например:</w:t>
      </w:r>
    </w:p>
    <w:p w:rsidR="004617F3" w:rsidRDefault="004617F3" w:rsidP="008026AB">
      <w:pPr>
        <w:pStyle w:val="a5"/>
      </w:pPr>
      <w:r>
        <w:rPr>
          <w:rStyle w:val="a3"/>
          <w:bCs/>
        </w:rPr>
        <w:t>Е. В. Клюев.</w:t>
      </w:r>
      <w:r>
        <w:t xml:space="preserve"> «Шагом марш».</w:t>
      </w:r>
    </w:p>
    <w:p w:rsidR="004617F3" w:rsidRDefault="004617F3" w:rsidP="008026AB">
      <w:pPr>
        <w:pStyle w:val="a5"/>
      </w:pPr>
      <w:r>
        <w:rPr>
          <w:rStyle w:val="a3"/>
          <w:bCs/>
        </w:rPr>
        <w:t>И. П. Токмакова.</w:t>
      </w:r>
      <w:r>
        <w:t xml:space="preserve"> «Разговор татарника и спорыша».</w:t>
      </w:r>
    </w:p>
    <w:p w:rsidR="004617F3" w:rsidRDefault="004617F3" w:rsidP="008026AB">
      <w:pPr>
        <w:pStyle w:val="a5"/>
        <w:spacing w:before="170"/>
        <w:rPr>
          <w:rStyle w:val="a1"/>
          <w:iCs/>
        </w:rPr>
      </w:pPr>
      <w:r>
        <w:rPr>
          <w:rStyle w:val="a1"/>
          <w:iCs/>
        </w:rPr>
        <w:t xml:space="preserve">Любовь всё побеждает </w:t>
      </w:r>
    </w:p>
    <w:p w:rsidR="004617F3" w:rsidRDefault="004617F3" w:rsidP="008026AB">
      <w:pPr>
        <w:pStyle w:val="a5"/>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4617F3" w:rsidRDefault="004617F3" w:rsidP="008026AB">
      <w:pPr>
        <w:pStyle w:val="a5"/>
        <w:rPr>
          <w:rStyle w:val="a3"/>
          <w:bCs/>
        </w:rPr>
      </w:pPr>
      <w:r>
        <w:rPr>
          <w:rStyle w:val="a3"/>
          <w:bCs/>
        </w:rPr>
        <w:t>Б. П. Екимов.</w:t>
      </w:r>
      <w:r>
        <w:t xml:space="preserve"> «Ночь исцеления».</w:t>
      </w:r>
      <w:r>
        <w:rPr>
          <w:rStyle w:val="a3"/>
          <w:bCs/>
        </w:rPr>
        <w:t xml:space="preserve"> </w:t>
      </w:r>
    </w:p>
    <w:p w:rsidR="004617F3" w:rsidRDefault="004617F3" w:rsidP="008026AB">
      <w:pPr>
        <w:pStyle w:val="a5"/>
      </w:pPr>
      <w:r>
        <w:rPr>
          <w:rStyle w:val="a3"/>
          <w:bCs/>
        </w:rPr>
        <w:t xml:space="preserve">И. С. Тургенев. </w:t>
      </w:r>
      <w:r>
        <w:t>«Голуби».</w:t>
      </w:r>
    </w:p>
    <w:p w:rsidR="004617F3" w:rsidRDefault="004617F3" w:rsidP="008026AB">
      <w:pPr>
        <w:pStyle w:val="a5"/>
        <w:rPr>
          <w:rStyle w:val="a3"/>
          <w:bCs/>
        </w:rPr>
      </w:pPr>
    </w:p>
    <w:p w:rsidR="004617F3" w:rsidRDefault="004617F3" w:rsidP="008026AB">
      <w:pPr>
        <w:pStyle w:val="a5"/>
        <w:rPr>
          <w:rStyle w:val="a3"/>
          <w:bCs/>
        </w:rPr>
      </w:pPr>
      <w:r>
        <w:rPr>
          <w:rStyle w:val="a3"/>
          <w:bCs/>
        </w:rPr>
        <w:t>Я и моя семья (2 ч)</w:t>
      </w:r>
    </w:p>
    <w:p w:rsidR="004617F3" w:rsidRDefault="004617F3" w:rsidP="008026AB">
      <w:pPr>
        <w:pStyle w:val="a5"/>
        <w:rPr>
          <w:rStyle w:val="a1"/>
          <w:iCs/>
        </w:rPr>
      </w:pPr>
      <w:r>
        <w:rPr>
          <w:rStyle w:val="a1"/>
          <w:iCs/>
        </w:rPr>
        <w:t>Такое разное детство</w:t>
      </w:r>
    </w:p>
    <w:p w:rsidR="004617F3" w:rsidRDefault="004617F3" w:rsidP="008026AB">
      <w:pPr>
        <w:pStyle w:val="a5"/>
        <w:rPr>
          <w:rStyle w:val="a3"/>
          <w:bCs/>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4617F3" w:rsidRDefault="004617F3" w:rsidP="008026AB">
      <w:pPr>
        <w:pStyle w:val="a5"/>
      </w:pPr>
      <w:r>
        <w:rPr>
          <w:rStyle w:val="a3"/>
          <w:bCs/>
        </w:rPr>
        <w:t xml:space="preserve">Е. Н. Верейская. </w:t>
      </w:r>
      <w:r>
        <w:t>«Три девочки» (фрагмент).</w:t>
      </w:r>
    </w:p>
    <w:p w:rsidR="004617F3" w:rsidRDefault="004617F3" w:rsidP="008026AB">
      <w:pPr>
        <w:pStyle w:val="a5"/>
      </w:pPr>
      <w:r>
        <w:rPr>
          <w:rStyle w:val="a3"/>
          <w:bCs/>
        </w:rPr>
        <w:t>М. В. Водопьянов.</w:t>
      </w:r>
      <w:r>
        <w:t xml:space="preserve"> «Полярный лётчик» (главы «Маленький мир», «Мой первый „полёт”»).</w:t>
      </w:r>
    </w:p>
    <w:p w:rsidR="004617F3" w:rsidRDefault="004617F3" w:rsidP="008026AB">
      <w:pPr>
        <w:pStyle w:val="a5"/>
      </w:pPr>
      <w:r>
        <w:rPr>
          <w:rStyle w:val="a3"/>
          <w:bCs/>
        </w:rPr>
        <w:t>О. В. Колпакова.</w:t>
      </w:r>
      <w:r>
        <w:t xml:space="preserve"> «Большое сочинение про бабушку» (главы «Про печку», «Про чистоту»).</w:t>
      </w:r>
    </w:p>
    <w:p w:rsidR="004617F3" w:rsidRDefault="004617F3" w:rsidP="008026AB">
      <w:pPr>
        <w:pStyle w:val="a5"/>
        <w:rPr>
          <w:rStyle w:val="a3"/>
          <w:bCs/>
        </w:rPr>
      </w:pPr>
      <w:r>
        <w:rPr>
          <w:rStyle w:val="a3"/>
          <w:bCs/>
        </w:rPr>
        <w:t xml:space="preserve">К. В. Лукашевич. </w:t>
      </w:r>
      <w:r>
        <w:t>«Моё милое детство» (фрагмент).</w:t>
      </w:r>
    </w:p>
    <w:p w:rsidR="004617F3" w:rsidRDefault="004617F3" w:rsidP="008026AB">
      <w:pPr>
        <w:pStyle w:val="a5"/>
        <w:spacing w:before="170"/>
        <w:rPr>
          <w:rStyle w:val="a3"/>
          <w:bCs/>
        </w:rPr>
      </w:pPr>
      <w:r>
        <w:rPr>
          <w:rStyle w:val="a3"/>
          <w:bCs/>
        </w:rPr>
        <w:t>Я фантазирую и мечтаю (2 ч)</w:t>
      </w:r>
    </w:p>
    <w:p w:rsidR="004617F3" w:rsidRDefault="004617F3" w:rsidP="008026AB">
      <w:pPr>
        <w:pStyle w:val="a5"/>
        <w:rPr>
          <w:rStyle w:val="a1"/>
          <w:iCs/>
        </w:rPr>
      </w:pPr>
      <w:r>
        <w:rPr>
          <w:rStyle w:val="a1"/>
          <w:iCs/>
        </w:rPr>
        <w:t>Придуманные миры и страны</w:t>
      </w:r>
    </w:p>
    <w:p w:rsidR="004617F3" w:rsidRDefault="004617F3" w:rsidP="008026AB">
      <w:pPr>
        <w:pStyle w:val="a5"/>
        <w:rPr>
          <w:rStyle w:val="a3"/>
          <w:bCs/>
        </w:rPr>
      </w:pPr>
      <w:r>
        <w:t xml:space="preserve">Отражение в произведениях фантастики проблем реального мира. Например: </w:t>
      </w:r>
    </w:p>
    <w:p w:rsidR="004617F3" w:rsidRDefault="004617F3" w:rsidP="008026AB">
      <w:pPr>
        <w:pStyle w:val="a5"/>
        <w:rPr>
          <w:rStyle w:val="a3"/>
          <w:bCs/>
        </w:rPr>
      </w:pPr>
      <w:r>
        <w:rPr>
          <w:rStyle w:val="a3"/>
          <w:bCs/>
        </w:rPr>
        <w:t xml:space="preserve">Т. В. Михеева. </w:t>
      </w:r>
      <w:r>
        <w:t>«Асино лето» (фрагмент).</w:t>
      </w:r>
    </w:p>
    <w:p w:rsidR="004617F3" w:rsidRDefault="004617F3" w:rsidP="008026AB">
      <w:pPr>
        <w:pStyle w:val="a5"/>
      </w:pPr>
      <w:r>
        <w:rPr>
          <w:rStyle w:val="a3"/>
          <w:bCs/>
        </w:rPr>
        <w:t xml:space="preserve">В. П. Крапивин. </w:t>
      </w:r>
      <w:r>
        <w:t>«Голубятня на жёлтой поляне» (фрагменты).</w:t>
      </w:r>
    </w:p>
    <w:p w:rsidR="004617F3" w:rsidRDefault="004617F3" w:rsidP="008026AB">
      <w:pPr>
        <w:pStyle w:val="a5"/>
        <w:rPr>
          <w:rStyle w:val="a3"/>
          <w:bCs/>
        </w:rPr>
      </w:pPr>
      <w:r>
        <w:rPr>
          <w:rStyle w:val="a3"/>
          <w:bCs/>
        </w:rPr>
        <w:t>Резерв на вариативную часть программы</w:t>
      </w:r>
      <w:r>
        <w:rPr>
          <w:rStyle w:val="a2"/>
          <w:bCs/>
          <w:iCs/>
        </w:rPr>
        <w:t xml:space="preserve"> </w:t>
      </w:r>
      <w:r>
        <w:t xml:space="preserve">— </w:t>
      </w:r>
      <w:r>
        <w:rPr>
          <w:rStyle w:val="a3"/>
          <w:bCs/>
        </w:rPr>
        <w:t>1 ч.</w:t>
      </w:r>
    </w:p>
    <w:p w:rsidR="004617F3" w:rsidRDefault="004617F3" w:rsidP="008026AB">
      <w:pPr>
        <w:pStyle w:val="a5"/>
        <w:rPr>
          <w:rStyle w:val="a3"/>
          <w:bCs/>
        </w:rPr>
      </w:pPr>
    </w:p>
    <w:p w:rsidR="004617F3" w:rsidRDefault="004617F3" w:rsidP="008026AB">
      <w:pPr>
        <w:pStyle w:val="30"/>
        <w:jc w:val="both"/>
      </w:pPr>
      <w:r>
        <w:t>Раздел 2. Россия — Родина моя (7 ч)</w:t>
      </w:r>
    </w:p>
    <w:p w:rsidR="004617F3" w:rsidRDefault="004617F3" w:rsidP="008026AB">
      <w:pPr>
        <w:pStyle w:val="a5"/>
        <w:rPr>
          <w:rStyle w:val="a3"/>
          <w:bCs/>
        </w:rPr>
      </w:pPr>
      <w:r>
        <w:rPr>
          <w:rStyle w:val="a3"/>
          <w:bCs/>
        </w:rPr>
        <w:t>Родная страна во все времена сынами сильна (2 ч)</w:t>
      </w:r>
    </w:p>
    <w:p w:rsidR="004617F3" w:rsidRDefault="004617F3" w:rsidP="008026AB">
      <w:pPr>
        <w:pStyle w:val="a5"/>
        <w:rPr>
          <w:rStyle w:val="a1"/>
          <w:iCs/>
        </w:rPr>
      </w:pPr>
      <w:r>
        <w:rPr>
          <w:rStyle w:val="a1"/>
          <w:iCs/>
        </w:rPr>
        <w:t xml:space="preserve">Люди земли Русской </w:t>
      </w:r>
    </w:p>
    <w:p w:rsidR="004617F3" w:rsidRDefault="004617F3" w:rsidP="008026AB">
      <w:pPr>
        <w:pStyle w:val="a5"/>
        <w:rPr>
          <w:rStyle w:val="a3"/>
          <w:bCs/>
        </w:rPr>
      </w:pPr>
      <w:r>
        <w:t>Произведения о выдающихся представителях русского народа. Например:</w:t>
      </w:r>
    </w:p>
    <w:p w:rsidR="004617F3" w:rsidRDefault="004617F3" w:rsidP="008026AB">
      <w:pPr>
        <w:pStyle w:val="a5"/>
      </w:pPr>
      <w:r>
        <w:rPr>
          <w:rStyle w:val="a3"/>
          <w:bCs/>
        </w:rPr>
        <w:t xml:space="preserve">Е. В. Мурашова. </w:t>
      </w:r>
      <w:r>
        <w:t>«Афанасий Никитин» (глава «Каффа»).</w:t>
      </w:r>
    </w:p>
    <w:p w:rsidR="004617F3" w:rsidRDefault="004617F3" w:rsidP="008026AB">
      <w:pPr>
        <w:pStyle w:val="a5"/>
      </w:pPr>
      <w:r>
        <w:rPr>
          <w:rStyle w:val="a3"/>
          <w:bCs/>
        </w:rPr>
        <w:t>Ю. М. Нагибин.</w:t>
      </w:r>
      <w:r>
        <w:t xml:space="preserve"> «Маленькие рассказы о большой судьбе» (глава «В школу»).</w:t>
      </w:r>
    </w:p>
    <w:p w:rsidR="004617F3" w:rsidRDefault="004617F3" w:rsidP="008026AB">
      <w:pPr>
        <w:pStyle w:val="a5"/>
        <w:rPr>
          <w:rStyle w:val="a3"/>
          <w:bCs/>
        </w:rPr>
      </w:pPr>
    </w:p>
    <w:p w:rsidR="004617F3" w:rsidRDefault="004617F3" w:rsidP="008026AB">
      <w:pPr>
        <w:pStyle w:val="a5"/>
        <w:rPr>
          <w:rStyle w:val="a3"/>
          <w:bCs/>
        </w:rPr>
      </w:pPr>
      <w:r>
        <w:rPr>
          <w:rStyle w:val="a3"/>
          <w:bCs/>
        </w:rPr>
        <w:t>Что мы Родиной зовём (2 ч)</w:t>
      </w:r>
    </w:p>
    <w:p w:rsidR="004617F3" w:rsidRDefault="004617F3" w:rsidP="008026AB">
      <w:pPr>
        <w:pStyle w:val="a5"/>
        <w:rPr>
          <w:rStyle w:val="a1"/>
          <w:iCs/>
        </w:rPr>
      </w:pPr>
      <w:r>
        <w:rPr>
          <w:rStyle w:val="a1"/>
          <w:iCs/>
        </w:rPr>
        <w:t>Широка страна моя родная</w:t>
      </w:r>
    </w:p>
    <w:p w:rsidR="004617F3" w:rsidRDefault="004617F3" w:rsidP="008026AB">
      <w:pPr>
        <w:pStyle w:val="a5"/>
      </w:pPr>
      <w:r>
        <w:t xml:space="preserve">Произведения, отражающие любовь к Родине; красоту различных уголков родной земли. Например: </w:t>
      </w:r>
    </w:p>
    <w:p w:rsidR="004617F3" w:rsidRDefault="004617F3" w:rsidP="008026AB">
      <w:pPr>
        <w:pStyle w:val="a5"/>
      </w:pPr>
      <w:r>
        <w:rPr>
          <w:rStyle w:val="a3"/>
          <w:bCs/>
        </w:rPr>
        <w:t>А. С. Зеленин.</w:t>
      </w:r>
      <w:r>
        <w:t xml:space="preserve"> «Мамкин Василёк» (фрагмент).</w:t>
      </w:r>
    </w:p>
    <w:p w:rsidR="004617F3" w:rsidRDefault="004617F3" w:rsidP="008026AB">
      <w:pPr>
        <w:pStyle w:val="a5"/>
      </w:pPr>
      <w:r>
        <w:rPr>
          <w:rStyle w:val="a3"/>
          <w:bCs/>
        </w:rPr>
        <w:t xml:space="preserve">А. Д. Дорофеев. </w:t>
      </w:r>
      <w:r>
        <w:t xml:space="preserve">«Веретено». </w:t>
      </w:r>
    </w:p>
    <w:p w:rsidR="004617F3" w:rsidRDefault="004617F3" w:rsidP="008026AB">
      <w:pPr>
        <w:pStyle w:val="a5"/>
        <w:rPr>
          <w:rStyle w:val="a3"/>
          <w:bCs/>
        </w:rPr>
      </w:pPr>
      <w:r>
        <w:rPr>
          <w:rStyle w:val="a3"/>
          <w:bCs/>
        </w:rPr>
        <w:t xml:space="preserve">В. Г. Распутин. </w:t>
      </w:r>
      <w:r>
        <w:t xml:space="preserve">«Саяны». </w:t>
      </w:r>
    </w:p>
    <w:p w:rsidR="004617F3" w:rsidRDefault="004617F3" w:rsidP="008026AB">
      <w:pPr>
        <w:pStyle w:val="a5"/>
        <w:rPr>
          <w:rStyle w:val="a3"/>
          <w:bCs/>
        </w:rPr>
      </w:pPr>
      <w:r>
        <w:rPr>
          <w:rStyle w:val="a3"/>
          <w:bCs/>
        </w:rPr>
        <w:t>Сказ о валдайских колокольчиках.</w:t>
      </w:r>
    </w:p>
    <w:p w:rsidR="004617F3" w:rsidRDefault="004617F3" w:rsidP="008026AB">
      <w:pPr>
        <w:pStyle w:val="a5"/>
      </w:pPr>
    </w:p>
    <w:p w:rsidR="004617F3" w:rsidRDefault="004617F3" w:rsidP="008026AB">
      <w:pPr>
        <w:pStyle w:val="a5"/>
        <w:rPr>
          <w:rStyle w:val="a3"/>
          <w:bCs/>
        </w:rPr>
      </w:pPr>
      <w:r>
        <w:rPr>
          <w:rStyle w:val="a3"/>
          <w:bCs/>
        </w:rPr>
        <w:t xml:space="preserve">О родной природе (2 ч) </w:t>
      </w:r>
    </w:p>
    <w:p w:rsidR="004617F3" w:rsidRDefault="004617F3" w:rsidP="008026AB">
      <w:pPr>
        <w:pStyle w:val="a5"/>
        <w:rPr>
          <w:rStyle w:val="a1"/>
          <w:iCs/>
        </w:rPr>
      </w:pPr>
      <w:r>
        <w:rPr>
          <w:rStyle w:val="a1"/>
          <w:iCs/>
        </w:rPr>
        <w:t xml:space="preserve">Под дыханьем непогоды </w:t>
      </w:r>
    </w:p>
    <w:p w:rsidR="004617F3" w:rsidRDefault="004617F3" w:rsidP="008026AB">
      <w:pPr>
        <w:pStyle w:val="a5"/>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4617F3" w:rsidRDefault="004617F3" w:rsidP="008026AB">
      <w:pPr>
        <w:pStyle w:val="a5"/>
      </w:pPr>
      <w:r>
        <w:t>Русские народные загадки о ветре, морозе, грозе.</w:t>
      </w:r>
    </w:p>
    <w:p w:rsidR="004617F3" w:rsidRDefault="004617F3" w:rsidP="008026AB">
      <w:pPr>
        <w:pStyle w:val="a5"/>
      </w:pPr>
      <w:r>
        <w:rPr>
          <w:rStyle w:val="a3"/>
          <w:bCs/>
        </w:rPr>
        <w:t>А. Н. Апухтин.</w:t>
      </w:r>
      <w:r>
        <w:t xml:space="preserve"> «Зимой».</w:t>
      </w:r>
    </w:p>
    <w:p w:rsidR="004617F3" w:rsidRDefault="004617F3" w:rsidP="008026AB">
      <w:pPr>
        <w:pStyle w:val="a5"/>
      </w:pPr>
      <w:r>
        <w:rPr>
          <w:rStyle w:val="a3"/>
          <w:bCs/>
        </w:rPr>
        <w:t>В. Д. Берестов.</w:t>
      </w:r>
      <w:r>
        <w:t xml:space="preserve"> «Мороз».</w:t>
      </w:r>
    </w:p>
    <w:p w:rsidR="004617F3" w:rsidRDefault="004617F3" w:rsidP="008026AB">
      <w:pPr>
        <w:pStyle w:val="a5"/>
      </w:pPr>
      <w:r>
        <w:rPr>
          <w:rStyle w:val="a3"/>
          <w:bCs/>
        </w:rPr>
        <w:t>А. Н. Майков.</w:t>
      </w:r>
      <w:r>
        <w:t xml:space="preserve"> «Гроза».</w:t>
      </w:r>
    </w:p>
    <w:p w:rsidR="004617F3" w:rsidRDefault="004617F3" w:rsidP="008026AB">
      <w:pPr>
        <w:pStyle w:val="a5"/>
      </w:pPr>
      <w:r>
        <w:rPr>
          <w:rStyle w:val="a3"/>
          <w:bCs/>
        </w:rPr>
        <w:t>Н. М. Рубцов.</w:t>
      </w:r>
      <w:r>
        <w:t xml:space="preserve"> «Во время грозы».</w:t>
      </w:r>
    </w:p>
    <w:p w:rsidR="004617F3" w:rsidRDefault="004617F3" w:rsidP="008026AB">
      <w:pPr>
        <w:pStyle w:val="a5"/>
        <w:rPr>
          <w:rStyle w:val="a3"/>
          <w:bCs/>
        </w:rPr>
      </w:pPr>
      <w:r>
        <w:rPr>
          <w:rStyle w:val="a3"/>
          <w:bCs/>
        </w:rPr>
        <w:t xml:space="preserve">Резерв на вариативную часть программы </w:t>
      </w:r>
      <w:r>
        <w:rPr>
          <w:rStyle w:val="a2"/>
          <w:bCs/>
          <w:iCs/>
        </w:rPr>
        <w:t>—</w:t>
      </w:r>
      <w:r>
        <w:t xml:space="preserve"> </w:t>
      </w:r>
      <w:r>
        <w:rPr>
          <w:rStyle w:val="a3"/>
          <w:bCs/>
        </w:rPr>
        <w:t xml:space="preserve">1 ч.  </w:t>
      </w:r>
    </w:p>
    <w:p w:rsidR="004617F3" w:rsidRDefault="004617F3" w:rsidP="008026AB">
      <w:pPr>
        <w:pStyle w:val="a5"/>
        <w:rPr>
          <w:rStyle w:val="a3"/>
          <w:bCs/>
        </w:rPr>
      </w:pPr>
    </w:p>
    <w:p w:rsidR="004617F3" w:rsidRDefault="004617F3" w:rsidP="008026AB">
      <w:pPr>
        <w:pStyle w:val="30"/>
        <w:jc w:val="both"/>
      </w:pPr>
    </w:p>
    <w:p w:rsidR="004617F3" w:rsidRDefault="004617F3" w:rsidP="008026AB">
      <w:pPr>
        <w:pStyle w:val="a5"/>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4617F3" w:rsidRDefault="004617F3" w:rsidP="008026AB">
      <w:pPr>
        <w:pStyle w:val="a5"/>
        <w:rPr>
          <w:rStyle w:val="a3"/>
          <w:bCs/>
        </w:rPr>
      </w:pPr>
      <w:r>
        <w:rPr>
          <w:rStyle w:val="a3"/>
          <w:bCs/>
        </w:rPr>
        <w:t>Аудирование (слушание)</w:t>
      </w:r>
    </w:p>
    <w:p w:rsidR="004617F3" w:rsidRDefault="004617F3" w:rsidP="008026AB">
      <w:pPr>
        <w:pStyle w:val="a5"/>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4617F3" w:rsidRDefault="004617F3" w:rsidP="008026AB">
      <w:pPr>
        <w:pStyle w:val="a5"/>
        <w:spacing w:before="113"/>
        <w:rPr>
          <w:rStyle w:val="a3"/>
          <w:bCs/>
        </w:rPr>
      </w:pPr>
      <w:r>
        <w:rPr>
          <w:rStyle w:val="a3"/>
          <w:bCs/>
        </w:rPr>
        <w:t xml:space="preserve">Чтение </w:t>
      </w:r>
    </w:p>
    <w:p w:rsidR="004617F3" w:rsidRDefault="004617F3" w:rsidP="008026AB">
      <w:pPr>
        <w:pStyle w:val="a5"/>
      </w:pPr>
      <w:r>
        <w:rPr>
          <w:rStyle w:val="a1"/>
          <w:iCs/>
        </w:rPr>
        <w:t>Чтение вслух</w:t>
      </w:r>
      <w:r>
        <w:t>.</w:t>
      </w:r>
      <w:r>
        <w:rPr>
          <w:rStyle w:val="a3"/>
          <w:bCs/>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4617F3" w:rsidRDefault="004617F3" w:rsidP="008026AB">
      <w:pPr>
        <w:pStyle w:val="a5"/>
      </w:pPr>
      <w:r>
        <w:rPr>
          <w:rStyle w:val="a1"/>
          <w:iCs/>
        </w:rPr>
        <w:t>Чтение про себя</w:t>
      </w:r>
      <w:r>
        <w:rPr>
          <w:rStyle w:val="a3"/>
          <w:bCs/>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4617F3" w:rsidRDefault="004617F3" w:rsidP="008026AB">
      <w:pPr>
        <w:pStyle w:val="a5"/>
      </w:pPr>
      <w:r>
        <w:rPr>
          <w:rStyle w:val="a1"/>
          <w:iCs/>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4617F3" w:rsidRDefault="004617F3" w:rsidP="008026AB">
      <w:pPr>
        <w:pStyle w:val="a5"/>
      </w:pPr>
      <w:r>
        <w:rPr>
          <w:rStyle w:val="a1"/>
          <w:iCs/>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4617F3" w:rsidRDefault="004617F3" w:rsidP="008026AB">
      <w:pPr>
        <w:pStyle w:val="a5"/>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4617F3" w:rsidRDefault="004617F3" w:rsidP="008026AB">
      <w:pPr>
        <w:pStyle w:val="a5"/>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4617F3" w:rsidRDefault="004617F3" w:rsidP="008026AB">
      <w:pPr>
        <w:pStyle w:val="a5"/>
      </w:pPr>
      <w:r>
        <w:rPr>
          <w:rStyle w:val="a1"/>
          <w:iCs/>
        </w:rPr>
        <w:t>Чтение информационных текстов</w:t>
      </w:r>
      <w:r>
        <w:rPr>
          <w:rStyle w:val="a1"/>
          <w:i w:val="0"/>
        </w:rPr>
        <w:t>:</w:t>
      </w:r>
      <w:r>
        <w:rPr>
          <w:rStyle w:val="a1"/>
          <w:iCs/>
        </w:rPr>
        <w:t xml:space="preserve"> </w:t>
      </w:r>
      <w:r>
        <w:t xml:space="preserve">историко-культурный комментарий к произведениям, отдельные факты биографии авторов изучаемых текстов. </w:t>
      </w:r>
    </w:p>
    <w:p w:rsidR="004617F3" w:rsidRDefault="004617F3" w:rsidP="008026AB">
      <w:pPr>
        <w:pStyle w:val="a5"/>
        <w:spacing w:before="113"/>
        <w:rPr>
          <w:rStyle w:val="a3"/>
          <w:bCs/>
        </w:rPr>
      </w:pPr>
      <w:r>
        <w:rPr>
          <w:rStyle w:val="a3"/>
          <w:bCs/>
        </w:rPr>
        <w:t>Говорение (культура речевого общения)</w:t>
      </w:r>
    </w:p>
    <w:p w:rsidR="004617F3" w:rsidRDefault="004617F3" w:rsidP="008026AB">
      <w:pPr>
        <w:pStyle w:val="a5"/>
      </w:pPr>
      <w:r>
        <w:rPr>
          <w:rStyle w:val="a1"/>
          <w:iCs/>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4617F3" w:rsidRDefault="004617F3" w:rsidP="008026AB">
      <w:pPr>
        <w:pStyle w:val="a5"/>
      </w:pPr>
      <w:r>
        <w:t>Соблюдение в учебных ситуациях этикетных форм и устойчивых формул‚ принципов общения, лежащих в основе национального речевого этикета.</w:t>
      </w:r>
    </w:p>
    <w:p w:rsidR="004617F3" w:rsidRDefault="004617F3" w:rsidP="008026AB">
      <w:pPr>
        <w:pStyle w:val="a5"/>
      </w:pPr>
      <w:r>
        <w:t>Декламирование (чтение наизусть) стихотворных произведений по выбору учащихся.</w:t>
      </w:r>
    </w:p>
    <w:p w:rsidR="004617F3" w:rsidRDefault="004617F3" w:rsidP="008026AB">
      <w:pPr>
        <w:pStyle w:val="a5"/>
        <w:spacing w:before="113"/>
        <w:rPr>
          <w:rStyle w:val="a3"/>
          <w:bCs/>
        </w:rPr>
      </w:pPr>
      <w:r>
        <w:rPr>
          <w:rStyle w:val="a3"/>
          <w:bCs/>
        </w:rPr>
        <w:t>Письмо (культура письменной речи)</w:t>
      </w:r>
    </w:p>
    <w:p w:rsidR="004617F3" w:rsidRDefault="004617F3" w:rsidP="008026AB">
      <w:pPr>
        <w:pStyle w:val="a5"/>
      </w:pPr>
      <w:r>
        <w:t>Создание небольших по объёму письменных высказываний по проблемам, поставленным в изучаемых произведениях.</w:t>
      </w:r>
    </w:p>
    <w:p w:rsidR="004617F3" w:rsidRDefault="004617F3" w:rsidP="008026AB">
      <w:pPr>
        <w:pStyle w:val="a5"/>
        <w:spacing w:before="113"/>
      </w:pPr>
      <w:r>
        <w:rPr>
          <w:rStyle w:val="a3"/>
          <w:bCs/>
        </w:rPr>
        <w:t>Библиографическая культура</w:t>
      </w:r>
    </w:p>
    <w:p w:rsidR="004617F3" w:rsidRDefault="004617F3" w:rsidP="008026AB">
      <w:pPr>
        <w:pStyle w:val="a5"/>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4617F3" w:rsidRDefault="004617F3" w:rsidP="008026AB">
      <w:pPr>
        <w:pStyle w:val="a5"/>
        <w:spacing w:before="113"/>
        <w:rPr>
          <w:rStyle w:val="a3"/>
          <w:bCs/>
        </w:rPr>
      </w:pPr>
      <w:r>
        <w:rPr>
          <w:rStyle w:val="a3"/>
          <w:bCs/>
        </w:rPr>
        <w:t>Литературоведческая пропедевтика</w:t>
      </w:r>
    </w:p>
    <w:p w:rsidR="004617F3" w:rsidRDefault="004617F3" w:rsidP="008026AB">
      <w:pPr>
        <w:pStyle w:val="a5"/>
        <w:spacing w:before="113"/>
        <w:rPr>
          <w:rStyle w:val="a3"/>
          <w:bCs/>
        </w:rPr>
      </w:pPr>
      <w:r>
        <w:rPr>
          <w:rStyle w:val="a3"/>
          <w:b w:val="0"/>
        </w:rPr>
        <w:t>Практическое использование при анализе текста изученных литературных понятий.</w:t>
      </w:r>
    </w:p>
    <w:p w:rsidR="004617F3" w:rsidRDefault="004617F3" w:rsidP="008026AB">
      <w:pPr>
        <w:pStyle w:val="a5"/>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4617F3" w:rsidRDefault="004617F3" w:rsidP="008026AB">
      <w:pPr>
        <w:pStyle w:val="a5"/>
        <w:spacing w:before="113"/>
        <w:rPr>
          <w:rStyle w:val="a3"/>
          <w:bCs/>
        </w:rPr>
      </w:pPr>
      <w:r>
        <w:rPr>
          <w:rStyle w:val="a3"/>
          <w:bCs/>
        </w:rPr>
        <w:t>Творческая деятельность обучающихся (на основе изученных литературных произведений)</w:t>
      </w:r>
    </w:p>
    <w:p w:rsidR="004617F3" w:rsidRDefault="004617F3" w:rsidP="008026AB">
      <w:pPr>
        <w:pStyle w:val="a5"/>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4617F3" w:rsidRDefault="004617F3" w:rsidP="008026AB">
      <w:pPr>
        <w:pStyle w:val="a5"/>
        <w:rPr>
          <w:rStyle w:val="a3"/>
          <w:bCs/>
        </w:rPr>
      </w:pPr>
    </w:p>
    <w:p w:rsidR="004617F3" w:rsidRDefault="004617F3" w:rsidP="008026AB">
      <w:pPr>
        <w:pStyle w:val="a5"/>
        <w:rPr>
          <w:rStyle w:val="a3"/>
          <w:bCs/>
        </w:rPr>
      </w:pPr>
    </w:p>
    <w:p w:rsidR="004617F3" w:rsidRDefault="004617F3" w:rsidP="008026AB">
      <w:pPr>
        <w:pStyle w:val="13"/>
        <w:jc w:val="both"/>
        <w:rPr>
          <w:rStyle w:val="a3"/>
          <w:rFonts w:ascii="OfficinaSansMediumITC" w:hAnsi="OfficinaSansMediumITC" w:cs="OfficinaSansMediumITC"/>
          <w:bCs w:val="0"/>
        </w:rPr>
      </w:pPr>
      <w:r>
        <w:t>ПЛАНИРУЕМЫЕ РЕЗУЛЬТАТЫ ОСВОЕНИЯ</w:t>
      </w:r>
      <w:r>
        <w:br/>
        <w:t>ПРОГРАММЫ УЧЕБНОГО ПРЕДМЕТА</w:t>
      </w:r>
      <w:r>
        <w:br/>
        <w:t xml:space="preserve">«ЛИТЕРАТУРНОЕ ЧТЕНИЕ НА РОДНОМ (РУССКОМ) ЯЗЫКЕ» </w:t>
      </w:r>
    </w:p>
    <w:p w:rsidR="004617F3" w:rsidRDefault="004617F3" w:rsidP="008026AB">
      <w:pPr>
        <w:pStyle w:val="a5"/>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4617F3" w:rsidRDefault="004617F3" w:rsidP="008026AB">
      <w:pPr>
        <w:pStyle w:val="21"/>
        <w:spacing w:before="212"/>
        <w:jc w:val="both"/>
        <w:rPr>
          <w:rStyle w:val="a3"/>
          <w:b/>
        </w:rPr>
      </w:pPr>
      <w:r>
        <w:t>ЛИЧНОСТНЫЕ РЕЗУЛЬТАТЫ</w:t>
      </w:r>
    </w:p>
    <w:p w:rsidR="004617F3" w:rsidRDefault="004617F3" w:rsidP="008026AB">
      <w:pPr>
        <w:pStyle w:val="a5"/>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4617F3" w:rsidRDefault="004617F3" w:rsidP="008026AB">
      <w:pPr>
        <w:pStyle w:val="a5"/>
        <w:rPr>
          <w:rStyle w:val="a2"/>
          <w:bCs/>
          <w:iCs/>
        </w:rPr>
      </w:pPr>
      <w:r>
        <w:rPr>
          <w:rStyle w:val="a2"/>
          <w:bCs/>
          <w:iCs/>
        </w:rPr>
        <w:t>гражданско-патриотического воспитания:</w:t>
      </w:r>
    </w:p>
    <w:p w:rsidR="004617F3" w:rsidRDefault="004617F3" w:rsidP="008026AB">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4617F3" w:rsidRDefault="004617F3" w:rsidP="008026AB">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617F3" w:rsidRDefault="004617F3" w:rsidP="008026AB">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617F3" w:rsidRDefault="004617F3" w:rsidP="008026AB">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4617F3" w:rsidRDefault="004617F3" w:rsidP="008026AB">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4617F3" w:rsidRDefault="004617F3" w:rsidP="008026AB">
      <w:pPr>
        <w:pStyle w:val="a5"/>
        <w:rPr>
          <w:rStyle w:val="a2"/>
          <w:bCs/>
          <w:iCs/>
        </w:rPr>
      </w:pPr>
      <w:r>
        <w:rPr>
          <w:rStyle w:val="a2"/>
          <w:bCs/>
          <w:iCs/>
        </w:rPr>
        <w:t>духовно-нравственного воспитания:</w:t>
      </w:r>
    </w:p>
    <w:p w:rsidR="004617F3" w:rsidRDefault="004617F3" w:rsidP="008026AB">
      <w:pPr>
        <w:pStyle w:val="list-dash0"/>
      </w:pPr>
      <w:r>
        <w:t>признание индивидуальности каждого человека с опорой на собственный жизненный и читательский опыт;</w:t>
      </w:r>
    </w:p>
    <w:p w:rsidR="004617F3" w:rsidRDefault="004617F3" w:rsidP="008026AB">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4617F3" w:rsidRDefault="004617F3" w:rsidP="008026AB">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617F3" w:rsidRDefault="004617F3" w:rsidP="008026AB">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4617F3" w:rsidRDefault="004617F3" w:rsidP="008026AB">
      <w:pPr>
        <w:pStyle w:val="a5"/>
        <w:rPr>
          <w:rStyle w:val="a2"/>
          <w:bCs/>
          <w:iCs/>
        </w:rPr>
      </w:pPr>
      <w:r>
        <w:rPr>
          <w:rStyle w:val="a2"/>
          <w:bCs/>
          <w:iCs/>
        </w:rPr>
        <w:t>эстетического воспитания:</w:t>
      </w:r>
    </w:p>
    <w:p w:rsidR="004617F3" w:rsidRDefault="004617F3" w:rsidP="008026AB">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617F3" w:rsidRDefault="004617F3" w:rsidP="008026AB">
      <w:pPr>
        <w:pStyle w:val="list-dash0"/>
      </w:pPr>
      <w:r>
        <w:t xml:space="preserve">стремление к самовыражению в разных видах художественной деятельности, в том числе в искусстве слова; </w:t>
      </w:r>
    </w:p>
    <w:p w:rsidR="004617F3" w:rsidRDefault="004617F3" w:rsidP="008026AB">
      <w:pPr>
        <w:pStyle w:val="a5"/>
        <w:rPr>
          <w:rStyle w:val="a2"/>
          <w:bCs/>
          <w:iCs/>
        </w:rPr>
      </w:pPr>
      <w:r>
        <w:rPr>
          <w:rStyle w:val="a2"/>
          <w:bCs/>
          <w:iCs/>
        </w:rPr>
        <w:t>физического воспитания, формирования культуры здоровья и эмоционального благополучия:</w:t>
      </w:r>
    </w:p>
    <w:p w:rsidR="004617F3" w:rsidRDefault="004617F3" w:rsidP="008026AB">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4617F3" w:rsidRDefault="004617F3" w:rsidP="008026AB">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617F3" w:rsidRDefault="004617F3" w:rsidP="008026AB">
      <w:pPr>
        <w:pStyle w:val="a5"/>
        <w:rPr>
          <w:rStyle w:val="a2"/>
          <w:bCs/>
          <w:iCs/>
        </w:rPr>
      </w:pPr>
      <w:r>
        <w:rPr>
          <w:rStyle w:val="a2"/>
          <w:bCs/>
          <w:iCs/>
        </w:rPr>
        <w:t>трудового воспитания:</w:t>
      </w:r>
    </w:p>
    <w:p w:rsidR="004617F3" w:rsidRDefault="004617F3" w:rsidP="008026AB">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617F3" w:rsidRDefault="004617F3" w:rsidP="008026AB">
      <w:pPr>
        <w:pStyle w:val="a5"/>
        <w:rPr>
          <w:rStyle w:val="a2"/>
          <w:bCs/>
          <w:iCs/>
        </w:rPr>
      </w:pPr>
      <w:r>
        <w:rPr>
          <w:rStyle w:val="a2"/>
          <w:bCs/>
          <w:iCs/>
        </w:rPr>
        <w:t>экологического воспитания:</w:t>
      </w:r>
    </w:p>
    <w:p w:rsidR="004617F3" w:rsidRDefault="004617F3" w:rsidP="008026AB">
      <w:pPr>
        <w:pStyle w:val="list-dash0"/>
      </w:pPr>
      <w:r>
        <w:t>бережное отношение к природе, формируемое в процессе работы с текстами;</w:t>
      </w:r>
    </w:p>
    <w:p w:rsidR="004617F3" w:rsidRDefault="004617F3" w:rsidP="008026AB">
      <w:pPr>
        <w:pStyle w:val="list-dash0"/>
      </w:pPr>
      <w:r>
        <w:t>неприятие действий, приносящих ей вред;</w:t>
      </w:r>
    </w:p>
    <w:p w:rsidR="004617F3" w:rsidRDefault="004617F3" w:rsidP="008026AB">
      <w:pPr>
        <w:pStyle w:val="a5"/>
        <w:rPr>
          <w:rStyle w:val="a2"/>
          <w:bCs/>
          <w:iCs/>
        </w:rPr>
      </w:pPr>
      <w:r>
        <w:rPr>
          <w:rStyle w:val="a2"/>
          <w:bCs/>
          <w:iCs/>
        </w:rPr>
        <w:t>ценности научного познания:</w:t>
      </w:r>
    </w:p>
    <w:p w:rsidR="004617F3" w:rsidRDefault="004617F3" w:rsidP="008026AB">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rsidR="004617F3" w:rsidRDefault="004617F3" w:rsidP="008026AB">
      <w:pPr>
        <w:pStyle w:val="list-dash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4617F3" w:rsidRDefault="004617F3" w:rsidP="008026AB">
      <w:pPr>
        <w:pStyle w:val="21"/>
        <w:spacing w:before="212"/>
        <w:jc w:val="both"/>
      </w:pPr>
      <w:r>
        <w:t>МЕТАПРЕДМЕТНЫЕ РЕЗУЛЬТАТЫ</w:t>
      </w:r>
    </w:p>
    <w:p w:rsidR="004617F3" w:rsidRDefault="004617F3" w:rsidP="008026AB">
      <w:pPr>
        <w:pStyle w:val="a5"/>
      </w:pPr>
      <w:r>
        <w:t xml:space="preserve">В результате изучения предмета «Литературное чтения на родном (русском) языке» у обучающегося будут сформированы следующие </w:t>
      </w:r>
      <w:r>
        <w:rPr>
          <w:rStyle w:val="a3"/>
          <w:bCs/>
        </w:rPr>
        <w:t>познавательные</w:t>
      </w:r>
      <w:r>
        <w:t xml:space="preserve"> универсальные учебные действия.</w:t>
      </w:r>
    </w:p>
    <w:p w:rsidR="004617F3" w:rsidRDefault="004617F3" w:rsidP="008026AB">
      <w:pPr>
        <w:pStyle w:val="a5"/>
        <w:rPr>
          <w:rStyle w:val="a2"/>
          <w:bCs/>
          <w:iCs/>
        </w:rPr>
      </w:pPr>
      <w:r>
        <w:rPr>
          <w:rStyle w:val="a2"/>
          <w:bCs/>
          <w:iCs/>
        </w:rPr>
        <w:t>Базовые логические действия:</w:t>
      </w:r>
    </w:p>
    <w:p w:rsidR="004617F3" w:rsidRDefault="004617F3" w:rsidP="008026AB">
      <w:pPr>
        <w:pStyle w:val="list-dash0"/>
      </w:pPr>
      <w:r>
        <w:t>сравнивать различные тексты, устанавливать основания для сравнения текстов, устанавливать аналогии текстов;</w:t>
      </w:r>
    </w:p>
    <w:p w:rsidR="004617F3" w:rsidRDefault="004617F3" w:rsidP="008026AB">
      <w:pPr>
        <w:pStyle w:val="list-dash0"/>
      </w:pPr>
      <w:r>
        <w:rPr>
          <w:spacing w:val="-4"/>
        </w:rPr>
        <w:t>объединять объекты (тексты) по определённому признаку;</w:t>
      </w:r>
    </w:p>
    <w:p w:rsidR="004617F3" w:rsidRDefault="004617F3" w:rsidP="008026AB">
      <w:pPr>
        <w:pStyle w:val="list-dash0"/>
      </w:pPr>
      <w:r>
        <w:t>определять существенный признак для классификации пословиц, поговорок, фразеологизмов;</w:t>
      </w:r>
    </w:p>
    <w:p w:rsidR="004617F3" w:rsidRDefault="004617F3" w:rsidP="008026AB">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4617F3" w:rsidRDefault="004617F3" w:rsidP="008026AB">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617F3" w:rsidRDefault="004617F3" w:rsidP="008026AB">
      <w:pPr>
        <w:pStyle w:val="list-dash0"/>
      </w:pPr>
      <w:r>
        <w:t xml:space="preserve">устанавливать причинно-следственные связи при анализе текста, делать выводы. </w:t>
      </w:r>
    </w:p>
    <w:p w:rsidR="004617F3" w:rsidRDefault="004617F3" w:rsidP="008026AB">
      <w:pPr>
        <w:pStyle w:val="a5"/>
        <w:rPr>
          <w:rStyle w:val="a2"/>
          <w:bCs/>
          <w:iCs/>
        </w:rPr>
      </w:pPr>
      <w:r>
        <w:rPr>
          <w:rStyle w:val="a2"/>
          <w:bCs/>
          <w:iCs/>
        </w:rPr>
        <w:t>Базовые исследовательские действия:</w:t>
      </w:r>
    </w:p>
    <w:p w:rsidR="004617F3" w:rsidRDefault="004617F3" w:rsidP="008026AB">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4617F3" w:rsidRDefault="004617F3" w:rsidP="008026AB">
      <w:pPr>
        <w:pStyle w:val="list-dash0"/>
      </w:pPr>
      <w:r>
        <w:t>сравнивать несколько вариантов выполнения задания, выбирать наиболее подходящий (на основе предложенных критериев);</w:t>
      </w:r>
    </w:p>
    <w:p w:rsidR="004617F3" w:rsidRDefault="004617F3" w:rsidP="008026AB">
      <w:pPr>
        <w:pStyle w:val="list-dash0"/>
      </w:pPr>
      <w:r>
        <w:t>проводить по предложенному плану несложное миниисследование, выполнять по предложенному плану проектное задание;</w:t>
      </w:r>
    </w:p>
    <w:p w:rsidR="004617F3" w:rsidRDefault="004617F3" w:rsidP="008026AB">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4617F3" w:rsidRDefault="004617F3" w:rsidP="008026AB">
      <w:pPr>
        <w:pStyle w:val="list-dash0"/>
      </w:pPr>
      <w:r>
        <w:t xml:space="preserve">прогнозировать возможное развитие процессов, событий и их последствия в аналогичных или сходных ситуациях. </w:t>
      </w:r>
    </w:p>
    <w:p w:rsidR="004617F3" w:rsidRDefault="004617F3" w:rsidP="008026AB">
      <w:pPr>
        <w:pStyle w:val="a5"/>
        <w:rPr>
          <w:rStyle w:val="a1"/>
          <w:iCs/>
        </w:rPr>
      </w:pPr>
      <w:r>
        <w:rPr>
          <w:rStyle w:val="a2"/>
          <w:bCs/>
          <w:iCs/>
        </w:rPr>
        <w:t>Работа с</w:t>
      </w:r>
      <w:r>
        <w:rPr>
          <w:rStyle w:val="a1"/>
          <w:iCs/>
        </w:rPr>
        <w:t xml:space="preserve"> </w:t>
      </w:r>
      <w:r>
        <w:rPr>
          <w:rStyle w:val="a2"/>
          <w:bCs/>
          <w:iCs/>
        </w:rPr>
        <w:t>информацией</w:t>
      </w:r>
      <w:r>
        <w:rPr>
          <w:rStyle w:val="a1"/>
          <w:iCs/>
        </w:rPr>
        <w:t>:</w:t>
      </w:r>
    </w:p>
    <w:p w:rsidR="004617F3" w:rsidRDefault="004617F3" w:rsidP="008026AB">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4617F3" w:rsidRDefault="004617F3" w:rsidP="008026AB">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4617F3" w:rsidRDefault="004617F3" w:rsidP="008026AB">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617F3" w:rsidRDefault="004617F3" w:rsidP="008026AB">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4617F3" w:rsidRDefault="004617F3" w:rsidP="008026AB">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4617F3" w:rsidRDefault="004617F3" w:rsidP="008026AB">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4617F3" w:rsidRDefault="004617F3" w:rsidP="008026AB">
      <w:pPr>
        <w:pStyle w:val="a5"/>
      </w:pPr>
    </w:p>
    <w:p w:rsidR="004617F3" w:rsidRDefault="004617F3" w:rsidP="008026AB">
      <w:pPr>
        <w:pStyle w:val="a5"/>
      </w:pPr>
      <w:r>
        <w:t xml:space="preserve">К концу обучения в начальной школе у обучающегося формируются </w:t>
      </w:r>
      <w:r>
        <w:rPr>
          <w:rStyle w:val="a3"/>
          <w:bCs/>
        </w:rPr>
        <w:t>коммуникативные</w:t>
      </w:r>
      <w:r>
        <w:t xml:space="preserve"> универсальные учебные действия. </w:t>
      </w:r>
    </w:p>
    <w:p w:rsidR="004617F3" w:rsidRDefault="004617F3" w:rsidP="008026AB">
      <w:pPr>
        <w:pStyle w:val="a5"/>
        <w:rPr>
          <w:rStyle w:val="a2"/>
          <w:bCs/>
          <w:iCs/>
        </w:rPr>
      </w:pPr>
      <w:r>
        <w:rPr>
          <w:rStyle w:val="a2"/>
          <w:bCs/>
          <w:iCs/>
        </w:rPr>
        <w:t>Общение:</w:t>
      </w:r>
    </w:p>
    <w:p w:rsidR="004617F3" w:rsidRDefault="004617F3" w:rsidP="008026AB">
      <w:pPr>
        <w:pStyle w:val="list-dash0"/>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dash0"/>
      </w:pPr>
      <w:r>
        <w:t>проявлять уважительное отношение к собеседнику, соблюдать правила ведения диалоги и дискуссии;</w:t>
      </w:r>
    </w:p>
    <w:p w:rsidR="004617F3" w:rsidRDefault="004617F3" w:rsidP="008026AB">
      <w:pPr>
        <w:pStyle w:val="list-dash0"/>
      </w:pPr>
      <w:r>
        <w:t>признавать возможность существования разных точек зрения;</w:t>
      </w:r>
    </w:p>
    <w:p w:rsidR="004617F3" w:rsidRDefault="004617F3" w:rsidP="008026AB">
      <w:pPr>
        <w:pStyle w:val="list-dash0"/>
      </w:pPr>
      <w:r>
        <w:rPr>
          <w:spacing w:val="-3"/>
        </w:rPr>
        <w:t>корректно и аргументированно высказывать своё мнение</w:t>
      </w:r>
      <w:r>
        <w:t>;</w:t>
      </w:r>
    </w:p>
    <w:p w:rsidR="004617F3" w:rsidRDefault="004617F3" w:rsidP="008026AB">
      <w:pPr>
        <w:pStyle w:val="list-dash0"/>
      </w:pPr>
      <w:r>
        <w:t>строить речевое высказывание в соответствии с поставленной задачей;</w:t>
      </w:r>
    </w:p>
    <w:p w:rsidR="004617F3" w:rsidRDefault="004617F3" w:rsidP="008026AB">
      <w:pPr>
        <w:pStyle w:val="list-dash0"/>
      </w:pPr>
      <w:r>
        <w:t>создавать устные и письменные тексты (описание, рассуждение, повествование) в соответствии с речевой ситуацией;</w:t>
      </w:r>
    </w:p>
    <w:p w:rsidR="004617F3" w:rsidRDefault="004617F3" w:rsidP="008026AB">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617F3" w:rsidRDefault="004617F3" w:rsidP="008026AB">
      <w:pPr>
        <w:pStyle w:val="list-dash0"/>
      </w:pPr>
      <w:r>
        <w:t xml:space="preserve">подбирать иллюстративный материал (рисунки, фото, плакаты) к тексту выступления. </w:t>
      </w:r>
    </w:p>
    <w:p w:rsidR="004617F3" w:rsidRDefault="004617F3" w:rsidP="008026AB">
      <w:pPr>
        <w:pStyle w:val="a5"/>
        <w:rPr>
          <w:rStyle w:val="a2"/>
          <w:bCs/>
          <w:iCs/>
        </w:rPr>
      </w:pPr>
      <w:r>
        <w:rPr>
          <w:rStyle w:val="a2"/>
          <w:bCs/>
          <w:iCs/>
        </w:rPr>
        <w:t>Совместная деятельность:</w:t>
      </w:r>
    </w:p>
    <w:p w:rsidR="004617F3" w:rsidRDefault="004617F3" w:rsidP="008026AB">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617F3" w:rsidRDefault="004617F3" w:rsidP="008026AB">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617F3" w:rsidRDefault="004617F3" w:rsidP="008026AB">
      <w:pPr>
        <w:pStyle w:val="list-dash0"/>
      </w:pPr>
      <w:r>
        <w:t>проявлять готовность руководить, выполнять поручения, подчиняться, самостоятельно разрешать конфликты;</w:t>
      </w:r>
    </w:p>
    <w:p w:rsidR="004617F3" w:rsidRDefault="004617F3" w:rsidP="008026AB">
      <w:pPr>
        <w:pStyle w:val="list-dash0"/>
      </w:pPr>
      <w:r>
        <w:t>ответственно выполнять свою часть работы;</w:t>
      </w:r>
    </w:p>
    <w:p w:rsidR="004617F3" w:rsidRDefault="004617F3" w:rsidP="008026AB">
      <w:pPr>
        <w:pStyle w:val="list-dash0"/>
      </w:pPr>
      <w:r>
        <w:t>оценивать свой вклад в общий результат;</w:t>
      </w:r>
    </w:p>
    <w:p w:rsidR="004617F3" w:rsidRDefault="004617F3" w:rsidP="008026AB">
      <w:pPr>
        <w:pStyle w:val="list-dash0"/>
      </w:pPr>
      <w:r>
        <w:t xml:space="preserve">выполнять совместные проектные задания с опорой на предложенные образцы. </w:t>
      </w:r>
    </w:p>
    <w:p w:rsidR="004617F3" w:rsidRDefault="004617F3" w:rsidP="008026AB">
      <w:pPr>
        <w:pStyle w:val="a5"/>
      </w:pPr>
    </w:p>
    <w:p w:rsidR="004617F3" w:rsidRDefault="004617F3" w:rsidP="008026AB">
      <w:pPr>
        <w:pStyle w:val="a5"/>
      </w:pPr>
      <w:r>
        <w:t xml:space="preserve">К концу обучения в начальной школе у обучающегося формируются </w:t>
      </w:r>
      <w:r>
        <w:rPr>
          <w:rStyle w:val="a3"/>
          <w:bCs/>
        </w:rPr>
        <w:t>регулятивные</w:t>
      </w:r>
      <w:r>
        <w:t xml:space="preserve"> универсальные учебные действия. </w:t>
      </w:r>
    </w:p>
    <w:p w:rsidR="004617F3" w:rsidRDefault="004617F3" w:rsidP="008026AB">
      <w:pPr>
        <w:pStyle w:val="a5"/>
        <w:rPr>
          <w:rStyle w:val="a2"/>
          <w:bCs/>
          <w:iCs/>
        </w:rPr>
      </w:pPr>
      <w:r>
        <w:rPr>
          <w:rStyle w:val="a2"/>
          <w:bCs/>
          <w:iCs/>
        </w:rPr>
        <w:t>Самоорганизация:</w:t>
      </w:r>
    </w:p>
    <w:p w:rsidR="004617F3" w:rsidRDefault="004617F3" w:rsidP="008026AB">
      <w:pPr>
        <w:pStyle w:val="list-dash0"/>
      </w:pPr>
      <w:r>
        <w:t>планировать действия по решению учебной задачи для получения результата;</w:t>
      </w:r>
    </w:p>
    <w:p w:rsidR="004617F3" w:rsidRDefault="004617F3" w:rsidP="008026AB">
      <w:pPr>
        <w:pStyle w:val="list-dash0"/>
      </w:pPr>
      <w:r>
        <w:t xml:space="preserve">выстраивать последовательность выбранных действий. </w:t>
      </w:r>
    </w:p>
    <w:p w:rsidR="004617F3" w:rsidRDefault="004617F3" w:rsidP="008026AB">
      <w:pPr>
        <w:pStyle w:val="a5"/>
        <w:rPr>
          <w:rStyle w:val="a2"/>
          <w:bCs/>
          <w:iCs/>
        </w:rPr>
      </w:pPr>
      <w:r>
        <w:rPr>
          <w:rStyle w:val="a2"/>
          <w:bCs/>
          <w:iCs/>
        </w:rPr>
        <w:t>Самоконтроль:</w:t>
      </w:r>
    </w:p>
    <w:p w:rsidR="004617F3" w:rsidRDefault="004617F3" w:rsidP="008026AB">
      <w:pPr>
        <w:pStyle w:val="list-dash0"/>
      </w:pPr>
      <w:r>
        <w:t>устанавливать причины успеха/неудач учебной деятельности;</w:t>
      </w:r>
    </w:p>
    <w:p w:rsidR="004617F3" w:rsidRDefault="004617F3" w:rsidP="008026AB">
      <w:pPr>
        <w:pStyle w:val="list-dash0"/>
      </w:pPr>
      <w:r>
        <w:t>корректировать свои учебные действия для преодоления речевых ошибок и ошибок, связанных с анализом текстов;</w:t>
      </w:r>
    </w:p>
    <w:p w:rsidR="004617F3" w:rsidRDefault="004617F3" w:rsidP="008026AB">
      <w:pPr>
        <w:pStyle w:val="list-dash0"/>
      </w:pPr>
      <w:r>
        <w:t>соотносить результат деятельности с поставленной учебной задачей по анализу текстов;</w:t>
      </w:r>
    </w:p>
    <w:p w:rsidR="004617F3" w:rsidRDefault="004617F3" w:rsidP="008026AB">
      <w:pPr>
        <w:pStyle w:val="list-dash0"/>
      </w:pPr>
      <w:r>
        <w:t>находить ошибку, допущенную при работе с текстами;</w:t>
      </w:r>
    </w:p>
    <w:p w:rsidR="004617F3" w:rsidRDefault="004617F3" w:rsidP="008026AB">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4617F3" w:rsidRDefault="004617F3" w:rsidP="008026AB">
      <w:pPr>
        <w:pStyle w:val="21"/>
        <w:spacing w:after="170"/>
        <w:jc w:val="both"/>
      </w:pPr>
      <w:r>
        <w:t>ПРЕДМЕТНЫЕ РЕЗУЛЬТАТЫ</w:t>
      </w:r>
    </w:p>
    <w:p w:rsidR="004617F3" w:rsidRDefault="004617F3" w:rsidP="008026AB">
      <w:pPr>
        <w:pStyle w:val="a5"/>
      </w:pPr>
      <w:r>
        <w:t xml:space="preserve">Изучение учебного предмета «Литературное чтение на родном (русском) языке» в течение четырёх лет обучения должно обеспечить: </w:t>
      </w:r>
    </w:p>
    <w:p w:rsidR="004617F3" w:rsidRDefault="004617F3" w:rsidP="008026AB">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4617F3" w:rsidRDefault="004617F3" w:rsidP="008026AB">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4617F3" w:rsidRDefault="004617F3" w:rsidP="008026AB">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4617F3" w:rsidRDefault="004617F3" w:rsidP="008026AB">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4617F3" w:rsidRDefault="004617F3" w:rsidP="008026AB">
      <w:pPr>
        <w:pStyle w:val="osnova-bullet"/>
      </w:pPr>
      <w:r>
        <w:t xml:space="preserve">овладение элементарными представлениями о национальном своеобразии метафор, олицетворений, эпитетов; </w:t>
      </w:r>
    </w:p>
    <w:p w:rsidR="004617F3" w:rsidRDefault="004617F3" w:rsidP="008026AB">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4617F3" w:rsidRDefault="004617F3" w:rsidP="008026AB">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4617F3" w:rsidRDefault="004617F3" w:rsidP="008026AB">
      <w:pPr>
        <w:pStyle w:val="osnova-bullet"/>
      </w:pPr>
      <w:r>
        <w:t xml:space="preserve">самостоятельный выбор интересующей литературы, обогащение собственного круга чтения; </w:t>
      </w:r>
    </w:p>
    <w:p w:rsidR="004617F3" w:rsidRDefault="004617F3" w:rsidP="008026AB">
      <w:pPr>
        <w:pStyle w:val="osnova-bullet"/>
      </w:pPr>
      <w:r>
        <w:t>использование справочных источников для получения дополнительной информации.</w:t>
      </w:r>
    </w:p>
    <w:p w:rsidR="004617F3" w:rsidRDefault="004617F3" w:rsidP="008026AB">
      <w:pPr>
        <w:pStyle w:val="41"/>
        <w:spacing w:before="170"/>
        <w:jc w:val="both"/>
        <w:rPr>
          <w:rStyle w:val="a3"/>
          <w:b/>
        </w:rPr>
      </w:pPr>
      <w:r>
        <w:t>Предметные результаты по годам обучения</w:t>
      </w:r>
    </w:p>
    <w:p w:rsidR="004617F3" w:rsidRDefault="004617F3" w:rsidP="008026AB">
      <w:pPr>
        <w:pStyle w:val="a5"/>
        <w:rPr>
          <w:rStyle w:val="a3"/>
          <w:bCs/>
        </w:rPr>
      </w:pPr>
      <w:r>
        <w:t xml:space="preserve">К концу обучения в </w:t>
      </w:r>
      <w:r>
        <w:rPr>
          <w:rStyle w:val="a3"/>
          <w:bCs/>
        </w:rPr>
        <w:t xml:space="preserve">1 классе </w:t>
      </w:r>
      <w:r>
        <w:t xml:space="preserve">обучающийся </w:t>
      </w:r>
      <w:r>
        <w:rPr>
          <w:rStyle w:val="a3"/>
          <w:bCs/>
        </w:rPr>
        <w:t>научится:</w:t>
      </w:r>
    </w:p>
    <w:p w:rsidR="004617F3" w:rsidRDefault="004617F3" w:rsidP="008026AB">
      <w:pPr>
        <w:pStyle w:val="osnova-bullet"/>
      </w:pPr>
      <w:r>
        <w:t>осознавать значимость чтения родной русской литературы для познания себя, мира, национальной истории и культуры;</w:t>
      </w:r>
    </w:p>
    <w:p w:rsidR="004617F3" w:rsidRDefault="004617F3" w:rsidP="008026AB">
      <w:pPr>
        <w:pStyle w:val="osnova-bullet"/>
      </w:pPr>
      <w:r>
        <w:t xml:space="preserve">владеть элементарными приёмами интерпретации произведений русской литературы; </w:t>
      </w:r>
    </w:p>
    <w:p w:rsidR="004617F3" w:rsidRDefault="004617F3" w:rsidP="008026AB">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4617F3" w:rsidRDefault="004617F3" w:rsidP="008026AB">
      <w:pPr>
        <w:pStyle w:val="osnova-bullet"/>
      </w:pPr>
      <w:r>
        <w:t>использовать словарь учебника для получения дополнительной информации о значении слова;</w:t>
      </w:r>
    </w:p>
    <w:p w:rsidR="004617F3" w:rsidRDefault="004617F3" w:rsidP="008026AB">
      <w:pPr>
        <w:pStyle w:val="osnova-bullet"/>
      </w:pPr>
      <w:r>
        <w:t>читать наизусть стихотворные произведения по собственному выбору.</w:t>
      </w:r>
    </w:p>
    <w:p w:rsidR="004617F3" w:rsidRDefault="004617F3" w:rsidP="008026AB">
      <w:pPr>
        <w:pStyle w:val="a5"/>
        <w:spacing w:before="113"/>
        <w:rPr>
          <w:rStyle w:val="a3"/>
          <w:bCs/>
        </w:rPr>
      </w:pPr>
      <w:r>
        <w:t xml:space="preserve">К концу обучения во </w:t>
      </w:r>
      <w:r>
        <w:rPr>
          <w:rStyle w:val="a3"/>
          <w:bCs/>
        </w:rPr>
        <w:t xml:space="preserve">2 классе </w:t>
      </w:r>
      <w:r>
        <w:t xml:space="preserve">обучающийся </w:t>
      </w:r>
      <w:r>
        <w:rPr>
          <w:rStyle w:val="a3"/>
          <w:bCs/>
        </w:rPr>
        <w:t>научится:</w:t>
      </w:r>
    </w:p>
    <w:p w:rsidR="004617F3" w:rsidRDefault="004617F3" w:rsidP="008026AB">
      <w:pPr>
        <w:pStyle w:val="osnova-bullet"/>
      </w:pPr>
      <w:r>
        <w:t xml:space="preserve">ориентироваться в нравственном содержании прочитанного, соотносить поступки героев с нравственными нормами; </w:t>
      </w:r>
    </w:p>
    <w:p w:rsidR="004617F3" w:rsidRDefault="004617F3" w:rsidP="008026AB">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4617F3" w:rsidRDefault="004617F3" w:rsidP="008026AB">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4617F3" w:rsidRDefault="004617F3" w:rsidP="008026AB">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4617F3" w:rsidRDefault="004617F3" w:rsidP="008026AB">
      <w:pPr>
        <w:pStyle w:val="osnova-bullet"/>
      </w:pPr>
      <w:r>
        <w:t>обогащать собственный круг чтения;</w:t>
      </w:r>
    </w:p>
    <w:p w:rsidR="004617F3" w:rsidRDefault="004617F3" w:rsidP="008026AB">
      <w:pPr>
        <w:pStyle w:val="osnova-bullet"/>
      </w:pPr>
      <w:r>
        <w:t>соотносить впечатления от прочитанных и прослушанных произведений с впечатлениями от других видов искусства.</w:t>
      </w:r>
    </w:p>
    <w:p w:rsidR="004617F3" w:rsidRDefault="004617F3" w:rsidP="008026AB">
      <w:pPr>
        <w:pStyle w:val="a5"/>
        <w:spacing w:before="113"/>
        <w:rPr>
          <w:rStyle w:val="a3"/>
          <w:bCs/>
        </w:rPr>
      </w:pPr>
      <w:r>
        <w:t xml:space="preserve">К концу обучения в </w:t>
      </w:r>
      <w:r>
        <w:rPr>
          <w:rStyle w:val="a3"/>
          <w:bCs/>
        </w:rPr>
        <w:t xml:space="preserve">3 классе </w:t>
      </w:r>
      <w:r>
        <w:t xml:space="preserve">обучающийся </w:t>
      </w:r>
      <w:r>
        <w:rPr>
          <w:rStyle w:val="a3"/>
          <w:bCs/>
        </w:rPr>
        <w:t>научится:</w:t>
      </w:r>
    </w:p>
    <w:p w:rsidR="004617F3" w:rsidRDefault="004617F3" w:rsidP="008026AB">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4617F3" w:rsidRDefault="004617F3" w:rsidP="008026AB">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4617F3" w:rsidRDefault="004617F3" w:rsidP="008026AB">
      <w:pPr>
        <w:pStyle w:val="osnova-bullet"/>
      </w:pPr>
      <w:r>
        <w:t xml:space="preserve">давать и обосновывать нравственную оценку поступков героев; </w:t>
      </w:r>
    </w:p>
    <w:p w:rsidR="004617F3" w:rsidRDefault="004617F3" w:rsidP="008026AB">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4617F3" w:rsidRDefault="004617F3" w:rsidP="008026AB">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4617F3" w:rsidRDefault="004617F3" w:rsidP="008026AB">
      <w:pPr>
        <w:pStyle w:val="osnova-bullet"/>
      </w:pPr>
      <w:r>
        <w:t>пользоваться справочными источниками для понимания текста и получения дополнительной информации.</w:t>
      </w:r>
    </w:p>
    <w:p w:rsidR="004617F3" w:rsidRDefault="004617F3" w:rsidP="008026AB">
      <w:pPr>
        <w:pStyle w:val="a5"/>
      </w:pPr>
    </w:p>
    <w:p w:rsidR="004617F3" w:rsidRDefault="004617F3" w:rsidP="008026AB">
      <w:pPr>
        <w:pStyle w:val="a5"/>
        <w:rPr>
          <w:rStyle w:val="a3"/>
          <w:bCs/>
        </w:rPr>
      </w:pPr>
      <w:r>
        <w:t xml:space="preserve">К концу обучения в </w:t>
      </w:r>
      <w:r>
        <w:rPr>
          <w:rStyle w:val="a3"/>
          <w:bCs/>
        </w:rPr>
        <w:t xml:space="preserve">4 классе </w:t>
      </w:r>
      <w:r>
        <w:t xml:space="preserve">обучающийся </w:t>
      </w:r>
      <w:r>
        <w:rPr>
          <w:rStyle w:val="a3"/>
          <w:bCs/>
        </w:rPr>
        <w:t>научится:</w:t>
      </w:r>
    </w:p>
    <w:p w:rsidR="004617F3" w:rsidRDefault="004617F3" w:rsidP="008026AB">
      <w:pPr>
        <w:pStyle w:val="osnova-bullet"/>
      </w:pPr>
      <w:r>
        <w:t xml:space="preserve">осознавать значимость чтения русской литературы для личного развития; для культурной самоидентификации; </w:t>
      </w:r>
    </w:p>
    <w:p w:rsidR="004617F3" w:rsidRDefault="004617F3" w:rsidP="008026AB">
      <w:pPr>
        <w:pStyle w:val="osnova-bullet"/>
      </w:pPr>
      <w:r>
        <w:t>определять позиции героев художественного текста, позицию автора художественного текста;</w:t>
      </w:r>
    </w:p>
    <w:p w:rsidR="004617F3" w:rsidRDefault="004617F3" w:rsidP="008026AB">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4617F3" w:rsidRDefault="004617F3" w:rsidP="008026AB">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4617F3" w:rsidRDefault="004617F3" w:rsidP="008026AB">
      <w:pPr>
        <w:pStyle w:val="osnova-bullet"/>
      </w:pPr>
      <w:r>
        <w:t xml:space="preserve">самостоятельно выбирать интересующую литературу, формировать и обогащать собственный круг чтения; </w:t>
      </w:r>
    </w:p>
    <w:p w:rsidR="004617F3" w:rsidRDefault="004617F3" w:rsidP="008026AB">
      <w:pPr>
        <w:pStyle w:val="osnova-bullet"/>
      </w:pPr>
      <w:r>
        <w:t>пользоваться справочными источниками для понимания текста и получения дополнительной информации.</w:t>
      </w:r>
    </w:p>
    <w:p w:rsidR="004617F3" w:rsidRDefault="004617F3" w:rsidP="008026AB">
      <w:pPr>
        <w:pStyle w:val="h1"/>
        <w:jc w:val="both"/>
      </w:pPr>
      <w:r>
        <w:t>МАТЕМАТИКА</w:t>
      </w:r>
    </w:p>
    <w:p w:rsidR="004617F3" w:rsidRDefault="004617F3" w:rsidP="008026AB">
      <w:pPr>
        <w:pStyle w:val="body"/>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w:t>
      </w:r>
    </w:p>
    <w:p w:rsidR="004617F3" w:rsidRDefault="004617F3" w:rsidP="008026AB">
      <w:pPr>
        <w:pStyle w:val="h2"/>
        <w:jc w:val="both"/>
      </w:pPr>
      <w:r>
        <w:t>ПОЯСНИТЕЛЬНАЯ ЗАПИСКА</w:t>
      </w:r>
    </w:p>
    <w:p w:rsidR="004617F3" w:rsidRDefault="004617F3" w:rsidP="008026AB">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4617F3" w:rsidRDefault="004617F3" w:rsidP="008026AB">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17F3" w:rsidRDefault="004617F3" w:rsidP="008026AB">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4617F3" w:rsidRDefault="004617F3" w:rsidP="008026AB">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17F3" w:rsidRDefault="004617F3" w:rsidP="008026AB">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4617F3" w:rsidRDefault="004617F3" w:rsidP="008026AB">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4617F3" w:rsidRDefault="004617F3" w:rsidP="008026AB">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4617F3" w:rsidRDefault="004617F3" w:rsidP="008026AB">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4617F3" w:rsidRDefault="004617F3" w:rsidP="008026AB">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17F3" w:rsidRDefault="004617F3" w:rsidP="008026AB">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4617F3" w:rsidRDefault="004617F3" w:rsidP="008026AB">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4617F3" w:rsidRDefault="004617F3" w:rsidP="008026AB">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4617F3" w:rsidRDefault="004617F3" w:rsidP="008026AB">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4617F3" w:rsidRDefault="004617F3" w:rsidP="008026AB">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4617F3" w:rsidRDefault="004617F3" w:rsidP="008026AB">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4617F3" w:rsidRDefault="004617F3" w:rsidP="008026AB">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4617F3" w:rsidRDefault="004617F3" w:rsidP="008026AB">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4617F3" w:rsidRDefault="004617F3" w:rsidP="00E74EC4">
      <w:pPr>
        <w:pStyle w:val="body"/>
      </w:pPr>
      <w:r>
        <w:t>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4617F3" w:rsidRDefault="004617F3" w:rsidP="00E74EC4">
      <w:pPr>
        <w:pStyle w:val="body"/>
      </w:pPr>
      <w:r>
        <w:t>СОДЕРЖАНИЕ ОБУЧЕНИЯ</w:t>
      </w:r>
    </w:p>
    <w:p w:rsidR="004617F3" w:rsidRDefault="004617F3" w:rsidP="008026AB">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17F3" w:rsidRDefault="004617F3" w:rsidP="008026AB">
      <w:pPr>
        <w:pStyle w:val="h2"/>
        <w:jc w:val="both"/>
      </w:pPr>
      <w:r>
        <w:t xml:space="preserve">1 класс </w:t>
      </w:r>
    </w:p>
    <w:p w:rsidR="004617F3" w:rsidRDefault="004617F3" w:rsidP="008026AB">
      <w:pPr>
        <w:pStyle w:val="body"/>
        <w:rPr>
          <w:rStyle w:val="Bold"/>
          <w:bCs/>
        </w:rPr>
      </w:pPr>
      <w:r>
        <w:rPr>
          <w:rStyle w:val="Bold"/>
          <w:bCs/>
        </w:rPr>
        <w:t>Числа и величины</w:t>
      </w:r>
    </w:p>
    <w:p w:rsidR="004617F3" w:rsidRDefault="004617F3" w:rsidP="008026AB">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17F3" w:rsidRDefault="004617F3" w:rsidP="008026AB">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4617F3" w:rsidRDefault="004617F3" w:rsidP="008026AB">
      <w:pPr>
        <w:pStyle w:val="body"/>
      </w:pPr>
      <w:r>
        <w:t>Длина и её измерение. Единицы длины: сантиметр, дециметр; установление соотношения между ними.</w:t>
      </w:r>
    </w:p>
    <w:p w:rsidR="004617F3" w:rsidRDefault="004617F3" w:rsidP="008026AB">
      <w:pPr>
        <w:pStyle w:val="body"/>
      </w:pPr>
    </w:p>
    <w:p w:rsidR="004617F3" w:rsidRDefault="004617F3" w:rsidP="008026AB">
      <w:pPr>
        <w:pStyle w:val="body"/>
        <w:rPr>
          <w:rStyle w:val="Bold"/>
          <w:bCs/>
        </w:rPr>
      </w:pPr>
      <w:r>
        <w:rPr>
          <w:rStyle w:val="Bold"/>
          <w:bCs/>
        </w:rPr>
        <w:t>Арифметические действия</w:t>
      </w:r>
    </w:p>
    <w:p w:rsidR="004617F3" w:rsidRDefault="004617F3" w:rsidP="008026AB">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4617F3" w:rsidRDefault="004617F3" w:rsidP="008026AB">
      <w:pPr>
        <w:pStyle w:val="body"/>
      </w:pPr>
    </w:p>
    <w:p w:rsidR="004617F3" w:rsidRDefault="004617F3" w:rsidP="008026AB">
      <w:pPr>
        <w:pStyle w:val="body"/>
        <w:rPr>
          <w:rStyle w:val="Bold"/>
          <w:bCs/>
        </w:rPr>
      </w:pPr>
      <w:r>
        <w:rPr>
          <w:rStyle w:val="Bold"/>
          <w:bCs/>
        </w:rPr>
        <w:t>Текстовые задачи</w:t>
      </w:r>
    </w:p>
    <w:p w:rsidR="004617F3" w:rsidRDefault="004617F3" w:rsidP="008026AB">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4617F3" w:rsidRDefault="004617F3" w:rsidP="008026AB">
      <w:pPr>
        <w:pStyle w:val="body"/>
      </w:pPr>
    </w:p>
    <w:p w:rsidR="004617F3" w:rsidRDefault="004617F3" w:rsidP="008026AB">
      <w:pPr>
        <w:pStyle w:val="body"/>
        <w:rPr>
          <w:rStyle w:val="Bold"/>
          <w:bCs/>
        </w:rPr>
      </w:pPr>
      <w:r>
        <w:rPr>
          <w:rStyle w:val="Bold"/>
          <w:bCs/>
        </w:rPr>
        <w:t xml:space="preserve">Пространственные отношения и геометрические фигуры  </w:t>
      </w:r>
    </w:p>
    <w:p w:rsidR="004617F3" w:rsidRDefault="004617F3" w:rsidP="008026AB">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4617F3" w:rsidRDefault="004617F3" w:rsidP="008026AB">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17F3" w:rsidRDefault="004617F3" w:rsidP="008026AB">
      <w:pPr>
        <w:pStyle w:val="body"/>
      </w:pPr>
    </w:p>
    <w:p w:rsidR="004617F3" w:rsidRDefault="004617F3" w:rsidP="008026AB">
      <w:pPr>
        <w:pStyle w:val="body"/>
        <w:rPr>
          <w:rStyle w:val="Bold"/>
          <w:bCs/>
        </w:rPr>
      </w:pPr>
      <w:r>
        <w:rPr>
          <w:rStyle w:val="Bold"/>
          <w:bCs/>
        </w:rPr>
        <w:t xml:space="preserve">Математическая информация </w:t>
      </w:r>
    </w:p>
    <w:p w:rsidR="004617F3" w:rsidRDefault="004617F3" w:rsidP="008026AB">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4617F3" w:rsidRDefault="004617F3" w:rsidP="008026AB">
      <w:pPr>
        <w:pStyle w:val="body"/>
      </w:pPr>
      <w:r>
        <w:t>Закономерность в ряду заданных объектов: её обнаружение, продолжение ряда.</w:t>
      </w:r>
    </w:p>
    <w:p w:rsidR="004617F3" w:rsidRDefault="004617F3" w:rsidP="008026AB">
      <w:pPr>
        <w:pStyle w:val="body"/>
      </w:pPr>
      <w:r>
        <w:t>Верные (истинные) и неверные (ложные) предложения, составленные относительно заданного набора математических объектов.</w:t>
      </w:r>
    </w:p>
    <w:p w:rsidR="004617F3" w:rsidRDefault="004617F3" w:rsidP="008026AB">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4617F3" w:rsidRDefault="004617F3" w:rsidP="008026AB">
      <w:pPr>
        <w:pStyle w:val="body"/>
      </w:pPr>
      <w:r>
        <w:t>Двух-трёхшаговые инструкции, связанные с вычислением, измерением длины, изображением геометрической фигуры.</w:t>
      </w:r>
    </w:p>
    <w:p w:rsidR="004617F3" w:rsidRDefault="004617F3" w:rsidP="008026AB">
      <w:pPr>
        <w:pStyle w:val="h3"/>
        <w:jc w:val="both"/>
      </w:pPr>
    </w:p>
    <w:p w:rsidR="004617F3" w:rsidRDefault="004617F3" w:rsidP="008026AB">
      <w:pPr>
        <w:pStyle w:val="h3"/>
        <w:jc w:val="both"/>
      </w:pPr>
      <w:r>
        <w:t xml:space="preserve">Универсальные учебные действия </w:t>
      </w:r>
      <w:r>
        <w:br/>
        <w:t xml:space="preserve">(пропедевтический уровень) </w:t>
      </w:r>
    </w:p>
    <w:p w:rsidR="004617F3" w:rsidRDefault="004617F3" w:rsidP="008026AB">
      <w:pPr>
        <w:pStyle w:val="body"/>
        <w:rPr>
          <w:rStyle w:val="Italic"/>
          <w:iCs/>
        </w:rPr>
      </w:pPr>
      <w:r>
        <w:rPr>
          <w:rStyle w:val="Italic"/>
          <w:iCs/>
        </w:rPr>
        <w:t xml:space="preserve">Универсальные познавательные учебные действия: </w:t>
      </w:r>
    </w:p>
    <w:p w:rsidR="004617F3" w:rsidRDefault="004617F3" w:rsidP="008026AB">
      <w:pPr>
        <w:pStyle w:val="list-dash0"/>
      </w:pPr>
      <w:r>
        <w:t>наблюдать математические объекты (числа, величины) в окружающем мире;</w:t>
      </w:r>
    </w:p>
    <w:p w:rsidR="004617F3" w:rsidRDefault="004617F3" w:rsidP="008026AB">
      <w:pPr>
        <w:pStyle w:val="list-dash0"/>
      </w:pPr>
      <w:r>
        <w:t>обнаруживать общее и различное в записи арифметических действий;</w:t>
      </w:r>
    </w:p>
    <w:p w:rsidR="004617F3" w:rsidRDefault="004617F3" w:rsidP="008026AB">
      <w:pPr>
        <w:pStyle w:val="list-dash0"/>
      </w:pPr>
      <w:r>
        <w:t xml:space="preserve">понимать назначение и необходимость использования величин в жизни; </w:t>
      </w:r>
    </w:p>
    <w:p w:rsidR="004617F3" w:rsidRDefault="004617F3" w:rsidP="008026AB">
      <w:pPr>
        <w:pStyle w:val="list-dash0"/>
      </w:pPr>
      <w:r>
        <w:t xml:space="preserve">наблюдать действие измерительных приборов; </w:t>
      </w:r>
    </w:p>
    <w:p w:rsidR="004617F3" w:rsidRDefault="004617F3" w:rsidP="008026AB">
      <w:pPr>
        <w:pStyle w:val="list-dash0"/>
      </w:pPr>
      <w:r>
        <w:t>сравнивать два объекта, два числа;</w:t>
      </w:r>
    </w:p>
    <w:p w:rsidR="004617F3" w:rsidRDefault="004617F3" w:rsidP="008026AB">
      <w:pPr>
        <w:pStyle w:val="list-dash0"/>
      </w:pPr>
      <w:r>
        <w:t>распределять объекты на группы по заданному основанию;</w:t>
      </w:r>
    </w:p>
    <w:p w:rsidR="004617F3" w:rsidRDefault="004617F3" w:rsidP="008026AB">
      <w:pPr>
        <w:pStyle w:val="list-dash0"/>
      </w:pPr>
      <w:r>
        <w:t xml:space="preserve">копировать изученные фигуры, рисовать от руки по собственному замыслу; </w:t>
      </w:r>
    </w:p>
    <w:p w:rsidR="004617F3" w:rsidRDefault="004617F3" w:rsidP="008026AB">
      <w:pPr>
        <w:pStyle w:val="list-dash0"/>
      </w:pPr>
      <w:r>
        <w:t>приводить примеры чисел, геометрических фигур;</w:t>
      </w:r>
    </w:p>
    <w:p w:rsidR="004617F3" w:rsidRDefault="004617F3" w:rsidP="008026AB">
      <w:pPr>
        <w:pStyle w:val="list-dash0"/>
      </w:pPr>
      <w:r>
        <w:t>вести порядковый и количественный счет (соблюдать последовательность).</w:t>
      </w:r>
    </w:p>
    <w:p w:rsidR="004617F3" w:rsidRDefault="004617F3" w:rsidP="008026AB">
      <w:pPr>
        <w:pStyle w:val="body"/>
      </w:pPr>
      <w:r>
        <w:rPr>
          <w:rStyle w:val="Italic"/>
          <w:iCs/>
        </w:rPr>
        <w:t>Работа с информацией:</w:t>
      </w:r>
    </w:p>
    <w:p w:rsidR="004617F3" w:rsidRDefault="004617F3" w:rsidP="008026AB">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4617F3" w:rsidRDefault="004617F3" w:rsidP="008026AB">
      <w:pPr>
        <w:pStyle w:val="list-dash0"/>
      </w:pPr>
      <w:r>
        <w:t>читать таблицу, извлекать информацию, представленную в табличной форме.</w:t>
      </w:r>
    </w:p>
    <w:p w:rsidR="004617F3" w:rsidRDefault="004617F3" w:rsidP="008026AB">
      <w:pPr>
        <w:pStyle w:val="body"/>
        <w:rPr>
          <w:rStyle w:val="Italic"/>
          <w:iCs/>
        </w:rPr>
      </w:pPr>
      <w:r>
        <w:rPr>
          <w:rStyle w:val="Italic"/>
          <w:iCs/>
        </w:rPr>
        <w:t xml:space="preserve">Универсальные коммуникативные учебные действия: </w:t>
      </w:r>
    </w:p>
    <w:p w:rsidR="004617F3" w:rsidRDefault="004617F3" w:rsidP="008026AB">
      <w:pPr>
        <w:pStyle w:val="list-dash0"/>
      </w:pPr>
      <w:r>
        <w:t>характеризовать (описывать) число, геометрическую фигуру, последовательность из нескольких чисел, записанных по порядку;</w:t>
      </w:r>
    </w:p>
    <w:p w:rsidR="004617F3" w:rsidRDefault="004617F3" w:rsidP="008026AB">
      <w:pPr>
        <w:pStyle w:val="list-dash0"/>
      </w:pPr>
      <w:r>
        <w:t>комментировать ход сравнения двух объектов;</w:t>
      </w:r>
    </w:p>
    <w:p w:rsidR="004617F3" w:rsidRDefault="004617F3" w:rsidP="008026AB">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4617F3" w:rsidRDefault="004617F3" w:rsidP="008026AB">
      <w:pPr>
        <w:pStyle w:val="list-dash0"/>
      </w:pPr>
      <w:r>
        <w:t xml:space="preserve">различать и использовать математические знаки; </w:t>
      </w:r>
    </w:p>
    <w:p w:rsidR="004617F3" w:rsidRDefault="004617F3" w:rsidP="008026AB">
      <w:pPr>
        <w:pStyle w:val="list-dash0"/>
      </w:pPr>
      <w:r>
        <w:t>строить предложения относительно заданного набора объектов.</w:t>
      </w:r>
    </w:p>
    <w:p w:rsidR="004617F3" w:rsidRDefault="004617F3" w:rsidP="008026AB">
      <w:pPr>
        <w:pStyle w:val="body"/>
        <w:rPr>
          <w:rStyle w:val="Italic"/>
          <w:iCs/>
        </w:rPr>
      </w:pPr>
      <w:r>
        <w:rPr>
          <w:rStyle w:val="Italic"/>
          <w:iCs/>
        </w:rPr>
        <w:t xml:space="preserve">Универсальные регулятивные учебные действия: </w:t>
      </w:r>
    </w:p>
    <w:p w:rsidR="004617F3" w:rsidRDefault="004617F3" w:rsidP="008026AB">
      <w:pPr>
        <w:pStyle w:val="list-dash0"/>
      </w:pPr>
      <w:r>
        <w:t>принимать учебную задачу, удерживать её в процессе деятельности;</w:t>
      </w:r>
    </w:p>
    <w:p w:rsidR="004617F3" w:rsidRDefault="004617F3" w:rsidP="008026AB">
      <w:pPr>
        <w:pStyle w:val="list-dash0"/>
      </w:pPr>
      <w:r>
        <w:t>действовать в соответствии с предложенным образцом, инструкцией;</w:t>
      </w:r>
    </w:p>
    <w:p w:rsidR="004617F3" w:rsidRDefault="004617F3" w:rsidP="008026AB">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4617F3" w:rsidRDefault="004617F3" w:rsidP="008026AB">
      <w:pPr>
        <w:pStyle w:val="list-dash0"/>
      </w:pPr>
      <w:r>
        <w:t>проверять правильность вычисления с помощью другого приёма выполнения действия.</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17F3" w:rsidRDefault="004617F3" w:rsidP="008026AB">
      <w:pPr>
        <w:pStyle w:val="h2"/>
        <w:spacing w:before="369"/>
        <w:jc w:val="both"/>
      </w:pPr>
      <w:r>
        <w:t xml:space="preserve">2 класс </w:t>
      </w:r>
    </w:p>
    <w:p w:rsidR="004617F3" w:rsidRDefault="004617F3" w:rsidP="008026AB">
      <w:pPr>
        <w:pStyle w:val="body"/>
        <w:rPr>
          <w:rStyle w:val="Bold"/>
          <w:bCs/>
        </w:rPr>
      </w:pPr>
      <w:r>
        <w:rPr>
          <w:rStyle w:val="Bold"/>
          <w:bCs/>
        </w:rPr>
        <w:t>Числа и величины</w:t>
      </w:r>
    </w:p>
    <w:p w:rsidR="004617F3" w:rsidRDefault="004617F3" w:rsidP="008026AB">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4617F3" w:rsidRDefault="004617F3" w:rsidP="008026AB">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4617F3" w:rsidRDefault="004617F3" w:rsidP="008026AB">
      <w:pPr>
        <w:pStyle w:val="body"/>
      </w:pPr>
    </w:p>
    <w:p w:rsidR="004617F3" w:rsidRDefault="004617F3" w:rsidP="008026AB">
      <w:pPr>
        <w:pStyle w:val="body"/>
        <w:rPr>
          <w:rStyle w:val="Bold"/>
          <w:bCs/>
        </w:rPr>
      </w:pPr>
      <w:r>
        <w:rPr>
          <w:rStyle w:val="Bold"/>
          <w:bCs/>
        </w:rPr>
        <w:t>Арифметические действия</w:t>
      </w:r>
    </w:p>
    <w:p w:rsidR="004617F3" w:rsidRDefault="004617F3" w:rsidP="008026AB">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17F3" w:rsidRDefault="004617F3" w:rsidP="008026AB">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4617F3" w:rsidRDefault="004617F3" w:rsidP="008026AB">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4617F3" w:rsidRDefault="004617F3" w:rsidP="008026AB">
      <w:pPr>
        <w:pStyle w:val="body"/>
      </w:pPr>
      <w:r>
        <w:t>Неизвестный компонент действия сложения, действия вычитания; его нахождение.</w:t>
      </w:r>
    </w:p>
    <w:p w:rsidR="004617F3" w:rsidRDefault="004617F3" w:rsidP="008026AB">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4617F3" w:rsidRDefault="004617F3" w:rsidP="008026AB">
      <w:pPr>
        <w:pStyle w:val="body"/>
      </w:pPr>
    </w:p>
    <w:p w:rsidR="004617F3" w:rsidRDefault="004617F3" w:rsidP="008026AB">
      <w:pPr>
        <w:pStyle w:val="body"/>
        <w:rPr>
          <w:rStyle w:val="Bold"/>
          <w:bCs/>
        </w:rPr>
      </w:pPr>
      <w:r>
        <w:rPr>
          <w:rStyle w:val="Bold"/>
          <w:bCs/>
        </w:rPr>
        <w:t>Текстовые задачи</w:t>
      </w:r>
    </w:p>
    <w:p w:rsidR="004617F3" w:rsidRDefault="004617F3" w:rsidP="008026AB">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4617F3" w:rsidRDefault="004617F3" w:rsidP="008026AB">
      <w:pPr>
        <w:pStyle w:val="body"/>
      </w:pPr>
    </w:p>
    <w:p w:rsidR="004617F3" w:rsidRDefault="004617F3" w:rsidP="008026AB">
      <w:pPr>
        <w:pStyle w:val="body"/>
        <w:rPr>
          <w:rStyle w:val="Bold"/>
          <w:bCs/>
        </w:rPr>
      </w:pPr>
      <w:r>
        <w:rPr>
          <w:rStyle w:val="Bold"/>
          <w:bCs/>
        </w:rPr>
        <w:t xml:space="preserve">Пространственные отношения и геометрические фигуры  </w:t>
      </w:r>
    </w:p>
    <w:p w:rsidR="004617F3" w:rsidRDefault="004617F3" w:rsidP="008026AB">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4617F3" w:rsidRDefault="004617F3" w:rsidP="008026AB">
      <w:pPr>
        <w:pStyle w:val="body"/>
      </w:pPr>
    </w:p>
    <w:p w:rsidR="004617F3" w:rsidRDefault="004617F3" w:rsidP="008026AB">
      <w:pPr>
        <w:pStyle w:val="body"/>
        <w:rPr>
          <w:rStyle w:val="Bold"/>
          <w:bCs/>
        </w:rPr>
      </w:pPr>
      <w:r>
        <w:rPr>
          <w:rStyle w:val="Bold"/>
          <w:bCs/>
        </w:rPr>
        <w:t xml:space="preserve">Математическая информация </w:t>
      </w:r>
    </w:p>
    <w:p w:rsidR="004617F3" w:rsidRDefault="004617F3" w:rsidP="008026AB">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4617F3" w:rsidRDefault="004617F3" w:rsidP="008026AB">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4617F3" w:rsidRDefault="004617F3" w:rsidP="008026AB">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4617F3" w:rsidRDefault="004617F3" w:rsidP="008026AB">
      <w:pPr>
        <w:pStyle w:val="body"/>
      </w:pPr>
      <w:r>
        <w:t>Внесение данных в таблицу, дополнение моделей (схем, изображений) готовыми числовыми данными.</w:t>
      </w:r>
    </w:p>
    <w:p w:rsidR="004617F3" w:rsidRDefault="004617F3" w:rsidP="008026AB">
      <w:pPr>
        <w:pStyle w:val="body"/>
      </w:pPr>
      <w:r>
        <w:t>Алгоритмы (приёмы, правила) устных и письменных вычислений, измерений и построения геометрических фигур.</w:t>
      </w:r>
    </w:p>
    <w:p w:rsidR="004617F3" w:rsidRDefault="004617F3" w:rsidP="008026AB">
      <w:pPr>
        <w:pStyle w:val="body"/>
      </w:pPr>
      <w:r>
        <w:t>Правила работы с электронными средствами обучения (электронной формой учебника, компьютерными тренажёрами).</w:t>
      </w:r>
    </w:p>
    <w:p w:rsidR="004617F3" w:rsidRDefault="004617F3" w:rsidP="008026AB">
      <w:pPr>
        <w:pStyle w:val="h3"/>
        <w:jc w:val="both"/>
      </w:pPr>
      <w:r>
        <w:t xml:space="preserve">Универсальные учебные действия </w:t>
      </w:r>
      <w:r>
        <w:br/>
        <w:t>(пропедевтический уровень)</w:t>
      </w:r>
    </w:p>
    <w:p w:rsidR="004617F3" w:rsidRDefault="004617F3" w:rsidP="008026AB">
      <w:pPr>
        <w:pStyle w:val="body"/>
        <w:rPr>
          <w:rStyle w:val="Italic"/>
          <w:iCs/>
        </w:rPr>
      </w:pPr>
      <w:r>
        <w:rPr>
          <w:rStyle w:val="Italic"/>
          <w:iCs/>
        </w:rPr>
        <w:t xml:space="preserve">Универсальные познавательные учебные действия: </w:t>
      </w:r>
    </w:p>
    <w:p w:rsidR="004617F3" w:rsidRDefault="004617F3" w:rsidP="008026AB">
      <w:pPr>
        <w:pStyle w:val="list-dash0"/>
      </w:pPr>
      <w:r>
        <w:t>наблюдать математические отношения (часть-целое, больше-меньше) в окружающем мире;</w:t>
      </w:r>
    </w:p>
    <w:p w:rsidR="004617F3" w:rsidRDefault="004617F3" w:rsidP="008026AB">
      <w:pPr>
        <w:pStyle w:val="list-dash0"/>
      </w:pPr>
      <w:r>
        <w:t>характеризовать назначение и использовать простейшие измерительные приборы (сантиметровая лента, весы);</w:t>
      </w:r>
    </w:p>
    <w:p w:rsidR="004617F3" w:rsidRDefault="004617F3" w:rsidP="008026AB">
      <w:pPr>
        <w:pStyle w:val="list-dash0"/>
      </w:pPr>
      <w:r>
        <w:t>сравнивать группы объектов (чисел, величин, геометрических фигур) по самостоятельно выбранному основанию;</w:t>
      </w:r>
    </w:p>
    <w:p w:rsidR="004617F3" w:rsidRDefault="004617F3" w:rsidP="008026AB">
      <w:pPr>
        <w:pStyle w:val="list-dash0"/>
      </w:pPr>
      <w:r>
        <w:t>распределять (классифицировать) объекты (числа, величины, геометрические фигуры, текстовые задачи в одно действие) на группы;</w:t>
      </w:r>
    </w:p>
    <w:p w:rsidR="004617F3" w:rsidRDefault="004617F3" w:rsidP="008026AB">
      <w:pPr>
        <w:pStyle w:val="list-dash0"/>
      </w:pPr>
      <w:r>
        <w:t>обнаруживать модели геометрических фигур в окружающем мире;</w:t>
      </w:r>
    </w:p>
    <w:p w:rsidR="004617F3" w:rsidRDefault="004617F3" w:rsidP="008026AB">
      <w:pPr>
        <w:pStyle w:val="list-dash0"/>
      </w:pPr>
      <w:r>
        <w:t>вести поиск различных решений задачи (расчётной, с геометрическим содержанием);</w:t>
      </w:r>
    </w:p>
    <w:p w:rsidR="004617F3" w:rsidRDefault="004617F3" w:rsidP="008026AB">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4617F3" w:rsidRDefault="004617F3" w:rsidP="008026AB">
      <w:pPr>
        <w:pStyle w:val="list-dash0"/>
      </w:pPr>
      <w:r>
        <w:t xml:space="preserve">устанавливать соответствие между математическим выражением и его текстовым описанием; </w:t>
      </w:r>
    </w:p>
    <w:p w:rsidR="004617F3" w:rsidRDefault="004617F3" w:rsidP="008026AB">
      <w:pPr>
        <w:pStyle w:val="list-dash0"/>
      </w:pPr>
      <w:r>
        <w:t>подбирать примеры, подтверждающие суждение, вывод, ответ.</w:t>
      </w:r>
    </w:p>
    <w:p w:rsidR="004617F3" w:rsidRDefault="004617F3" w:rsidP="008026AB">
      <w:pPr>
        <w:pStyle w:val="body"/>
      </w:pPr>
      <w:r>
        <w:rPr>
          <w:rStyle w:val="Italic"/>
          <w:iCs/>
        </w:rPr>
        <w:t>Работа с информацией:</w:t>
      </w:r>
    </w:p>
    <w:p w:rsidR="004617F3" w:rsidRDefault="004617F3" w:rsidP="008026AB">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4617F3" w:rsidRDefault="004617F3" w:rsidP="008026AB">
      <w:pPr>
        <w:pStyle w:val="list-dash0"/>
      </w:pPr>
      <w:r>
        <w:t>устанавливать логику перебора вариантов для решения простейших комбинаторных задач;</w:t>
      </w:r>
    </w:p>
    <w:p w:rsidR="004617F3" w:rsidRDefault="004617F3" w:rsidP="008026AB">
      <w:pPr>
        <w:pStyle w:val="list-dash0"/>
      </w:pPr>
      <w:r>
        <w:t>дополнять модели (схемы, изображения) готовыми числовыми данными.</w:t>
      </w:r>
    </w:p>
    <w:p w:rsidR="004617F3" w:rsidRDefault="004617F3" w:rsidP="008026AB">
      <w:pPr>
        <w:pStyle w:val="body"/>
        <w:keepNext/>
        <w:rPr>
          <w:rStyle w:val="Italic"/>
          <w:iCs/>
        </w:rPr>
      </w:pPr>
      <w:r>
        <w:rPr>
          <w:rStyle w:val="Italic"/>
          <w:iCs/>
        </w:rPr>
        <w:t xml:space="preserve">Универсальные коммуникативные учебные действия: </w:t>
      </w:r>
    </w:p>
    <w:p w:rsidR="004617F3" w:rsidRDefault="004617F3" w:rsidP="008026AB">
      <w:pPr>
        <w:pStyle w:val="list-dash0"/>
      </w:pPr>
      <w:r>
        <w:t>комментировать ход вычислений;</w:t>
      </w:r>
    </w:p>
    <w:p w:rsidR="004617F3" w:rsidRDefault="004617F3" w:rsidP="008026AB">
      <w:pPr>
        <w:pStyle w:val="list-dash0"/>
      </w:pPr>
      <w:r>
        <w:t>объяснять выбор величины, соответствующей ситуации измерения;</w:t>
      </w:r>
    </w:p>
    <w:p w:rsidR="004617F3" w:rsidRDefault="004617F3" w:rsidP="008026AB">
      <w:pPr>
        <w:pStyle w:val="list-dash0"/>
      </w:pPr>
      <w:r>
        <w:t>составлять текстовую задачу с заданным отношением (готовым решением) по образцу;</w:t>
      </w:r>
    </w:p>
    <w:p w:rsidR="004617F3" w:rsidRDefault="004617F3" w:rsidP="008026AB">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4617F3" w:rsidRDefault="004617F3" w:rsidP="008026AB">
      <w:pPr>
        <w:pStyle w:val="list-dash0"/>
      </w:pPr>
      <w:r>
        <w:t>называть числа, величины, геометрические фигуры, обладающие заданным свойством;</w:t>
      </w:r>
    </w:p>
    <w:p w:rsidR="004617F3" w:rsidRDefault="004617F3" w:rsidP="008026AB">
      <w:pPr>
        <w:pStyle w:val="list-dash0"/>
      </w:pPr>
      <w:r>
        <w:t>записывать, читать число, числовое выражение; приводить примеры, иллюстрирующие смысл арифметического действия.</w:t>
      </w:r>
    </w:p>
    <w:p w:rsidR="004617F3" w:rsidRDefault="004617F3" w:rsidP="008026AB">
      <w:pPr>
        <w:pStyle w:val="list-dash0"/>
      </w:pPr>
      <w:r>
        <w:t>конструировать утверждения с использованием слов «каждый», «все».</w:t>
      </w:r>
    </w:p>
    <w:p w:rsidR="004617F3" w:rsidRDefault="004617F3" w:rsidP="008026AB">
      <w:pPr>
        <w:pStyle w:val="body"/>
        <w:rPr>
          <w:rStyle w:val="Italic"/>
          <w:iCs/>
        </w:rPr>
      </w:pPr>
      <w:r>
        <w:rPr>
          <w:rStyle w:val="Italic"/>
          <w:iCs/>
        </w:rPr>
        <w:t xml:space="preserve">Универсальные регулятивные учебные действия: </w:t>
      </w:r>
    </w:p>
    <w:p w:rsidR="004617F3" w:rsidRDefault="004617F3" w:rsidP="008026AB">
      <w:pPr>
        <w:pStyle w:val="list-dash0"/>
      </w:pPr>
      <w:r>
        <w:t>следовать установленному правилу, по которому составлен ряд чисел, величин, геометрических фигур;</w:t>
      </w:r>
    </w:p>
    <w:p w:rsidR="004617F3" w:rsidRDefault="004617F3" w:rsidP="008026AB">
      <w:pPr>
        <w:pStyle w:val="list-dash0"/>
      </w:pPr>
      <w:r>
        <w:t xml:space="preserve">организовывать, участвовать, контролировать ход и результат парной работы с математическим материалом; </w:t>
      </w:r>
    </w:p>
    <w:p w:rsidR="004617F3" w:rsidRDefault="004617F3" w:rsidP="008026AB">
      <w:pPr>
        <w:pStyle w:val="list-dash0"/>
      </w:pPr>
      <w:r>
        <w:t>проверять правильность вычисления с помощью другого приёма выполнения действия, обратного действия;</w:t>
      </w:r>
    </w:p>
    <w:p w:rsidR="004617F3" w:rsidRDefault="004617F3" w:rsidP="008026AB">
      <w:pPr>
        <w:pStyle w:val="list-dash0"/>
      </w:pPr>
      <w:r>
        <w:t>находить с помощью учителя причину возникшей ошибки и трудности.</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dash0"/>
      </w:pPr>
      <w:r>
        <w:t>принимать правила совместной деятельности при работе в парах, группах, составленных учителем или самостоятельно;</w:t>
      </w:r>
    </w:p>
    <w:p w:rsidR="004617F3" w:rsidRDefault="004617F3" w:rsidP="008026AB">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4617F3" w:rsidRDefault="004617F3" w:rsidP="008026AB">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4617F3" w:rsidRDefault="004617F3" w:rsidP="008026AB">
      <w:pPr>
        <w:pStyle w:val="list-dash0"/>
      </w:pPr>
      <w:r>
        <w:t>совместно с учителем оценивать результаты выполнения общей работы.</w:t>
      </w:r>
    </w:p>
    <w:p w:rsidR="004617F3" w:rsidRDefault="004617F3" w:rsidP="008026AB">
      <w:pPr>
        <w:pStyle w:val="h2"/>
        <w:jc w:val="both"/>
      </w:pPr>
      <w:r>
        <w:t xml:space="preserve">3 класс </w:t>
      </w:r>
    </w:p>
    <w:p w:rsidR="004617F3" w:rsidRDefault="004617F3" w:rsidP="008026AB">
      <w:pPr>
        <w:pStyle w:val="body"/>
        <w:rPr>
          <w:rStyle w:val="Bold"/>
          <w:bCs/>
        </w:rPr>
      </w:pPr>
      <w:r>
        <w:rPr>
          <w:rStyle w:val="Bold"/>
          <w:bCs/>
        </w:rPr>
        <w:t>Числа и величины</w:t>
      </w:r>
    </w:p>
    <w:p w:rsidR="004617F3" w:rsidRDefault="004617F3" w:rsidP="008026AB">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4617F3" w:rsidRDefault="004617F3" w:rsidP="008026AB">
      <w:pPr>
        <w:pStyle w:val="body"/>
      </w:pPr>
      <w:r>
        <w:t>Масса (единица массы — грамм); соотношение между килограммом и граммом; отношение «тяжелее/легче на/в».</w:t>
      </w:r>
    </w:p>
    <w:p w:rsidR="004617F3" w:rsidRDefault="004617F3" w:rsidP="008026AB">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4617F3" w:rsidRDefault="004617F3" w:rsidP="008026AB">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4617F3" w:rsidRDefault="004617F3" w:rsidP="008026AB">
      <w:pPr>
        <w:pStyle w:val="body"/>
      </w:pPr>
      <w:r>
        <w:t xml:space="preserve">Длина (единица длины — миллиметр, километр); соотношение между величинами в пределах тысячи. </w:t>
      </w:r>
    </w:p>
    <w:p w:rsidR="004617F3" w:rsidRDefault="004617F3" w:rsidP="008026AB">
      <w:pPr>
        <w:pStyle w:val="body"/>
      </w:pPr>
      <w:r>
        <w:t>Площадь (единицы площади — квадратный метр, квадратный сантиметр, квадратный дециметр, квадратный метр).</w:t>
      </w:r>
    </w:p>
    <w:p w:rsidR="004617F3" w:rsidRDefault="004617F3" w:rsidP="008026AB">
      <w:pPr>
        <w:pStyle w:val="body"/>
      </w:pPr>
    </w:p>
    <w:p w:rsidR="004617F3" w:rsidRDefault="004617F3" w:rsidP="008026AB">
      <w:pPr>
        <w:pStyle w:val="body"/>
        <w:rPr>
          <w:rStyle w:val="Bold"/>
          <w:bCs/>
        </w:rPr>
      </w:pPr>
      <w:r>
        <w:rPr>
          <w:rStyle w:val="Bold"/>
          <w:bCs/>
        </w:rPr>
        <w:t>Арифметические действия</w:t>
      </w:r>
    </w:p>
    <w:p w:rsidR="004617F3" w:rsidRDefault="004617F3" w:rsidP="008026AB">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4617F3" w:rsidRDefault="004617F3" w:rsidP="008026AB">
      <w:pPr>
        <w:pStyle w:val="body"/>
      </w:pPr>
      <w:r>
        <w:t xml:space="preserve">Письменное сложение, вычитание чисел в пределах 1000. Действия с числами 0 и 1. </w:t>
      </w:r>
    </w:p>
    <w:p w:rsidR="004617F3" w:rsidRDefault="004617F3" w:rsidP="008026AB">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17F3" w:rsidRDefault="004617F3" w:rsidP="008026AB">
      <w:pPr>
        <w:pStyle w:val="body"/>
      </w:pPr>
      <w:r>
        <w:t xml:space="preserve">Переместительное, сочетательное свойства сложения, умножения при вычислениях. </w:t>
      </w:r>
    </w:p>
    <w:p w:rsidR="004617F3" w:rsidRDefault="004617F3" w:rsidP="008026AB">
      <w:pPr>
        <w:pStyle w:val="body"/>
      </w:pPr>
      <w:r>
        <w:t>Нахождение неизвестного компонента арифметического действия.</w:t>
      </w:r>
    </w:p>
    <w:p w:rsidR="004617F3" w:rsidRDefault="004617F3" w:rsidP="008026AB">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4617F3" w:rsidRDefault="004617F3" w:rsidP="008026AB">
      <w:pPr>
        <w:pStyle w:val="body"/>
      </w:pPr>
      <w:r>
        <w:t>Однородные величины: сложение и вычитание.</w:t>
      </w:r>
    </w:p>
    <w:p w:rsidR="004617F3" w:rsidRDefault="004617F3" w:rsidP="008026AB">
      <w:pPr>
        <w:pStyle w:val="body"/>
      </w:pPr>
    </w:p>
    <w:p w:rsidR="004617F3" w:rsidRDefault="004617F3" w:rsidP="008026AB">
      <w:pPr>
        <w:pStyle w:val="body"/>
        <w:rPr>
          <w:rStyle w:val="Bold"/>
          <w:bCs/>
        </w:rPr>
      </w:pPr>
      <w:r>
        <w:rPr>
          <w:rStyle w:val="Bold"/>
          <w:bCs/>
        </w:rPr>
        <w:t>Текстовые задачи</w:t>
      </w:r>
    </w:p>
    <w:p w:rsidR="004617F3" w:rsidRDefault="004617F3" w:rsidP="008026AB">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17F3" w:rsidRDefault="004617F3" w:rsidP="008026AB">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17F3" w:rsidRDefault="004617F3" w:rsidP="008026AB">
      <w:pPr>
        <w:pStyle w:val="body"/>
      </w:pPr>
    </w:p>
    <w:p w:rsidR="004617F3" w:rsidRDefault="004617F3" w:rsidP="008026AB">
      <w:pPr>
        <w:pStyle w:val="body"/>
        <w:rPr>
          <w:rStyle w:val="Bold"/>
          <w:bCs/>
        </w:rPr>
      </w:pPr>
      <w:r>
        <w:rPr>
          <w:rStyle w:val="Bold"/>
          <w:bCs/>
        </w:rPr>
        <w:t xml:space="preserve">Пространственные отношения и геометрические фигуры  </w:t>
      </w:r>
    </w:p>
    <w:p w:rsidR="004617F3" w:rsidRDefault="004617F3" w:rsidP="008026AB">
      <w:pPr>
        <w:pStyle w:val="body"/>
      </w:pPr>
      <w:r>
        <w:t>Конструирование геометрических фигур (разбиение фигуры на части, составление фигуры из частей).</w:t>
      </w:r>
    </w:p>
    <w:p w:rsidR="004617F3" w:rsidRDefault="004617F3" w:rsidP="008026AB">
      <w:pPr>
        <w:pStyle w:val="body"/>
      </w:pPr>
      <w:r>
        <w:t>Периметр многоугольника: измерение, вычисление, запись равенства.</w:t>
      </w:r>
    </w:p>
    <w:p w:rsidR="004617F3" w:rsidRDefault="004617F3" w:rsidP="008026AB">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4617F3" w:rsidRDefault="004617F3" w:rsidP="008026AB">
      <w:pPr>
        <w:pStyle w:val="body"/>
      </w:pPr>
    </w:p>
    <w:p w:rsidR="004617F3" w:rsidRDefault="004617F3" w:rsidP="008026AB">
      <w:pPr>
        <w:pStyle w:val="body"/>
        <w:rPr>
          <w:rStyle w:val="Bold"/>
          <w:bCs/>
        </w:rPr>
      </w:pPr>
      <w:r>
        <w:rPr>
          <w:rStyle w:val="Bold"/>
          <w:bCs/>
        </w:rPr>
        <w:t xml:space="preserve">Математическая информация </w:t>
      </w:r>
    </w:p>
    <w:p w:rsidR="004617F3" w:rsidRDefault="004617F3" w:rsidP="008026AB">
      <w:pPr>
        <w:pStyle w:val="body"/>
      </w:pPr>
      <w:r>
        <w:t xml:space="preserve">Классификация объектов по двум признакам. </w:t>
      </w:r>
    </w:p>
    <w:p w:rsidR="004617F3" w:rsidRDefault="004617F3" w:rsidP="008026AB">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4617F3" w:rsidRDefault="004617F3" w:rsidP="008026AB">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4617F3" w:rsidRDefault="004617F3" w:rsidP="008026AB">
      <w:pPr>
        <w:pStyle w:val="body"/>
      </w:pPr>
      <w:r>
        <w:t xml:space="preserve">Формализованное описание последовательности действий (инструкция, план, схема, алгоритм). </w:t>
      </w:r>
    </w:p>
    <w:p w:rsidR="004617F3" w:rsidRDefault="004617F3" w:rsidP="008026AB">
      <w:pPr>
        <w:pStyle w:val="body"/>
      </w:pPr>
      <w:r>
        <w:t>Столбчатая диаграмма: чтение, использование данных для решения учебных и практических задач.</w:t>
      </w:r>
    </w:p>
    <w:p w:rsidR="004617F3" w:rsidRDefault="004617F3" w:rsidP="008026AB">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 xml:space="preserve">Универсальные познавательные учебные действия: </w:t>
      </w:r>
    </w:p>
    <w:p w:rsidR="004617F3" w:rsidRDefault="004617F3" w:rsidP="008026AB">
      <w:pPr>
        <w:pStyle w:val="list-dash0"/>
      </w:pPr>
      <w:r>
        <w:t>сравнивать математические объекты (числа, величины, геометрические фигуры);</w:t>
      </w:r>
    </w:p>
    <w:p w:rsidR="004617F3" w:rsidRDefault="004617F3" w:rsidP="008026AB">
      <w:pPr>
        <w:pStyle w:val="list-dash0"/>
      </w:pPr>
      <w:r>
        <w:t>выбирать приём вычисления, выполнения действия;</w:t>
      </w:r>
    </w:p>
    <w:p w:rsidR="004617F3" w:rsidRDefault="004617F3" w:rsidP="008026AB">
      <w:pPr>
        <w:pStyle w:val="list-dash0"/>
      </w:pPr>
      <w:r>
        <w:t>конструировать геометрические фигуры;</w:t>
      </w:r>
    </w:p>
    <w:p w:rsidR="004617F3" w:rsidRDefault="004617F3" w:rsidP="008026AB">
      <w:pPr>
        <w:pStyle w:val="list-dash0"/>
      </w:pPr>
      <w:r>
        <w:t>классифицировать объекты (числа, величины, геометрические фигуры, текстовые задачи в одно действие) по выбранному признаку;</w:t>
      </w:r>
    </w:p>
    <w:p w:rsidR="004617F3" w:rsidRDefault="004617F3" w:rsidP="008026AB">
      <w:pPr>
        <w:pStyle w:val="list-dash0"/>
      </w:pPr>
      <w:r>
        <w:t>прикидывать размеры фигуры, её элементов;</w:t>
      </w:r>
    </w:p>
    <w:p w:rsidR="004617F3" w:rsidRDefault="004617F3" w:rsidP="008026AB">
      <w:pPr>
        <w:pStyle w:val="list-dash0"/>
      </w:pPr>
      <w:r>
        <w:t>понимать смысл зависимостей и математических отношений, описанных в задаче;</w:t>
      </w:r>
    </w:p>
    <w:p w:rsidR="004617F3" w:rsidRDefault="004617F3" w:rsidP="008026AB">
      <w:pPr>
        <w:pStyle w:val="list-dash0"/>
      </w:pPr>
      <w:r>
        <w:t xml:space="preserve">различать и использовать разные приёмы и алгоритмы вычисления; </w:t>
      </w:r>
    </w:p>
    <w:p w:rsidR="004617F3" w:rsidRDefault="004617F3" w:rsidP="008026AB">
      <w:pPr>
        <w:pStyle w:val="list-dash0"/>
      </w:pPr>
      <w:r>
        <w:t>выбирать метод решения (моделирование ситуации, перебор вариантов, использование алгоритма);</w:t>
      </w:r>
    </w:p>
    <w:p w:rsidR="004617F3" w:rsidRDefault="004617F3" w:rsidP="008026AB">
      <w:pPr>
        <w:pStyle w:val="list-dash0"/>
      </w:pPr>
      <w:r>
        <w:t xml:space="preserve">соотносить начало, окончание, продолжительность события в практической ситуации; </w:t>
      </w:r>
    </w:p>
    <w:p w:rsidR="004617F3" w:rsidRDefault="004617F3" w:rsidP="008026AB">
      <w:pPr>
        <w:pStyle w:val="list-dash0"/>
      </w:pPr>
      <w:r>
        <w:t>составлять ряд чисел (величин, геометрических фигур) по самостоятельно выбранному правилу;</w:t>
      </w:r>
    </w:p>
    <w:p w:rsidR="004617F3" w:rsidRDefault="004617F3" w:rsidP="008026AB">
      <w:pPr>
        <w:pStyle w:val="list-dash0"/>
      </w:pPr>
      <w:r>
        <w:t xml:space="preserve">моделировать предложенную практическую ситуацию; </w:t>
      </w:r>
    </w:p>
    <w:p w:rsidR="004617F3" w:rsidRDefault="004617F3" w:rsidP="008026AB">
      <w:pPr>
        <w:pStyle w:val="list-dash0"/>
      </w:pPr>
      <w:r>
        <w:t>устанавливать последовательность событий, действий сюжета текстовой задачи.</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dash0"/>
      </w:pPr>
      <w:r>
        <w:t>читать информацию, представленную в разных формах;</w:t>
      </w:r>
    </w:p>
    <w:p w:rsidR="004617F3" w:rsidRDefault="004617F3" w:rsidP="008026AB">
      <w:pPr>
        <w:pStyle w:val="list-dash0"/>
      </w:pPr>
      <w:r>
        <w:t>извлекать и интерпретировать числовые данные, представленные в таблице, на диаграмме;</w:t>
      </w:r>
    </w:p>
    <w:p w:rsidR="004617F3" w:rsidRDefault="004617F3" w:rsidP="008026AB">
      <w:pPr>
        <w:pStyle w:val="list-dash0"/>
      </w:pPr>
      <w:r>
        <w:t>заполнять таблицы сложения и умножения, дополнять данными чертеж;</w:t>
      </w:r>
    </w:p>
    <w:p w:rsidR="004617F3" w:rsidRDefault="004617F3" w:rsidP="008026AB">
      <w:pPr>
        <w:pStyle w:val="list-dash0"/>
      </w:pPr>
      <w:r>
        <w:t>устанавливать соответствие между различными записями решения задачи;</w:t>
      </w:r>
    </w:p>
    <w:p w:rsidR="004617F3" w:rsidRDefault="004617F3" w:rsidP="008026AB">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4617F3" w:rsidRDefault="004617F3" w:rsidP="008026AB">
      <w:pPr>
        <w:pStyle w:val="body"/>
        <w:rPr>
          <w:rStyle w:val="Italic"/>
          <w:iCs/>
        </w:rPr>
      </w:pPr>
      <w:r>
        <w:rPr>
          <w:rStyle w:val="Italic"/>
          <w:iCs/>
        </w:rPr>
        <w:t xml:space="preserve">Универсальные коммуникативные учебные действия: </w:t>
      </w:r>
    </w:p>
    <w:p w:rsidR="004617F3" w:rsidRDefault="004617F3" w:rsidP="008026AB">
      <w:pPr>
        <w:pStyle w:val="list-dash0"/>
      </w:pPr>
      <w:r>
        <w:t>использовать математическую терминологию для описания отношений и зависимостей;</w:t>
      </w:r>
    </w:p>
    <w:p w:rsidR="004617F3" w:rsidRDefault="004617F3" w:rsidP="008026AB">
      <w:pPr>
        <w:pStyle w:val="list-dash0"/>
      </w:pPr>
      <w:r>
        <w:t>строить речевые высказывания для решения задач; составлять текстовую задачу;</w:t>
      </w:r>
    </w:p>
    <w:p w:rsidR="004617F3" w:rsidRDefault="004617F3" w:rsidP="008026AB">
      <w:pPr>
        <w:pStyle w:val="list-dash0"/>
      </w:pPr>
      <w:r>
        <w:t>объяснять на примерах отношения «больше/меньше на …», «больше/меньше в … », «равно»;</w:t>
      </w:r>
    </w:p>
    <w:p w:rsidR="004617F3" w:rsidRDefault="004617F3" w:rsidP="008026AB">
      <w:pPr>
        <w:pStyle w:val="list-dash0"/>
      </w:pPr>
      <w:r>
        <w:t>использовать математическую символику для составления числовых выражений;</w:t>
      </w:r>
    </w:p>
    <w:p w:rsidR="004617F3" w:rsidRDefault="004617F3" w:rsidP="008026AB">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4617F3" w:rsidRDefault="004617F3" w:rsidP="008026AB">
      <w:pPr>
        <w:pStyle w:val="list-dash0"/>
      </w:pPr>
      <w:r>
        <w:t xml:space="preserve">участвовать в обсуждении ошибок в ходе и результате выполнения вычисления. </w:t>
      </w:r>
    </w:p>
    <w:p w:rsidR="004617F3" w:rsidRDefault="004617F3" w:rsidP="008026AB">
      <w:pPr>
        <w:pStyle w:val="body"/>
        <w:rPr>
          <w:rStyle w:val="Italic"/>
          <w:iCs/>
        </w:rPr>
      </w:pPr>
      <w:r>
        <w:rPr>
          <w:rStyle w:val="Italic"/>
          <w:iCs/>
        </w:rPr>
        <w:t xml:space="preserve">Универсальные регулятивные учебные действия: </w:t>
      </w:r>
    </w:p>
    <w:p w:rsidR="004617F3" w:rsidRDefault="004617F3" w:rsidP="008026AB">
      <w:pPr>
        <w:pStyle w:val="list-dash0"/>
      </w:pPr>
      <w:r>
        <w:t>проверять ход и результат выполнения действия;</w:t>
      </w:r>
    </w:p>
    <w:p w:rsidR="004617F3" w:rsidRDefault="004617F3" w:rsidP="008026AB">
      <w:pPr>
        <w:pStyle w:val="list-dash0"/>
      </w:pPr>
      <w:r>
        <w:t>вести поиск ошибок, характеризовать их и исправлять;</w:t>
      </w:r>
    </w:p>
    <w:p w:rsidR="004617F3" w:rsidRDefault="004617F3" w:rsidP="008026AB">
      <w:pPr>
        <w:pStyle w:val="list-dash0"/>
      </w:pPr>
      <w:r>
        <w:t>формулировать ответ (вывод), подтверждать его объяснением, расчётами;</w:t>
      </w:r>
    </w:p>
    <w:p w:rsidR="004617F3" w:rsidRDefault="004617F3" w:rsidP="008026AB">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4617F3" w:rsidRDefault="004617F3" w:rsidP="008026AB">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4617F3" w:rsidRDefault="004617F3" w:rsidP="008026AB">
      <w:pPr>
        <w:pStyle w:val="list-dash0"/>
      </w:pPr>
      <w:r>
        <w:t>выполнять совместно прикидку и оценку результата выполнения общей работы.</w:t>
      </w:r>
    </w:p>
    <w:p w:rsidR="004617F3" w:rsidRDefault="004617F3" w:rsidP="008026AB">
      <w:pPr>
        <w:pStyle w:val="h2"/>
        <w:jc w:val="both"/>
      </w:pPr>
      <w:r>
        <w:t xml:space="preserve">4 класс </w:t>
      </w:r>
    </w:p>
    <w:p w:rsidR="004617F3" w:rsidRDefault="004617F3" w:rsidP="008026AB">
      <w:pPr>
        <w:pStyle w:val="body"/>
        <w:rPr>
          <w:rStyle w:val="Bold"/>
          <w:bCs/>
        </w:rPr>
      </w:pPr>
      <w:r>
        <w:rPr>
          <w:rStyle w:val="Bold"/>
          <w:bCs/>
        </w:rPr>
        <w:t>Числа и величины</w:t>
      </w:r>
    </w:p>
    <w:p w:rsidR="004617F3" w:rsidRDefault="004617F3" w:rsidP="008026AB">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17F3" w:rsidRDefault="004617F3" w:rsidP="008026AB">
      <w:pPr>
        <w:pStyle w:val="body"/>
      </w:pPr>
      <w:r>
        <w:t xml:space="preserve">Величины: сравнение объектов по массе, длине, площади, вместимости. </w:t>
      </w:r>
    </w:p>
    <w:p w:rsidR="004617F3" w:rsidRDefault="004617F3" w:rsidP="008026AB">
      <w:pPr>
        <w:pStyle w:val="body"/>
      </w:pPr>
      <w:r>
        <w:t>Единицы массы — центнер, тонна; соотношения между единицами массы.</w:t>
      </w:r>
    </w:p>
    <w:p w:rsidR="004617F3" w:rsidRDefault="004617F3" w:rsidP="008026AB">
      <w:pPr>
        <w:pStyle w:val="body"/>
      </w:pPr>
      <w:r>
        <w:t xml:space="preserve">Единицы времени (сутки, неделя, месяц, год, век), соотношение между ними. </w:t>
      </w:r>
    </w:p>
    <w:p w:rsidR="004617F3" w:rsidRDefault="004617F3" w:rsidP="008026AB">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4617F3" w:rsidRDefault="004617F3" w:rsidP="008026AB">
      <w:pPr>
        <w:pStyle w:val="body"/>
      </w:pPr>
      <w:r>
        <w:t xml:space="preserve">Доля величины времени, массы, длины. </w:t>
      </w:r>
    </w:p>
    <w:p w:rsidR="004617F3" w:rsidRDefault="004617F3" w:rsidP="008026AB">
      <w:pPr>
        <w:pStyle w:val="body"/>
      </w:pPr>
    </w:p>
    <w:p w:rsidR="004617F3" w:rsidRDefault="004617F3" w:rsidP="008026AB">
      <w:pPr>
        <w:pStyle w:val="body"/>
        <w:keepNext/>
        <w:rPr>
          <w:rStyle w:val="Bold"/>
          <w:bCs/>
        </w:rPr>
      </w:pPr>
      <w:r>
        <w:rPr>
          <w:rStyle w:val="Bold"/>
          <w:bCs/>
        </w:rPr>
        <w:t>Арифметические действия</w:t>
      </w:r>
    </w:p>
    <w:p w:rsidR="004617F3" w:rsidRDefault="004617F3" w:rsidP="008026AB">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4617F3" w:rsidRDefault="004617F3" w:rsidP="008026AB">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4617F3" w:rsidRDefault="004617F3" w:rsidP="008026AB">
      <w:pPr>
        <w:pStyle w:val="body"/>
      </w:pPr>
      <w:r>
        <w:t>Равенство, содержащее неизвестный компонент арифметического действия: запись, нахождение неизвестного компонента.</w:t>
      </w:r>
    </w:p>
    <w:p w:rsidR="004617F3" w:rsidRDefault="004617F3" w:rsidP="008026AB">
      <w:pPr>
        <w:pStyle w:val="body"/>
      </w:pPr>
      <w:r>
        <w:t>Умножение и деление величины на однозначное число.</w:t>
      </w:r>
    </w:p>
    <w:p w:rsidR="004617F3" w:rsidRDefault="004617F3" w:rsidP="008026AB">
      <w:pPr>
        <w:pStyle w:val="body"/>
      </w:pPr>
    </w:p>
    <w:p w:rsidR="004617F3" w:rsidRDefault="004617F3" w:rsidP="008026AB">
      <w:pPr>
        <w:pStyle w:val="body"/>
        <w:rPr>
          <w:rStyle w:val="Bold"/>
          <w:bCs/>
        </w:rPr>
      </w:pPr>
      <w:r>
        <w:rPr>
          <w:rStyle w:val="Bold"/>
          <w:bCs/>
        </w:rPr>
        <w:t>Текстовые задачи</w:t>
      </w:r>
    </w:p>
    <w:p w:rsidR="004617F3" w:rsidRDefault="004617F3" w:rsidP="008026AB">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17F3" w:rsidRDefault="004617F3" w:rsidP="008026AB">
      <w:pPr>
        <w:pStyle w:val="body"/>
      </w:pPr>
    </w:p>
    <w:p w:rsidR="004617F3" w:rsidRDefault="004617F3" w:rsidP="008026AB">
      <w:pPr>
        <w:pStyle w:val="body"/>
        <w:rPr>
          <w:rStyle w:val="Bold"/>
          <w:bCs/>
        </w:rPr>
      </w:pPr>
      <w:r>
        <w:rPr>
          <w:rStyle w:val="Bold"/>
          <w:bCs/>
        </w:rPr>
        <w:t xml:space="preserve">Пространственные отношения и геометрические фигуры  </w:t>
      </w:r>
    </w:p>
    <w:p w:rsidR="004617F3" w:rsidRDefault="004617F3" w:rsidP="008026AB">
      <w:pPr>
        <w:pStyle w:val="body"/>
      </w:pPr>
      <w:r>
        <w:t>Наглядные представления о симметрии.</w:t>
      </w:r>
    </w:p>
    <w:p w:rsidR="004617F3" w:rsidRDefault="004617F3" w:rsidP="008026AB">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4617F3" w:rsidRDefault="004617F3" w:rsidP="008026AB">
      <w:pPr>
        <w:pStyle w:val="body"/>
      </w:pPr>
      <w:r>
        <w:t>Пространственные геометрические фигуры (тела): шар, куб, цилиндр, конус, пирамида; различение, называние.</w:t>
      </w:r>
    </w:p>
    <w:p w:rsidR="004617F3" w:rsidRDefault="004617F3" w:rsidP="008026AB">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4617F3" w:rsidRDefault="004617F3" w:rsidP="008026AB">
      <w:pPr>
        <w:pStyle w:val="body"/>
      </w:pPr>
    </w:p>
    <w:p w:rsidR="004617F3" w:rsidRDefault="004617F3" w:rsidP="008026AB">
      <w:pPr>
        <w:pStyle w:val="body"/>
        <w:rPr>
          <w:rStyle w:val="Bold"/>
          <w:bCs/>
        </w:rPr>
      </w:pPr>
      <w:r>
        <w:rPr>
          <w:rStyle w:val="Bold"/>
          <w:bCs/>
        </w:rPr>
        <w:t xml:space="preserve">Математическая информация </w:t>
      </w:r>
    </w:p>
    <w:p w:rsidR="004617F3" w:rsidRDefault="004617F3" w:rsidP="008026AB">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4617F3" w:rsidRDefault="004617F3" w:rsidP="008026AB">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4617F3" w:rsidRDefault="004617F3" w:rsidP="008026AB">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4617F3" w:rsidRDefault="004617F3" w:rsidP="008026AB">
      <w:pPr>
        <w:pStyle w:val="body"/>
      </w:pPr>
      <w:r>
        <w:t>Алгоритмы решения учебных и практических задач.</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 xml:space="preserve">Универсальные познавательные учебные действия: </w:t>
      </w:r>
    </w:p>
    <w:p w:rsidR="004617F3" w:rsidRDefault="004617F3" w:rsidP="008026AB">
      <w:pPr>
        <w:pStyle w:val="list-dash0"/>
      </w:pPr>
      <w:r>
        <w:t>ориентироваться в изученной математической терминологии, использовать её в высказываниях и рассуждениях;</w:t>
      </w:r>
    </w:p>
    <w:p w:rsidR="004617F3" w:rsidRDefault="004617F3" w:rsidP="008026AB">
      <w:pPr>
        <w:pStyle w:val="list-dash0"/>
      </w:pPr>
      <w:r>
        <w:t>сравнивать математические объекты (числа, величины, геометрические фигуры), записывать признак сравнения;</w:t>
      </w:r>
    </w:p>
    <w:p w:rsidR="004617F3" w:rsidRDefault="004617F3" w:rsidP="008026AB">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17F3" w:rsidRDefault="004617F3" w:rsidP="008026AB">
      <w:pPr>
        <w:pStyle w:val="list-dash0"/>
      </w:pPr>
      <w:r>
        <w:t>обнаруживать модели изученных геометрических фигур в окружающем мире;</w:t>
      </w:r>
    </w:p>
    <w:p w:rsidR="004617F3" w:rsidRDefault="004617F3" w:rsidP="008026AB">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17F3" w:rsidRDefault="004617F3" w:rsidP="008026AB">
      <w:pPr>
        <w:pStyle w:val="list-dash0"/>
      </w:pPr>
      <w:r>
        <w:t>классифицировать объекты по 1—2 выбранным признакам.</w:t>
      </w:r>
    </w:p>
    <w:p w:rsidR="004617F3" w:rsidRDefault="004617F3" w:rsidP="008026AB">
      <w:pPr>
        <w:pStyle w:val="list-dash0"/>
      </w:pPr>
      <w:r>
        <w:t>составлять модель математической задачи, проверять её соответствие условиям задачи;</w:t>
      </w:r>
    </w:p>
    <w:p w:rsidR="004617F3" w:rsidRDefault="004617F3" w:rsidP="008026AB">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dash0"/>
      </w:pPr>
      <w:r>
        <w:t xml:space="preserve">представлять информацию в разных формах; </w:t>
      </w:r>
    </w:p>
    <w:p w:rsidR="004617F3" w:rsidRDefault="004617F3" w:rsidP="008026AB">
      <w:pPr>
        <w:pStyle w:val="list-dash0"/>
      </w:pPr>
      <w:r>
        <w:t>извлекать и интерпретировать информацию, представленную в таблице, на диаграмме;</w:t>
      </w:r>
    </w:p>
    <w:p w:rsidR="004617F3" w:rsidRDefault="004617F3" w:rsidP="008026AB">
      <w:pPr>
        <w:pStyle w:val="list-dash0"/>
      </w:pPr>
      <w:r>
        <w:t>использовать справочную литературу для поиска информации, в том числе Интернет (в условиях контролируемого выхода).</w:t>
      </w:r>
    </w:p>
    <w:p w:rsidR="004617F3" w:rsidRDefault="004617F3" w:rsidP="008026AB">
      <w:pPr>
        <w:pStyle w:val="body"/>
        <w:keepNext/>
        <w:rPr>
          <w:rStyle w:val="Italic"/>
          <w:iCs/>
        </w:rPr>
      </w:pPr>
      <w:r>
        <w:rPr>
          <w:rStyle w:val="Italic"/>
          <w:iCs/>
        </w:rPr>
        <w:t xml:space="preserve">Универсальные коммуникативные учебные действия: </w:t>
      </w:r>
    </w:p>
    <w:p w:rsidR="004617F3" w:rsidRDefault="004617F3" w:rsidP="008026AB">
      <w:pPr>
        <w:pStyle w:val="list-dash0"/>
      </w:pPr>
      <w:r>
        <w:t>использовать математическую терминологию для записи решения предметной или практической задачи;</w:t>
      </w:r>
    </w:p>
    <w:p w:rsidR="004617F3" w:rsidRDefault="004617F3" w:rsidP="008026AB">
      <w:pPr>
        <w:pStyle w:val="list-dash0"/>
      </w:pPr>
      <w:r>
        <w:t>приводить примеры и контрпримеры для подтверждения/опровержения вывода, гипотезы;</w:t>
      </w:r>
    </w:p>
    <w:p w:rsidR="004617F3" w:rsidRDefault="004617F3" w:rsidP="008026AB">
      <w:pPr>
        <w:pStyle w:val="list-dash0"/>
      </w:pPr>
      <w:r>
        <w:t>конструировать, читать числовое выражение;</w:t>
      </w:r>
    </w:p>
    <w:p w:rsidR="004617F3" w:rsidRDefault="004617F3" w:rsidP="008026AB">
      <w:pPr>
        <w:pStyle w:val="list-dash0"/>
      </w:pPr>
      <w:r>
        <w:t>описывать практическую ситуацию с использованием изученной терминологии;</w:t>
      </w:r>
    </w:p>
    <w:p w:rsidR="004617F3" w:rsidRDefault="004617F3" w:rsidP="008026AB">
      <w:pPr>
        <w:pStyle w:val="list-dash0"/>
      </w:pPr>
      <w:r>
        <w:t>характеризовать математические объекты, явления и события с помощью изученных величин;</w:t>
      </w:r>
    </w:p>
    <w:p w:rsidR="004617F3" w:rsidRDefault="004617F3" w:rsidP="008026AB">
      <w:pPr>
        <w:pStyle w:val="list-dash0"/>
      </w:pPr>
      <w:r>
        <w:t>составлять инструкцию, записывать рассуждение;</w:t>
      </w:r>
    </w:p>
    <w:p w:rsidR="004617F3" w:rsidRDefault="004617F3" w:rsidP="008026AB">
      <w:pPr>
        <w:pStyle w:val="list-dash0"/>
      </w:pPr>
      <w:r>
        <w:t>инициировать обсуждение разных способов выполнения задания, поиск ошибок в решении.</w:t>
      </w:r>
    </w:p>
    <w:p w:rsidR="004617F3" w:rsidRDefault="004617F3" w:rsidP="008026AB">
      <w:pPr>
        <w:pStyle w:val="body"/>
        <w:rPr>
          <w:rStyle w:val="Italic"/>
          <w:iCs/>
        </w:rPr>
      </w:pPr>
      <w:r>
        <w:rPr>
          <w:rStyle w:val="Italic"/>
          <w:iCs/>
        </w:rPr>
        <w:t xml:space="preserve">Универсальные регулятивные учебные действия: </w:t>
      </w:r>
    </w:p>
    <w:p w:rsidR="004617F3" w:rsidRDefault="004617F3" w:rsidP="008026AB">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17F3" w:rsidRDefault="004617F3" w:rsidP="008026AB">
      <w:pPr>
        <w:pStyle w:val="list-dash0"/>
      </w:pPr>
      <w:r>
        <w:t>самостоятельно выполнять прикидку и оценку результата измерений;</w:t>
      </w:r>
    </w:p>
    <w:p w:rsidR="004617F3" w:rsidRDefault="004617F3" w:rsidP="008026AB">
      <w:pPr>
        <w:pStyle w:val="list-dash0"/>
      </w:pPr>
      <w:r>
        <w:t>находить, исправлять, прогнозировать трудности и ошибки, и трудности в решении учебной задачи.</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4617F3" w:rsidRDefault="004617F3" w:rsidP="008026AB">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17F3" w:rsidRDefault="004617F3" w:rsidP="008026AB">
      <w:pPr>
        <w:pStyle w:val="h1"/>
        <w:jc w:val="both"/>
      </w:pPr>
      <w:r>
        <w:t>ПЛАНИРУЕМЫЕ РЕЗУЛЬТАТЫ ОСВОЕНИЯ ПРОГРАММЫ УЧЕБНОГО ПРЕДМЕТА «МАТЕМАТИКА» НА УРОВНЕ НАЧАЛЬНОГО ОБЩЕГО ОБРАЗОВАНИЯ</w:t>
      </w:r>
    </w:p>
    <w:p w:rsidR="004617F3" w:rsidRDefault="004617F3" w:rsidP="008026AB">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4617F3" w:rsidRDefault="004617F3" w:rsidP="008026AB">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4617F3" w:rsidRDefault="004617F3" w:rsidP="008026AB">
      <w:pPr>
        <w:pStyle w:val="h2"/>
        <w:jc w:val="both"/>
      </w:pPr>
      <w:r>
        <w:t xml:space="preserve">Личностные результаты </w:t>
      </w:r>
    </w:p>
    <w:p w:rsidR="004617F3" w:rsidRDefault="004617F3" w:rsidP="008026AB">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4617F3" w:rsidRDefault="004617F3" w:rsidP="008026AB">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4617F3" w:rsidRDefault="004617F3" w:rsidP="008026AB">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17F3" w:rsidRDefault="004617F3" w:rsidP="008026AB">
      <w:pPr>
        <w:pStyle w:val="list-dash0"/>
      </w:pPr>
      <w:r>
        <w:t>осваивать навыки организации безопасного поведения в информационной среде;</w:t>
      </w:r>
    </w:p>
    <w:p w:rsidR="004617F3" w:rsidRDefault="004617F3" w:rsidP="008026AB">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17F3" w:rsidRDefault="004617F3" w:rsidP="008026AB">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17F3" w:rsidRDefault="004617F3" w:rsidP="008026AB">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17F3" w:rsidRDefault="004617F3" w:rsidP="008026AB">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4617F3" w:rsidRDefault="004617F3" w:rsidP="008026AB">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4617F3" w:rsidRDefault="004617F3" w:rsidP="008026AB">
      <w:pPr>
        <w:pStyle w:val="h2"/>
        <w:jc w:val="both"/>
      </w:pPr>
      <w:r>
        <w:t xml:space="preserve">Метапредметные результаты </w:t>
      </w:r>
    </w:p>
    <w:p w:rsidR="004617F3" w:rsidRDefault="004617F3" w:rsidP="008026AB">
      <w:pPr>
        <w:pStyle w:val="body"/>
      </w:pPr>
      <w:r>
        <w:t>К концу обучения в начальной школе у обучающегося формируются следующие универсальные учебные действия.</w:t>
      </w:r>
    </w:p>
    <w:p w:rsidR="004617F3" w:rsidRDefault="004617F3" w:rsidP="008026AB">
      <w:pPr>
        <w:pStyle w:val="h3"/>
        <w:jc w:val="both"/>
      </w:pPr>
      <w:r>
        <w:t xml:space="preserve">Универсальные познавательные учебные действия: </w:t>
      </w:r>
    </w:p>
    <w:p w:rsidR="004617F3" w:rsidRDefault="004617F3" w:rsidP="008026AB">
      <w:pPr>
        <w:pStyle w:val="body"/>
        <w:rPr>
          <w:rStyle w:val="Italic"/>
          <w:iCs/>
        </w:rPr>
      </w:pPr>
      <w:r>
        <w:rPr>
          <w:rStyle w:val="Italic"/>
          <w:iCs/>
        </w:rPr>
        <w:t>1) Базовые логические действия:</w:t>
      </w:r>
    </w:p>
    <w:p w:rsidR="004617F3" w:rsidRDefault="004617F3" w:rsidP="008026AB">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4617F3" w:rsidRDefault="004617F3" w:rsidP="008026AB">
      <w:pPr>
        <w:pStyle w:val="list-dash0"/>
      </w:pPr>
      <w:r>
        <w:t xml:space="preserve">применять базовые логические универсальные действия: сравнение, анализ, классификация (группировка), обобщение; </w:t>
      </w:r>
    </w:p>
    <w:p w:rsidR="004617F3" w:rsidRDefault="004617F3" w:rsidP="008026AB">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4617F3" w:rsidRDefault="004617F3" w:rsidP="008026AB">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4617F3" w:rsidRDefault="004617F3" w:rsidP="008026AB">
      <w:pPr>
        <w:pStyle w:val="body"/>
        <w:rPr>
          <w:rStyle w:val="Italic"/>
          <w:iCs/>
        </w:rPr>
      </w:pPr>
      <w:r>
        <w:rPr>
          <w:rStyle w:val="Italic"/>
          <w:iCs/>
        </w:rPr>
        <w:t>2) Базовые исследовательские действия:</w:t>
      </w:r>
    </w:p>
    <w:p w:rsidR="004617F3" w:rsidRDefault="004617F3" w:rsidP="008026AB">
      <w:pPr>
        <w:pStyle w:val="list-dash0"/>
      </w:pPr>
      <w:r>
        <w:t xml:space="preserve">проявлять способность ориентироваться в учебном материале разных разделов курса математики; </w:t>
      </w:r>
    </w:p>
    <w:p w:rsidR="004617F3" w:rsidRDefault="004617F3" w:rsidP="008026AB">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4617F3" w:rsidRDefault="004617F3" w:rsidP="008026AB">
      <w:pPr>
        <w:pStyle w:val="list-dash0"/>
      </w:pPr>
      <w:r>
        <w:t>применять изученные методы познания (измерение, моделирование, перебор вариантов)</w:t>
      </w:r>
    </w:p>
    <w:p w:rsidR="004617F3" w:rsidRDefault="004617F3" w:rsidP="008026AB">
      <w:pPr>
        <w:pStyle w:val="body"/>
        <w:rPr>
          <w:rStyle w:val="Italic"/>
          <w:iCs/>
        </w:rPr>
      </w:pPr>
      <w:r>
        <w:rPr>
          <w:rStyle w:val="Italic"/>
          <w:iCs/>
        </w:rPr>
        <w:t>3) Работа с информацией:</w:t>
      </w:r>
    </w:p>
    <w:p w:rsidR="004617F3" w:rsidRDefault="004617F3" w:rsidP="008026AB">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4617F3" w:rsidRDefault="004617F3" w:rsidP="008026AB">
      <w:pPr>
        <w:pStyle w:val="list-dash0"/>
      </w:pPr>
      <w:r>
        <w:t>читать, интерпретировать графически представленную информацию (схему, таблицу, диаграмму, другую модель);</w:t>
      </w:r>
    </w:p>
    <w:p w:rsidR="004617F3" w:rsidRDefault="004617F3" w:rsidP="008026AB">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17F3" w:rsidRDefault="004617F3" w:rsidP="008026AB">
      <w:pPr>
        <w:pStyle w:val="list-dash0"/>
      </w:pPr>
      <w:r>
        <w:t>принимать правила, безопасно использовать предлагаемые электронные средства и источники информации.</w:t>
      </w:r>
    </w:p>
    <w:p w:rsidR="004617F3" w:rsidRDefault="004617F3" w:rsidP="008026AB">
      <w:pPr>
        <w:pStyle w:val="h3"/>
        <w:jc w:val="both"/>
      </w:pPr>
      <w:r>
        <w:t xml:space="preserve">Универсальные коммуникативные учебные действия: </w:t>
      </w:r>
    </w:p>
    <w:p w:rsidR="004617F3" w:rsidRDefault="004617F3" w:rsidP="008026AB">
      <w:pPr>
        <w:pStyle w:val="list-dash0"/>
      </w:pPr>
      <w:r>
        <w:t xml:space="preserve">конструировать утверждения, проверять их истинность; строить логическое рассуждение; </w:t>
      </w:r>
    </w:p>
    <w:p w:rsidR="004617F3" w:rsidRDefault="004617F3" w:rsidP="008026AB">
      <w:pPr>
        <w:pStyle w:val="list-dash0"/>
      </w:pPr>
      <w:r>
        <w:t>использовать текст задания для объяснения способа и хода решения математической задачи; формулировать ответ;</w:t>
      </w:r>
    </w:p>
    <w:p w:rsidR="004617F3" w:rsidRDefault="004617F3" w:rsidP="008026AB">
      <w:pPr>
        <w:pStyle w:val="list-dash0"/>
      </w:pPr>
      <w:r>
        <w:t>комментировать процесс вычисления, построения, решения;</w:t>
      </w:r>
    </w:p>
    <w:p w:rsidR="004617F3" w:rsidRDefault="004617F3" w:rsidP="008026AB">
      <w:pPr>
        <w:pStyle w:val="list-dash0"/>
      </w:pPr>
      <w:r>
        <w:t xml:space="preserve">объяснять полученный ответ с использованием изученной терминологии; </w:t>
      </w:r>
    </w:p>
    <w:p w:rsidR="004617F3" w:rsidRDefault="004617F3" w:rsidP="008026AB">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4617F3" w:rsidRDefault="004617F3" w:rsidP="008026AB">
      <w:pPr>
        <w:pStyle w:val="list-dash0"/>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4617F3" w:rsidRDefault="004617F3" w:rsidP="008026AB">
      <w:pPr>
        <w:pStyle w:val="list-dash0"/>
      </w:pPr>
      <w:r>
        <w:t>ориентироваться в алгоритмах: воспроизводить, дополнять, исправлять деформированные; составлять по аналогии;</w:t>
      </w:r>
    </w:p>
    <w:p w:rsidR="004617F3" w:rsidRDefault="004617F3" w:rsidP="008026AB">
      <w:pPr>
        <w:pStyle w:val="list-dash0"/>
      </w:pPr>
      <w:r>
        <w:t xml:space="preserve">самостоятельно составлять тексты заданий, аналогичные типовым изученным. </w:t>
      </w:r>
    </w:p>
    <w:p w:rsidR="004617F3" w:rsidRDefault="004617F3" w:rsidP="008026AB">
      <w:pPr>
        <w:pStyle w:val="h3"/>
        <w:jc w:val="both"/>
      </w:pPr>
      <w:r>
        <w:t xml:space="preserve">Универсальные регулятивные учебные действия: </w:t>
      </w:r>
    </w:p>
    <w:p w:rsidR="004617F3" w:rsidRDefault="004617F3" w:rsidP="008026AB">
      <w:pPr>
        <w:pStyle w:val="body"/>
        <w:rPr>
          <w:rStyle w:val="Italic"/>
          <w:iCs/>
        </w:rPr>
      </w:pPr>
      <w:r>
        <w:rPr>
          <w:rStyle w:val="Italic"/>
          <w:iCs/>
        </w:rPr>
        <w:t>1) Самоорганизация:</w:t>
      </w:r>
    </w:p>
    <w:p w:rsidR="004617F3" w:rsidRDefault="004617F3" w:rsidP="008026AB">
      <w:pPr>
        <w:pStyle w:val="list-dash0"/>
      </w:pPr>
      <w:r>
        <w:t xml:space="preserve">планировать этапы предстоящей работы, определять последовательность учебных действий; </w:t>
      </w:r>
    </w:p>
    <w:p w:rsidR="004617F3" w:rsidRDefault="004617F3" w:rsidP="008026AB">
      <w:pPr>
        <w:pStyle w:val="list-dash0"/>
      </w:pPr>
      <w:r>
        <w:t>выполнять правила безопасного использования электронных средств, предлагаемых в процессе обучения.</w:t>
      </w:r>
    </w:p>
    <w:p w:rsidR="004617F3" w:rsidRDefault="004617F3" w:rsidP="008026AB">
      <w:pPr>
        <w:pStyle w:val="body"/>
        <w:rPr>
          <w:rStyle w:val="Italic"/>
          <w:iCs/>
        </w:rPr>
      </w:pPr>
      <w:r>
        <w:rPr>
          <w:rStyle w:val="Italic"/>
          <w:iCs/>
        </w:rPr>
        <w:t>2) Самоконтроль:</w:t>
      </w:r>
    </w:p>
    <w:p w:rsidR="004617F3" w:rsidRDefault="004617F3" w:rsidP="008026AB">
      <w:pPr>
        <w:pStyle w:val="list-dash0"/>
      </w:pPr>
      <w:r>
        <w:t>осуществлять контроль процесса и результата своей деятельности; объективно оценивать их;</w:t>
      </w:r>
    </w:p>
    <w:p w:rsidR="004617F3" w:rsidRDefault="004617F3" w:rsidP="008026AB">
      <w:pPr>
        <w:pStyle w:val="list-dash0"/>
      </w:pPr>
      <w:r>
        <w:t>выбирать и при необходимости корректировать способы действий;</w:t>
      </w:r>
    </w:p>
    <w:p w:rsidR="004617F3" w:rsidRDefault="004617F3" w:rsidP="008026AB">
      <w:pPr>
        <w:pStyle w:val="list-dash0"/>
      </w:pPr>
      <w:r>
        <w:t>находить ошибки в своей работе, устанавливать их причины, вести поиск путей преодоления ошибок;</w:t>
      </w:r>
    </w:p>
    <w:p w:rsidR="004617F3" w:rsidRDefault="004617F3" w:rsidP="008026AB">
      <w:pPr>
        <w:pStyle w:val="body"/>
        <w:rPr>
          <w:rStyle w:val="Italic"/>
          <w:iCs/>
        </w:rPr>
      </w:pPr>
      <w:r>
        <w:rPr>
          <w:rStyle w:val="Italic"/>
          <w:iCs/>
        </w:rPr>
        <w:t>3) Самооценка:</w:t>
      </w:r>
    </w:p>
    <w:p w:rsidR="004617F3" w:rsidRDefault="004617F3" w:rsidP="008026AB">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4617F3" w:rsidRDefault="004617F3" w:rsidP="008026AB">
      <w:pPr>
        <w:pStyle w:val="list-dash0"/>
      </w:pPr>
      <w:r>
        <w:t>оценивать рациональность своих действий, давать им качественную характеристику.</w:t>
      </w:r>
    </w:p>
    <w:p w:rsidR="004617F3" w:rsidRDefault="004617F3" w:rsidP="008026AB">
      <w:pPr>
        <w:pStyle w:val="h3"/>
        <w:jc w:val="both"/>
      </w:pPr>
      <w:r>
        <w:t>Совместная деятельность:</w:t>
      </w:r>
    </w:p>
    <w:p w:rsidR="004617F3" w:rsidRDefault="004617F3" w:rsidP="008026AB">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17F3" w:rsidRDefault="004617F3" w:rsidP="008026AB">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17F3" w:rsidRDefault="004617F3" w:rsidP="008026AB">
      <w:pPr>
        <w:pStyle w:val="h2"/>
        <w:jc w:val="both"/>
      </w:pPr>
      <w:r>
        <w:t xml:space="preserve">Предметные результаты </w:t>
      </w:r>
    </w:p>
    <w:p w:rsidR="004617F3" w:rsidRDefault="004617F3" w:rsidP="008026AB">
      <w:pPr>
        <w:pStyle w:val="body"/>
      </w:pPr>
      <w:r>
        <w:t xml:space="preserve">К концу обучения в </w:t>
      </w:r>
      <w:r>
        <w:rPr>
          <w:rStyle w:val="Bold"/>
          <w:bCs/>
        </w:rPr>
        <w:t>первом классе</w:t>
      </w:r>
      <w:r>
        <w:t xml:space="preserve"> обучающийся научится:</w:t>
      </w:r>
    </w:p>
    <w:p w:rsidR="004617F3" w:rsidRDefault="004617F3" w:rsidP="008026AB">
      <w:pPr>
        <w:pStyle w:val="list-dash0"/>
      </w:pPr>
      <w:r>
        <w:t>читать, записывать, сравнивать, упорядочивать числа от 0 до 20;</w:t>
      </w:r>
    </w:p>
    <w:p w:rsidR="004617F3" w:rsidRDefault="004617F3" w:rsidP="008026AB">
      <w:pPr>
        <w:pStyle w:val="list-dash0"/>
      </w:pPr>
      <w:r>
        <w:t>пересчитывать различные объекты, устанавливать порядковый номер объекта;</w:t>
      </w:r>
    </w:p>
    <w:p w:rsidR="004617F3" w:rsidRDefault="004617F3" w:rsidP="008026AB">
      <w:pPr>
        <w:pStyle w:val="list-dash0"/>
      </w:pPr>
      <w:r>
        <w:t>находить числа, большие/меньшие данного числа на заданное число;</w:t>
      </w:r>
    </w:p>
    <w:p w:rsidR="004617F3" w:rsidRDefault="004617F3" w:rsidP="008026AB">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4617F3" w:rsidRDefault="004617F3" w:rsidP="008026AB">
      <w:pPr>
        <w:pStyle w:val="list-dash0"/>
      </w:pPr>
      <w:r>
        <w:t>называть и различать компоненты действий сложения (слагаемые, сумма) и вычитания (уменьшаемое, вычитаемое, разность);</w:t>
      </w:r>
    </w:p>
    <w:p w:rsidR="004617F3" w:rsidRDefault="004617F3" w:rsidP="008026AB">
      <w:pPr>
        <w:pStyle w:val="list-dash0"/>
      </w:pPr>
      <w:r>
        <w:t>решать текстовые задачи в одно действие на сложение и вычитание: выделять условие и требование (вопрос);</w:t>
      </w:r>
    </w:p>
    <w:p w:rsidR="004617F3" w:rsidRDefault="004617F3" w:rsidP="008026AB">
      <w:pPr>
        <w:pStyle w:val="list-dash0"/>
      </w:pPr>
      <w:r>
        <w:t xml:space="preserve">сравнивать объекты по длине, устанавливая между ними соотношение длиннее/короче (выше/ниже, шире/уже); </w:t>
      </w:r>
    </w:p>
    <w:p w:rsidR="004617F3" w:rsidRDefault="004617F3" w:rsidP="008026AB">
      <w:pPr>
        <w:pStyle w:val="list-dash0"/>
      </w:pPr>
      <w:r>
        <w:t xml:space="preserve">знать и использовать единицу длины — сантиметр; измерять длину отрезка, чертить отрезок заданной длины (в см); </w:t>
      </w:r>
    </w:p>
    <w:p w:rsidR="004617F3" w:rsidRDefault="004617F3" w:rsidP="008026AB">
      <w:pPr>
        <w:pStyle w:val="list-dash0"/>
      </w:pPr>
      <w:r>
        <w:t>различать число и цифру;</w:t>
      </w:r>
    </w:p>
    <w:p w:rsidR="004617F3" w:rsidRDefault="004617F3" w:rsidP="008026AB">
      <w:pPr>
        <w:pStyle w:val="list-dash0"/>
      </w:pPr>
      <w:r>
        <w:t>распознавать геометрические фигуры: круг, треугольник, прямоугольник (квадрат), отрезок;</w:t>
      </w:r>
    </w:p>
    <w:p w:rsidR="004617F3" w:rsidRDefault="004617F3" w:rsidP="008026AB">
      <w:pPr>
        <w:pStyle w:val="list-dash0"/>
      </w:pPr>
      <w:r>
        <w:t>устанавливать между объектами соотношения: слева/справа, дальше/ближе, между, перед/за, над/под;</w:t>
      </w:r>
    </w:p>
    <w:p w:rsidR="004617F3" w:rsidRDefault="004617F3" w:rsidP="008026AB">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4617F3" w:rsidRDefault="004617F3" w:rsidP="008026AB">
      <w:pPr>
        <w:pStyle w:val="list-dash0"/>
      </w:pPr>
      <w:r>
        <w:t>группировать объекты по заданному признаку; находить и называть закономерности в ряду объектов повседневной жизни;</w:t>
      </w:r>
    </w:p>
    <w:p w:rsidR="004617F3" w:rsidRDefault="004617F3" w:rsidP="008026AB">
      <w:pPr>
        <w:pStyle w:val="list-dash0"/>
      </w:pPr>
      <w:r>
        <w:t>различать строки и столбцы таблицы, вносить данное в таблицу, извлекать данное/данные из таблицы;</w:t>
      </w:r>
    </w:p>
    <w:p w:rsidR="004617F3" w:rsidRDefault="004617F3" w:rsidP="008026AB">
      <w:pPr>
        <w:pStyle w:val="list-dash0"/>
      </w:pPr>
      <w:r>
        <w:t>сравнивать два объекта (числа, геометрические фигуры);</w:t>
      </w:r>
    </w:p>
    <w:p w:rsidR="004617F3" w:rsidRDefault="004617F3" w:rsidP="008026AB">
      <w:pPr>
        <w:pStyle w:val="list-dash0"/>
      </w:pPr>
      <w:r>
        <w:t>распределять объекты на две группы по заданному основанию.</w:t>
      </w:r>
    </w:p>
    <w:p w:rsidR="004617F3" w:rsidRDefault="004617F3" w:rsidP="008026AB">
      <w:pPr>
        <w:pStyle w:val="body"/>
      </w:pPr>
    </w:p>
    <w:p w:rsidR="004617F3" w:rsidRDefault="004617F3" w:rsidP="008026AB">
      <w:pPr>
        <w:pStyle w:val="body"/>
      </w:pPr>
      <w:r>
        <w:t xml:space="preserve">К концу обучения во </w:t>
      </w:r>
      <w:r>
        <w:rPr>
          <w:rStyle w:val="Bold"/>
          <w:bCs/>
        </w:rPr>
        <w:t>втором классе</w:t>
      </w:r>
      <w:r>
        <w:t xml:space="preserve"> обучающийся научится:</w:t>
      </w:r>
    </w:p>
    <w:p w:rsidR="004617F3" w:rsidRDefault="004617F3" w:rsidP="008026AB">
      <w:pPr>
        <w:pStyle w:val="list-dash0"/>
      </w:pPr>
      <w:r>
        <w:t>читать, записывать, сравнивать, упорядочивать числа в пределах 100;</w:t>
      </w:r>
    </w:p>
    <w:p w:rsidR="004617F3" w:rsidRDefault="004617F3" w:rsidP="008026AB">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4617F3" w:rsidRDefault="004617F3" w:rsidP="008026AB">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4617F3" w:rsidRDefault="004617F3" w:rsidP="008026AB">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4617F3" w:rsidRDefault="004617F3" w:rsidP="008026AB">
      <w:pPr>
        <w:pStyle w:val="list-dash0"/>
      </w:pPr>
      <w:r>
        <w:t>называть и различать компоненты действий умножения (множители, произведение); деления (делимое, делитель, частное);</w:t>
      </w:r>
    </w:p>
    <w:p w:rsidR="004617F3" w:rsidRDefault="004617F3" w:rsidP="008026AB">
      <w:pPr>
        <w:pStyle w:val="list-dash0"/>
      </w:pPr>
      <w:r>
        <w:t>находить неизвестный компонент сложения, вычитания;</w:t>
      </w:r>
    </w:p>
    <w:p w:rsidR="004617F3" w:rsidRDefault="004617F3" w:rsidP="008026AB">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4617F3" w:rsidRDefault="004617F3" w:rsidP="008026AB">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4617F3" w:rsidRDefault="004617F3" w:rsidP="008026AB">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4617F3" w:rsidRDefault="004617F3" w:rsidP="008026AB">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4617F3" w:rsidRDefault="004617F3" w:rsidP="008026AB">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4617F3" w:rsidRDefault="004617F3" w:rsidP="008026AB">
      <w:pPr>
        <w:pStyle w:val="list-dash0"/>
      </w:pPr>
      <w:r>
        <w:t>выполнять измерение длин реальных объектов с помощью линейки;</w:t>
      </w:r>
    </w:p>
    <w:p w:rsidR="004617F3" w:rsidRDefault="004617F3" w:rsidP="008026AB">
      <w:pPr>
        <w:pStyle w:val="list-dash0"/>
      </w:pPr>
      <w:r>
        <w:t>находить длину ломаной, состоящей из двух-трёх звеньев, периметр прямоугольника (квадрата);</w:t>
      </w:r>
    </w:p>
    <w:p w:rsidR="004617F3" w:rsidRDefault="004617F3" w:rsidP="008026AB">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4617F3" w:rsidRDefault="004617F3" w:rsidP="008026AB">
      <w:pPr>
        <w:pStyle w:val="list-dash0"/>
      </w:pPr>
      <w:r>
        <w:t xml:space="preserve">находить общий признак группы математических объектов (чисел, величин, геометрических фигур); </w:t>
      </w:r>
    </w:p>
    <w:p w:rsidR="004617F3" w:rsidRDefault="004617F3" w:rsidP="008026AB">
      <w:pPr>
        <w:pStyle w:val="list-dash0"/>
      </w:pPr>
      <w:r>
        <w:t xml:space="preserve">находить закономерность в ряду объектов (чисел, геометрических фигур); </w:t>
      </w:r>
    </w:p>
    <w:p w:rsidR="004617F3" w:rsidRDefault="004617F3" w:rsidP="008026AB">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4617F3" w:rsidRDefault="004617F3" w:rsidP="008026AB">
      <w:pPr>
        <w:pStyle w:val="list-dash0"/>
      </w:pPr>
      <w:r>
        <w:t>сравнивать группы объектов (находить общее, различное);</w:t>
      </w:r>
    </w:p>
    <w:p w:rsidR="004617F3" w:rsidRDefault="004617F3" w:rsidP="008026AB">
      <w:pPr>
        <w:pStyle w:val="list-dash0"/>
      </w:pPr>
      <w:r>
        <w:t>обнаруживать модели геометрических фигур в окружающем мире;</w:t>
      </w:r>
    </w:p>
    <w:p w:rsidR="004617F3" w:rsidRDefault="004617F3" w:rsidP="008026AB">
      <w:pPr>
        <w:pStyle w:val="list-dash0"/>
      </w:pPr>
      <w:r>
        <w:t>подбирать примеры, подтверждающие суждение, ответ;</w:t>
      </w:r>
    </w:p>
    <w:p w:rsidR="004617F3" w:rsidRDefault="004617F3" w:rsidP="008026AB">
      <w:pPr>
        <w:pStyle w:val="list-dash0"/>
      </w:pPr>
      <w:r>
        <w:t>составлять (дополнять) текстовую задачу;</w:t>
      </w:r>
    </w:p>
    <w:p w:rsidR="004617F3" w:rsidRDefault="004617F3" w:rsidP="008026AB">
      <w:pPr>
        <w:pStyle w:val="list-dash0"/>
      </w:pPr>
      <w:r>
        <w:t>проверять правильность вычислений.</w:t>
      </w:r>
    </w:p>
    <w:p w:rsidR="004617F3" w:rsidRDefault="004617F3" w:rsidP="008026AB">
      <w:pPr>
        <w:pStyle w:val="body"/>
      </w:pPr>
    </w:p>
    <w:p w:rsidR="004617F3" w:rsidRDefault="004617F3" w:rsidP="008026AB">
      <w:pPr>
        <w:pStyle w:val="body"/>
      </w:pPr>
      <w:r>
        <w:t xml:space="preserve">К концу обучения в </w:t>
      </w:r>
      <w:r>
        <w:rPr>
          <w:rStyle w:val="Bold"/>
          <w:bCs/>
        </w:rPr>
        <w:t>третьем классе</w:t>
      </w:r>
      <w:r>
        <w:t xml:space="preserve"> обучающийся научится:</w:t>
      </w:r>
    </w:p>
    <w:p w:rsidR="004617F3" w:rsidRDefault="004617F3" w:rsidP="008026AB">
      <w:pPr>
        <w:pStyle w:val="list-dash0"/>
      </w:pPr>
      <w:r>
        <w:t>читать, записывать, сравнивать, упорядочивать числа в пределах 1000;</w:t>
      </w:r>
    </w:p>
    <w:p w:rsidR="004617F3" w:rsidRDefault="004617F3" w:rsidP="008026AB">
      <w:pPr>
        <w:pStyle w:val="list-dash0"/>
      </w:pPr>
      <w:r>
        <w:t>находить число большее/меньшее данного числа на заданное число, в заданное число раз (в пределах 1000);</w:t>
      </w:r>
    </w:p>
    <w:p w:rsidR="004617F3" w:rsidRDefault="004617F3" w:rsidP="008026AB">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4617F3" w:rsidRDefault="004617F3" w:rsidP="008026AB">
      <w:pPr>
        <w:pStyle w:val="list-dash0"/>
      </w:pPr>
      <w:r>
        <w:t>выполнять действия умножение и деление с числами 0 и 1; деление с остатком;</w:t>
      </w:r>
    </w:p>
    <w:p w:rsidR="004617F3" w:rsidRDefault="004617F3" w:rsidP="008026AB">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4617F3" w:rsidRDefault="004617F3" w:rsidP="008026AB">
      <w:pPr>
        <w:pStyle w:val="list-dash0"/>
      </w:pPr>
      <w:r>
        <w:t>использовать при вычислениях переместительное и сочетательное свойства сложения;</w:t>
      </w:r>
    </w:p>
    <w:p w:rsidR="004617F3" w:rsidRDefault="004617F3" w:rsidP="008026AB">
      <w:pPr>
        <w:pStyle w:val="list-dash0"/>
        <w:rPr>
          <w:spacing w:val="-1"/>
        </w:rPr>
      </w:pPr>
      <w:r>
        <w:rPr>
          <w:spacing w:val="-1"/>
        </w:rPr>
        <w:t>находить неизвестный компонент арифметического действия;</w:t>
      </w:r>
    </w:p>
    <w:p w:rsidR="004617F3" w:rsidRDefault="004617F3" w:rsidP="008026AB">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4617F3" w:rsidRDefault="004617F3" w:rsidP="008026AB">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17F3" w:rsidRDefault="004617F3" w:rsidP="008026AB">
      <w:pPr>
        <w:pStyle w:val="list-dash0"/>
      </w:pPr>
      <w:r>
        <w:t>сравнивать величины длины, площади, массы, времени, стоимости, устанавливая между ними соотношение «больше/меньше на/в»;</w:t>
      </w:r>
    </w:p>
    <w:p w:rsidR="004617F3" w:rsidRDefault="004617F3" w:rsidP="008026AB">
      <w:pPr>
        <w:pStyle w:val="list-dash0"/>
      </w:pPr>
      <w:r>
        <w:t>называть, находить долю величины (половина, четверть);</w:t>
      </w:r>
    </w:p>
    <w:p w:rsidR="004617F3" w:rsidRDefault="004617F3" w:rsidP="008026AB">
      <w:pPr>
        <w:pStyle w:val="list-dash0"/>
      </w:pPr>
      <w:r>
        <w:t>сравнивать величины, выраженные долями;</w:t>
      </w:r>
    </w:p>
    <w:p w:rsidR="004617F3" w:rsidRDefault="004617F3" w:rsidP="008026AB">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4617F3" w:rsidRDefault="004617F3" w:rsidP="008026AB">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17F3" w:rsidRDefault="004617F3" w:rsidP="008026AB">
      <w:pPr>
        <w:pStyle w:val="list-dash0"/>
      </w:pPr>
      <w:r>
        <w:t>конструировать прямоугольник из данных фигур (квадратов), делить прямоугольник, многоугольник на заданные части;</w:t>
      </w:r>
    </w:p>
    <w:p w:rsidR="004617F3" w:rsidRDefault="004617F3" w:rsidP="008026AB">
      <w:pPr>
        <w:pStyle w:val="list-dash0"/>
      </w:pPr>
      <w:r>
        <w:t>сравнивать фигуры по площади (наложение, сопоставление числовых значений);</w:t>
      </w:r>
    </w:p>
    <w:p w:rsidR="004617F3" w:rsidRDefault="004617F3" w:rsidP="008026AB">
      <w:pPr>
        <w:pStyle w:val="list-dash0"/>
      </w:pPr>
      <w:r>
        <w:t>находить периметр прямоугольника (квадрата), площадь прямоугольника (квадрата), используя правило/алгоритм;</w:t>
      </w:r>
    </w:p>
    <w:p w:rsidR="004617F3" w:rsidRDefault="004617F3" w:rsidP="008026AB">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4617F3" w:rsidRDefault="004617F3" w:rsidP="008026AB">
      <w:pPr>
        <w:pStyle w:val="list-dash0"/>
      </w:pPr>
      <w:r>
        <w:t>классифицировать объекты по одному-двум признакам;</w:t>
      </w:r>
    </w:p>
    <w:p w:rsidR="004617F3" w:rsidRDefault="004617F3" w:rsidP="008026AB">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4617F3" w:rsidRDefault="004617F3" w:rsidP="008026AB">
      <w:pPr>
        <w:pStyle w:val="list-dash0"/>
      </w:pPr>
      <w:r>
        <w:t>структурировать информацию: заполнять простейшие таблицы по образцу;</w:t>
      </w:r>
    </w:p>
    <w:p w:rsidR="004617F3" w:rsidRDefault="004617F3" w:rsidP="008026AB">
      <w:pPr>
        <w:pStyle w:val="list-dash0"/>
      </w:pPr>
      <w:r>
        <w:t>составлять план выполнения учебного задания и следовать ему; выполнять действия по алгоритму;</w:t>
      </w:r>
    </w:p>
    <w:p w:rsidR="004617F3" w:rsidRDefault="004617F3" w:rsidP="008026AB">
      <w:pPr>
        <w:pStyle w:val="list-dash0"/>
      </w:pPr>
      <w:r>
        <w:t>сравнивать математические объекты (находить общее, различное, уникальное);</w:t>
      </w:r>
    </w:p>
    <w:p w:rsidR="004617F3" w:rsidRDefault="004617F3" w:rsidP="008026AB">
      <w:pPr>
        <w:pStyle w:val="list-dash0"/>
      </w:pPr>
      <w:r>
        <w:t>выбирать верное решение математической задачи.</w:t>
      </w:r>
    </w:p>
    <w:p w:rsidR="004617F3" w:rsidRDefault="004617F3" w:rsidP="008026AB">
      <w:pPr>
        <w:pStyle w:val="body"/>
      </w:pPr>
    </w:p>
    <w:p w:rsidR="004617F3" w:rsidRDefault="004617F3" w:rsidP="008026AB">
      <w:pPr>
        <w:pStyle w:val="body"/>
      </w:pPr>
      <w:r>
        <w:t xml:space="preserve">К концу обучения в </w:t>
      </w:r>
      <w:r>
        <w:rPr>
          <w:rStyle w:val="Bold"/>
          <w:bCs/>
        </w:rPr>
        <w:t>четвертом классе</w:t>
      </w:r>
      <w:r>
        <w:t xml:space="preserve"> обучающийся научится:</w:t>
      </w:r>
    </w:p>
    <w:p w:rsidR="004617F3" w:rsidRDefault="004617F3" w:rsidP="008026AB">
      <w:pPr>
        <w:pStyle w:val="list-dash0"/>
      </w:pPr>
      <w:r>
        <w:t>читать, записывать, сравнивать, упорядочивать многозначные числа;</w:t>
      </w:r>
    </w:p>
    <w:p w:rsidR="004617F3" w:rsidRDefault="004617F3" w:rsidP="008026AB">
      <w:pPr>
        <w:pStyle w:val="list-dash0"/>
      </w:pPr>
      <w:r>
        <w:t>находить число большее/меньшее данного числа на заданное число, в заданное число раз;</w:t>
      </w:r>
    </w:p>
    <w:p w:rsidR="004617F3" w:rsidRDefault="004617F3" w:rsidP="008026AB">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17F3" w:rsidRDefault="004617F3" w:rsidP="008026AB">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4617F3" w:rsidRDefault="004617F3" w:rsidP="008026AB">
      <w:pPr>
        <w:pStyle w:val="list-dash0"/>
      </w:pPr>
      <w:r>
        <w:t>использовать при вычислениях изученные свойства арифметических действий;</w:t>
      </w:r>
    </w:p>
    <w:p w:rsidR="004617F3" w:rsidRDefault="004617F3" w:rsidP="008026AB">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4617F3" w:rsidRDefault="004617F3" w:rsidP="008026AB">
      <w:pPr>
        <w:pStyle w:val="list-dash0"/>
      </w:pPr>
      <w:r>
        <w:t>находить долю величины, величину по ее доле;</w:t>
      </w:r>
    </w:p>
    <w:p w:rsidR="004617F3" w:rsidRDefault="004617F3" w:rsidP="008026AB">
      <w:pPr>
        <w:pStyle w:val="list-dash0"/>
      </w:pPr>
      <w:r>
        <w:t>находить неизвестный компонент арифметического действия;</w:t>
      </w:r>
    </w:p>
    <w:p w:rsidR="004617F3" w:rsidRDefault="004617F3" w:rsidP="008026AB">
      <w:pPr>
        <w:pStyle w:val="list-dash0"/>
      </w:pPr>
      <w:r>
        <w:t>использовать единицы величин для при решении задач (длина, масса, время, вместимость, стоимость, площадь, скорость);</w:t>
      </w:r>
    </w:p>
    <w:p w:rsidR="004617F3" w:rsidRDefault="004617F3" w:rsidP="008026AB">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4617F3" w:rsidRDefault="004617F3" w:rsidP="008026AB">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17F3" w:rsidRDefault="004617F3" w:rsidP="008026AB">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4617F3" w:rsidRDefault="004617F3" w:rsidP="008026AB">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4617F3" w:rsidRDefault="004617F3" w:rsidP="008026AB">
      <w:pPr>
        <w:pStyle w:val="list-dash0"/>
      </w:pPr>
      <w: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4617F3" w:rsidRDefault="004617F3" w:rsidP="008026AB">
      <w:pPr>
        <w:pStyle w:val="list-dash0"/>
      </w:pPr>
      <w:r>
        <w:t>различать, называть геометрические фигуры: окружность, круг;</w:t>
      </w:r>
    </w:p>
    <w:p w:rsidR="004617F3" w:rsidRDefault="004617F3" w:rsidP="008026AB">
      <w:pPr>
        <w:pStyle w:val="list-dash0"/>
      </w:pPr>
      <w:r>
        <w:t>изображать с помощью циркуля и линейки окружность заданного радиуса;</w:t>
      </w:r>
    </w:p>
    <w:p w:rsidR="004617F3" w:rsidRDefault="004617F3" w:rsidP="008026AB">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4617F3" w:rsidRDefault="004617F3" w:rsidP="008026AB">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17F3" w:rsidRDefault="004617F3" w:rsidP="008026AB">
      <w:pPr>
        <w:pStyle w:val="list-dash0"/>
      </w:pPr>
      <w:r>
        <w:t xml:space="preserve">распознавать верные (истинные) и неверные (ложные) утверждения; приводить пример, контрпример; </w:t>
      </w:r>
    </w:p>
    <w:p w:rsidR="004617F3" w:rsidRDefault="004617F3" w:rsidP="008026AB">
      <w:pPr>
        <w:pStyle w:val="list-dash0"/>
      </w:pPr>
      <w:r>
        <w:t>формулировать утверждение (вывод), строить логические рассуждения (одно-/двухшаговые) с использованием изученных связок;</w:t>
      </w:r>
    </w:p>
    <w:p w:rsidR="004617F3" w:rsidRDefault="004617F3" w:rsidP="008026AB">
      <w:pPr>
        <w:pStyle w:val="list-dash0"/>
      </w:pPr>
      <w:r>
        <w:t>классифицировать объекты по заданным/самостоятельно установленным одному-двум признакам;</w:t>
      </w:r>
    </w:p>
    <w:p w:rsidR="004617F3" w:rsidRDefault="004617F3" w:rsidP="008026AB">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17F3" w:rsidRDefault="004617F3" w:rsidP="008026AB">
      <w:pPr>
        <w:pStyle w:val="list-dash0"/>
      </w:pPr>
      <w:r>
        <w:t>заполнять данными предложенную таблицу, столбчатую диаграмму;</w:t>
      </w:r>
    </w:p>
    <w:p w:rsidR="004617F3" w:rsidRDefault="004617F3" w:rsidP="008026AB">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17F3" w:rsidRDefault="004617F3" w:rsidP="008026AB">
      <w:pPr>
        <w:pStyle w:val="list-dash0"/>
      </w:pPr>
      <w:r>
        <w:t>выбирать рациональное решение;</w:t>
      </w:r>
    </w:p>
    <w:p w:rsidR="004617F3" w:rsidRDefault="004617F3" w:rsidP="008026AB">
      <w:pPr>
        <w:pStyle w:val="list-dash0"/>
      </w:pPr>
      <w:r>
        <w:t>составлять модель текстовой задачи, числовое выражение;</w:t>
      </w:r>
    </w:p>
    <w:p w:rsidR="004617F3" w:rsidRDefault="004617F3" w:rsidP="008026AB">
      <w:pPr>
        <w:pStyle w:val="list-dash0"/>
      </w:pPr>
      <w:r>
        <w:t>конструировать ход решения математической задачи;</w:t>
      </w:r>
    </w:p>
    <w:p w:rsidR="004617F3" w:rsidRDefault="004617F3" w:rsidP="008026AB">
      <w:pPr>
        <w:pStyle w:val="list-dash0"/>
      </w:pPr>
      <w:r>
        <w:t>находить все верные решения задачи из предложенных.</w:t>
      </w:r>
    </w:p>
    <w:p w:rsidR="004617F3" w:rsidRDefault="004617F3" w:rsidP="008026AB">
      <w:pPr>
        <w:pStyle w:val="h1"/>
        <w:jc w:val="both"/>
      </w:pPr>
      <w:r>
        <w:t>ОКРУЖАЮЩИЙ МИР</w:t>
      </w:r>
    </w:p>
    <w:p w:rsidR="004617F3" w:rsidRDefault="004617F3" w:rsidP="008026AB">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17F3" w:rsidRDefault="004617F3" w:rsidP="008026AB">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17F3" w:rsidRDefault="004617F3" w:rsidP="008026AB">
      <w:pPr>
        <w:pStyle w:val="body"/>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4617F3" w:rsidRDefault="004617F3" w:rsidP="008026AB">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4617F3" w:rsidRDefault="004617F3" w:rsidP="008026AB">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4617F3" w:rsidRDefault="004617F3" w:rsidP="002569DB">
      <w:pPr>
        <w:pStyle w:val="body"/>
      </w:pPr>
      <w:r>
        <w:t>Представлены также способы организации дифференцированного обучения.</w:t>
      </w:r>
    </w:p>
    <w:p w:rsidR="004617F3" w:rsidRDefault="004617F3" w:rsidP="002569DB">
      <w:pPr>
        <w:pStyle w:val="body"/>
      </w:pPr>
      <w:r>
        <w:t>ПОЯСНИТЕЛЬНАЯ ЗАПИСКА</w:t>
      </w:r>
    </w:p>
    <w:p w:rsidR="004617F3" w:rsidRDefault="004617F3" w:rsidP="008026AB">
      <w:pPr>
        <w:pStyle w:val="body"/>
        <w:ind w:firstLine="0"/>
        <w:rPr>
          <w:spacing w:val="2"/>
        </w:rPr>
      </w:pPr>
      <w:r>
        <w:rPr>
          <w:spacing w:val="2"/>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 а также с учётом историко-культурного стандарта.</w:t>
      </w:r>
    </w:p>
    <w:p w:rsidR="004617F3" w:rsidRDefault="004617F3" w:rsidP="008026AB">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4617F3" w:rsidRPr="00811F2F" w:rsidRDefault="004617F3" w:rsidP="008026AB">
      <w:pPr>
        <w:jc w:val="both"/>
        <w:rPr>
          <w:rFonts w:ascii="Times New Roman" w:hAnsi="Times New Roman"/>
          <w:sz w:val="20"/>
          <w:szCs w:val="20"/>
        </w:rPr>
      </w:pPr>
      <w:r w:rsidRPr="00811F2F">
        <w:rPr>
          <w:sz w:val="20"/>
          <w:szCs w:val="20"/>
        </w:rPr>
        <w:t xml:space="preserve">формирование целостного взгляда на мир, </w:t>
      </w:r>
      <w:r w:rsidRPr="00811F2F">
        <w:rPr>
          <w:rFonts w:ascii="Times New Roman" w:hAnsi="Times New Roman"/>
          <w:sz w:val="20"/>
          <w:szCs w:val="20"/>
        </w:rPr>
        <w:t xml:space="preserve">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4617F3" w:rsidRPr="00811F2F" w:rsidRDefault="004617F3" w:rsidP="008026AB">
      <w:pPr>
        <w:jc w:val="both"/>
        <w:rPr>
          <w:rFonts w:ascii="Times New Roman" w:hAnsi="Times New Roman"/>
          <w:sz w:val="20"/>
          <w:szCs w:val="20"/>
        </w:rPr>
      </w:pPr>
      <w:r w:rsidRPr="00811F2F">
        <w:rPr>
          <w:rFonts w:ascii="Times New Roman" w:hAnsi="Times New Roman"/>
          <w:sz w:val="20"/>
          <w:szCs w:val="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17F3" w:rsidRPr="00811F2F" w:rsidRDefault="004617F3" w:rsidP="008026AB">
      <w:pPr>
        <w:jc w:val="both"/>
        <w:rPr>
          <w:rFonts w:ascii="Times New Roman" w:hAnsi="Times New Roman"/>
          <w:sz w:val="20"/>
          <w:szCs w:val="20"/>
        </w:rPr>
      </w:pPr>
      <w:r w:rsidRPr="00811F2F">
        <w:rPr>
          <w:rFonts w:ascii="Times New Roman" w:hAnsi="Times New Roman"/>
          <w:sz w:val="20"/>
          <w:szCs w:val="20"/>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4617F3" w:rsidRPr="00811F2F" w:rsidRDefault="004617F3" w:rsidP="008026AB">
      <w:pPr>
        <w:jc w:val="both"/>
        <w:rPr>
          <w:rFonts w:ascii="Times New Roman" w:hAnsi="Times New Roman"/>
          <w:sz w:val="20"/>
          <w:szCs w:val="20"/>
        </w:rPr>
      </w:pPr>
      <w:r w:rsidRPr="00811F2F">
        <w:rPr>
          <w:rFonts w:ascii="Times New Roman" w:hAnsi="Times New Roman"/>
          <w:sz w:val="20"/>
          <w:szCs w:val="20"/>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17F3" w:rsidRPr="00811F2F" w:rsidRDefault="004617F3" w:rsidP="008026AB">
      <w:pPr>
        <w:pStyle w:val="body"/>
        <w:rPr>
          <w:rFonts w:cs="Times New Roman"/>
        </w:rPr>
      </w:pPr>
      <w:r w:rsidRPr="00811F2F">
        <w:rPr>
          <w:rFonts w:cs="Times New Roman"/>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4617F3" w:rsidRPr="00811F2F" w:rsidRDefault="004617F3" w:rsidP="008026AB">
      <w:pPr>
        <w:jc w:val="both"/>
        <w:rPr>
          <w:rFonts w:ascii="Times New Roman" w:hAnsi="Times New Roman"/>
        </w:rPr>
      </w:pPr>
      <w:r w:rsidRPr="00811F2F">
        <w:rPr>
          <w:rFonts w:ascii="Times New Roman" w:hAnsi="Times New Roman"/>
        </w:rPr>
        <w:t>раскрытие роли человека в природе и обществе;</w:t>
      </w:r>
    </w:p>
    <w:p w:rsidR="004617F3" w:rsidRPr="00811F2F" w:rsidRDefault="004617F3" w:rsidP="008026AB">
      <w:pPr>
        <w:jc w:val="both"/>
        <w:rPr>
          <w:rFonts w:ascii="Times New Roman" w:hAnsi="Times New Roman"/>
        </w:rPr>
      </w:pPr>
      <w:r w:rsidRPr="00811F2F">
        <w:rPr>
          <w:rFonts w:ascii="Times New Roman" w:hAnsi="Times New Roman"/>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17F3" w:rsidRDefault="004617F3" w:rsidP="008026AB">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4617F3" w:rsidRDefault="004617F3" w:rsidP="008026AB">
      <w:pPr>
        <w:pStyle w:val="h1"/>
        <w:jc w:val="both"/>
      </w:pPr>
      <w:r>
        <w:t xml:space="preserve">СОДЕРЖАНИЕ УЧЕБНОГО ПРЕДМЕТА </w:t>
      </w:r>
      <w:r>
        <w:br/>
        <w:t>«ОКРУЖАЮЩИЙ МИР»</w:t>
      </w:r>
    </w:p>
    <w:p w:rsidR="004617F3" w:rsidRDefault="004617F3" w:rsidP="008026AB">
      <w:pPr>
        <w:pStyle w:val="h2-first"/>
        <w:jc w:val="both"/>
      </w:pPr>
      <w:r>
        <w:t xml:space="preserve">1 класс (66 </w:t>
      </w:r>
      <w:r>
        <w:rPr>
          <w:caps w:val="0"/>
        </w:rPr>
        <w:t>ч</w:t>
      </w:r>
      <w:r>
        <w:t>)</w:t>
      </w:r>
    </w:p>
    <w:p w:rsidR="004617F3" w:rsidRDefault="004617F3" w:rsidP="008026AB">
      <w:pPr>
        <w:pStyle w:val="body"/>
      </w:pPr>
      <w:r>
        <w:rPr>
          <w:rStyle w:val="Italic"/>
          <w:iCs/>
        </w:rPr>
        <w:t>Человек и общество</w:t>
      </w:r>
    </w:p>
    <w:p w:rsidR="004617F3" w:rsidRDefault="004617F3" w:rsidP="008026AB">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4617F3" w:rsidRDefault="004617F3" w:rsidP="008026AB">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17F3" w:rsidRDefault="004617F3" w:rsidP="008026AB">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4617F3" w:rsidRDefault="004617F3" w:rsidP="008026AB">
      <w:pPr>
        <w:pStyle w:val="body"/>
      </w:pPr>
      <w:r>
        <w:rPr>
          <w:rStyle w:val="Italic"/>
          <w:iCs/>
        </w:rPr>
        <w:t>Человек и природа</w:t>
      </w:r>
    </w:p>
    <w:p w:rsidR="004617F3" w:rsidRDefault="004617F3" w:rsidP="008026AB">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4617F3" w:rsidRDefault="004617F3" w:rsidP="008026AB">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17F3" w:rsidRDefault="004617F3" w:rsidP="008026AB">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4617F3" w:rsidRDefault="004617F3" w:rsidP="008026AB">
      <w:pPr>
        <w:pStyle w:val="body"/>
      </w:pPr>
      <w:r>
        <w:rPr>
          <w:rStyle w:val="Italic"/>
          <w:iCs/>
        </w:rPr>
        <w:t>Правила безопасной жизнедеятельности</w:t>
      </w:r>
    </w:p>
    <w:p w:rsidR="004617F3" w:rsidRDefault="004617F3" w:rsidP="008026AB">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17F3" w:rsidRDefault="004617F3" w:rsidP="008026AB">
      <w:pPr>
        <w:pStyle w:val="body"/>
      </w:pPr>
      <w:r>
        <w:t xml:space="preserve">Дорога от дома до школы. Правила безопасного поведения пешехода (дорожные знаки, дорожная разметка, дорожные сигналы). </w:t>
      </w:r>
    </w:p>
    <w:p w:rsidR="004617F3" w:rsidRDefault="004617F3" w:rsidP="008026AB">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4617F3" w:rsidRDefault="004617F3" w:rsidP="008026AB">
      <w:pPr>
        <w:pStyle w:val="h3"/>
        <w:jc w:val="both"/>
      </w:pPr>
      <w:r>
        <w:t xml:space="preserve">Универсальные учебные действия </w:t>
      </w:r>
      <w:r>
        <w:br/>
        <w:t xml:space="preserve">(пропедевтический уровень) </w:t>
      </w:r>
    </w:p>
    <w:p w:rsidR="004617F3" w:rsidRDefault="004617F3" w:rsidP="008026AB">
      <w:pPr>
        <w:pStyle w:val="body"/>
      </w:pPr>
      <w:r>
        <w:rPr>
          <w:rStyle w:val="Italic"/>
          <w:iCs/>
        </w:rPr>
        <w:t>Познавательные универсальные учебные действия:</w:t>
      </w:r>
      <w:r>
        <w:t xml:space="preserve"> </w:t>
      </w:r>
    </w:p>
    <w:p w:rsidR="004617F3" w:rsidRDefault="004617F3" w:rsidP="008026AB">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4617F3" w:rsidRDefault="004617F3" w:rsidP="008026AB">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17F3" w:rsidRDefault="004617F3" w:rsidP="008026AB">
      <w:pPr>
        <w:pStyle w:val="list-bullet"/>
      </w:pPr>
      <w:r>
        <w:t>приводить примеры лиственных и хвойных растений, сравнивать их, устанавливать различия во внешнем виде.</w:t>
      </w:r>
    </w:p>
    <w:p w:rsidR="004617F3" w:rsidRDefault="004617F3" w:rsidP="008026AB">
      <w:pPr>
        <w:pStyle w:val="list-bullet"/>
        <w:rPr>
          <w:rStyle w:val="Italic"/>
          <w:iCs/>
        </w:rPr>
      </w:pPr>
      <w:r>
        <w:rPr>
          <w:rStyle w:val="Italic"/>
          <w:iCs/>
        </w:rPr>
        <w:t>Работа с информацией:</w:t>
      </w:r>
    </w:p>
    <w:p w:rsidR="004617F3" w:rsidRDefault="004617F3" w:rsidP="008026AB">
      <w:pPr>
        <w:pStyle w:val="list-bullet"/>
      </w:pPr>
      <w:r>
        <w:t>понимать, что информация может быть представлена в разной форме — текста, иллюстраций, видео, таблицы;</w:t>
      </w:r>
    </w:p>
    <w:p w:rsidR="004617F3" w:rsidRDefault="004617F3" w:rsidP="008026AB">
      <w:pPr>
        <w:pStyle w:val="list-bullet"/>
      </w:pPr>
      <w:r>
        <w:t>соотносить иллюстрацию явления (объекта, предмета) с его названием.</w:t>
      </w:r>
    </w:p>
    <w:p w:rsidR="004617F3" w:rsidRDefault="004617F3" w:rsidP="008026AB">
      <w:pPr>
        <w:pStyle w:val="list-bullet"/>
        <w:rPr>
          <w:rStyle w:val="Italic"/>
          <w:iCs/>
        </w:rPr>
      </w:pPr>
      <w:r>
        <w:rPr>
          <w:rStyle w:val="Italic"/>
          <w:iCs/>
        </w:rPr>
        <w:t xml:space="preserve">Коммуникативные универсальные учебные действия: </w:t>
      </w:r>
    </w:p>
    <w:p w:rsidR="004617F3" w:rsidRDefault="004617F3" w:rsidP="008026AB">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4617F3" w:rsidRDefault="004617F3" w:rsidP="008026AB">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4617F3" w:rsidRDefault="004617F3" w:rsidP="008026AB">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4617F3" w:rsidRDefault="004617F3" w:rsidP="008026AB">
      <w:pPr>
        <w:pStyle w:val="list-bullet"/>
      </w:pPr>
      <w:r>
        <w:t>описывать по предложенному плану время года, передавать в рассказе своё отношение к природным явлениям;</w:t>
      </w:r>
    </w:p>
    <w:p w:rsidR="004617F3" w:rsidRDefault="004617F3" w:rsidP="008026AB">
      <w:pPr>
        <w:pStyle w:val="list-bullet"/>
      </w:pPr>
      <w:r>
        <w:t>сравнивать домашних и диких животных, объяснять, чем они различаются.</w:t>
      </w:r>
    </w:p>
    <w:p w:rsidR="004617F3" w:rsidRDefault="004617F3" w:rsidP="008026AB">
      <w:pPr>
        <w:pStyle w:val="body"/>
        <w:rPr>
          <w:rStyle w:val="Italic"/>
          <w:iCs/>
        </w:rPr>
      </w:pPr>
      <w:r>
        <w:rPr>
          <w:rStyle w:val="Italic"/>
          <w:iCs/>
        </w:rPr>
        <w:t>Регулятивные универсальные учебные действия:</w:t>
      </w:r>
    </w:p>
    <w:p w:rsidR="004617F3" w:rsidRDefault="004617F3" w:rsidP="008026AB">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17F3" w:rsidRDefault="004617F3" w:rsidP="008026AB">
      <w:pPr>
        <w:pStyle w:val="list-bullet"/>
      </w:pPr>
      <w:r>
        <w:t>оценивать выполнение правил безопасного поведения на дорогах и улицах другими детьми, выполнять самооценку;</w:t>
      </w:r>
    </w:p>
    <w:p w:rsidR="004617F3" w:rsidRDefault="004617F3" w:rsidP="008026AB">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4617F3" w:rsidRDefault="004617F3" w:rsidP="008026AB">
      <w:pPr>
        <w:pStyle w:val="h2"/>
        <w:jc w:val="both"/>
      </w:pPr>
      <w:r>
        <w:t xml:space="preserve">2 класс (68 </w:t>
      </w:r>
      <w:r>
        <w:rPr>
          <w:caps w:val="0"/>
        </w:rPr>
        <w:t>ч</w:t>
      </w:r>
      <w:r>
        <w:t>)</w:t>
      </w:r>
    </w:p>
    <w:p w:rsidR="004617F3" w:rsidRDefault="004617F3" w:rsidP="008026AB">
      <w:pPr>
        <w:pStyle w:val="body"/>
      </w:pPr>
      <w:r>
        <w:rPr>
          <w:rStyle w:val="Italic"/>
          <w:iCs/>
        </w:rPr>
        <w:t>Человек и общество</w:t>
      </w:r>
    </w:p>
    <w:p w:rsidR="004617F3" w:rsidRDefault="004617F3" w:rsidP="008026AB">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17F3" w:rsidRDefault="004617F3" w:rsidP="008026AB">
      <w:pPr>
        <w:pStyle w:val="body"/>
      </w:pPr>
      <w:r>
        <w:t xml:space="preserve">Семья. Семейные ценности и традиции. Родословная. Составление схемы родословного древа, истории семьи. </w:t>
      </w:r>
    </w:p>
    <w:p w:rsidR="004617F3" w:rsidRDefault="004617F3" w:rsidP="008026AB">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17F3" w:rsidRDefault="004617F3" w:rsidP="008026AB">
      <w:pPr>
        <w:pStyle w:val="body"/>
      </w:pPr>
      <w:r>
        <w:rPr>
          <w:rStyle w:val="Italic"/>
          <w:iCs/>
        </w:rPr>
        <w:t>Человек и природа</w:t>
      </w:r>
    </w:p>
    <w:p w:rsidR="004617F3" w:rsidRDefault="004617F3" w:rsidP="008026AB">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4617F3" w:rsidRDefault="004617F3" w:rsidP="008026AB">
      <w:pPr>
        <w:pStyle w:val="body"/>
        <w:rPr>
          <w:rStyle w:val="Italic"/>
          <w:iCs/>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617F3" w:rsidRDefault="004617F3" w:rsidP="008026AB">
      <w:pPr>
        <w:pStyle w:val="body"/>
        <w:rPr>
          <w:rStyle w:val="Italic"/>
          <w:iCs/>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17F3" w:rsidRDefault="004617F3" w:rsidP="008026AB">
      <w:pPr>
        <w:pStyle w:val="body"/>
      </w:pPr>
      <w:r>
        <w:rPr>
          <w:rStyle w:val="Italic"/>
          <w:iCs/>
        </w:rPr>
        <w:t>Правила безопасной жизнедеятельности</w:t>
      </w:r>
    </w:p>
    <w:p w:rsidR="004617F3" w:rsidRDefault="004617F3" w:rsidP="008026AB">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4617F3" w:rsidRDefault="004617F3" w:rsidP="008026AB">
      <w:pPr>
        <w:pStyle w:val="h3"/>
        <w:jc w:val="both"/>
      </w:pPr>
      <w:r>
        <w:t xml:space="preserve">Универсальные учебные действия </w:t>
      </w:r>
      <w:r>
        <w:br/>
        <w:t>(пропедевтический уровень)</w:t>
      </w:r>
    </w:p>
    <w:p w:rsidR="004617F3" w:rsidRDefault="004617F3" w:rsidP="008026AB">
      <w:pPr>
        <w:pStyle w:val="body"/>
      </w:pPr>
      <w:r>
        <w:rPr>
          <w:rStyle w:val="Italic"/>
          <w:iCs/>
        </w:rPr>
        <w:t>Познавательные универсальные учебные действия:</w:t>
      </w:r>
      <w:r>
        <w:t xml:space="preserve"> </w:t>
      </w:r>
    </w:p>
    <w:p w:rsidR="004617F3" w:rsidRDefault="004617F3" w:rsidP="008026AB">
      <w:pPr>
        <w:pStyle w:val="list-bullet"/>
      </w:pPr>
      <w:r>
        <w:t>ориентироваться в методах познания природы (наблюдение, опыт, сравнение, измерение);</w:t>
      </w:r>
    </w:p>
    <w:p w:rsidR="004617F3" w:rsidRDefault="004617F3" w:rsidP="008026AB">
      <w:pPr>
        <w:pStyle w:val="list-bullet"/>
      </w:pPr>
      <w:r>
        <w:t>на основе наблюдения определять состояние вещества (жидкое, твёрдое, газообразное);</w:t>
      </w:r>
    </w:p>
    <w:p w:rsidR="004617F3" w:rsidRDefault="004617F3" w:rsidP="008026AB">
      <w:pPr>
        <w:pStyle w:val="list-bullet"/>
      </w:pPr>
      <w:r>
        <w:t>различать символы РФ;</w:t>
      </w:r>
    </w:p>
    <w:p w:rsidR="004617F3" w:rsidRDefault="004617F3" w:rsidP="008026AB">
      <w:pPr>
        <w:pStyle w:val="list-bullet"/>
      </w:pPr>
      <w:r>
        <w:t>различать деревья, кустарники, травы; приводить примеры (в пределах изученного);</w:t>
      </w:r>
    </w:p>
    <w:p w:rsidR="004617F3" w:rsidRDefault="004617F3" w:rsidP="008026AB">
      <w:pPr>
        <w:pStyle w:val="list-bullet"/>
      </w:pPr>
      <w:r>
        <w:t>группировать растения: дикорастущие и культурные; лекарственные и ядовитые (в пределах изученного);</w:t>
      </w:r>
    </w:p>
    <w:p w:rsidR="004617F3" w:rsidRDefault="004617F3" w:rsidP="008026AB">
      <w:pPr>
        <w:pStyle w:val="list-bullet"/>
      </w:pPr>
      <w:r>
        <w:t xml:space="preserve">различать прошлое, настоящее, будущее. </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bullet"/>
      </w:pPr>
      <w:r>
        <w:t xml:space="preserve">различать информацию, представленную в тексте, графически, аудиовизуально; </w:t>
      </w:r>
    </w:p>
    <w:p w:rsidR="004617F3" w:rsidRDefault="004617F3" w:rsidP="008026AB">
      <w:pPr>
        <w:pStyle w:val="list-bullet"/>
      </w:pPr>
      <w:r>
        <w:t>читать информацию, представленную в схеме, таблице;</w:t>
      </w:r>
    </w:p>
    <w:p w:rsidR="004617F3" w:rsidRDefault="004617F3" w:rsidP="008026AB">
      <w:pPr>
        <w:pStyle w:val="list-bullet"/>
      </w:pPr>
      <w:r>
        <w:t>используя текстовую информацию, заполнять таблицы; дополнять схемы;</w:t>
      </w:r>
    </w:p>
    <w:p w:rsidR="004617F3" w:rsidRDefault="004617F3" w:rsidP="008026AB">
      <w:pPr>
        <w:pStyle w:val="list-bullet"/>
      </w:pPr>
      <w:r>
        <w:t>соотносить пример (рисунок, предложенную ситуацию) со временем протекания.</w:t>
      </w:r>
    </w:p>
    <w:p w:rsidR="004617F3" w:rsidRDefault="004617F3" w:rsidP="008026AB">
      <w:pPr>
        <w:pStyle w:val="body"/>
        <w:rPr>
          <w:rStyle w:val="Italic"/>
          <w:iCs/>
        </w:rPr>
      </w:pPr>
      <w:r>
        <w:rPr>
          <w:rStyle w:val="Italic"/>
          <w:iCs/>
        </w:rPr>
        <w:t>Коммуникативные универсальные учебные действия:</w:t>
      </w:r>
    </w:p>
    <w:p w:rsidR="004617F3" w:rsidRDefault="004617F3" w:rsidP="008026AB">
      <w:pPr>
        <w:pStyle w:val="list-bullet"/>
      </w:pPr>
      <w:r>
        <w:t xml:space="preserve">ориентироваться в терминах (понятиях), соотносить их с краткой характеристикой: </w:t>
      </w:r>
    </w:p>
    <w:p w:rsidR="004617F3" w:rsidRDefault="004617F3" w:rsidP="008026AB">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4617F3" w:rsidRDefault="004617F3" w:rsidP="008026AB">
      <w:pPr>
        <w:pStyle w:val="list-dash0"/>
      </w:pPr>
      <w:r>
        <w:t>понятия и термины, связанные с миром природы (среда обитания, тело, явление, вещество; заповедник);</w:t>
      </w:r>
    </w:p>
    <w:p w:rsidR="004617F3" w:rsidRDefault="004617F3" w:rsidP="008026AB">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17F3" w:rsidRDefault="004617F3" w:rsidP="008026AB">
      <w:pPr>
        <w:pStyle w:val="list-bullet"/>
      </w:pPr>
      <w:r>
        <w:t>описывать условия жизни на Земле, отличие нашей планеты от других планет Солнечной системы;</w:t>
      </w:r>
    </w:p>
    <w:p w:rsidR="004617F3" w:rsidRDefault="004617F3" w:rsidP="008026AB">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4617F3" w:rsidRDefault="004617F3" w:rsidP="008026AB">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17F3" w:rsidRDefault="004617F3" w:rsidP="008026AB">
      <w:pPr>
        <w:pStyle w:val="list-bullet"/>
      </w:pPr>
      <w:r>
        <w:t xml:space="preserve">приводить примеры растений и животных, занесённых в Красную книгу России (на примере своей местности); </w:t>
      </w:r>
    </w:p>
    <w:p w:rsidR="004617F3" w:rsidRDefault="004617F3" w:rsidP="008026AB">
      <w:pPr>
        <w:pStyle w:val="list-bullet"/>
      </w:pPr>
      <w:r>
        <w:t>описывать современные события от имени их участника.</w:t>
      </w:r>
    </w:p>
    <w:p w:rsidR="004617F3" w:rsidRDefault="004617F3" w:rsidP="008026AB">
      <w:pPr>
        <w:pStyle w:val="body"/>
        <w:rPr>
          <w:rStyle w:val="Italic"/>
          <w:iCs/>
        </w:rPr>
      </w:pPr>
      <w:r>
        <w:rPr>
          <w:rStyle w:val="Italic"/>
          <w:iCs/>
        </w:rPr>
        <w:t>Регулятивные универсальные учебные действия:</w:t>
      </w:r>
    </w:p>
    <w:p w:rsidR="004617F3" w:rsidRDefault="004617F3" w:rsidP="008026AB">
      <w:pPr>
        <w:pStyle w:val="list-bullet"/>
      </w:pPr>
      <w:r>
        <w:t>следовать образцу, предложенному плану и инструкции при решении учебной задачи;</w:t>
      </w:r>
    </w:p>
    <w:p w:rsidR="004617F3" w:rsidRDefault="004617F3" w:rsidP="008026AB">
      <w:pPr>
        <w:pStyle w:val="list-bullet"/>
      </w:pPr>
      <w:r>
        <w:t>контролировать с небольшой помощью учителя последовательность действий по решению учебной задачи;</w:t>
      </w:r>
    </w:p>
    <w:p w:rsidR="004617F3" w:rsidRDefault="004617F3" w:rsidP="008026AB">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4617F3" w:rsidRDefault="004617F3" w:rsidP="008026AB">
      <w:pPr>
        <w:pStyle w:val="body"/>
        <w:rPr>
          <w:rStyle w:val="Italic"/>
          <w:iCs/>
        </w:rPr>
      </w:pPr>
      <w:r>
        <w:rPr>
          <w:rStyle w:val="Italic"/>
          <w:iCs/>
        </w:rPr>
        <w:t xml:space="preserve">Совместная деятельность: </w:t>
      </w:r>
    </w:p>
    <w:p w:rsidR="004617F3" w:rsidRDefault="004617F3" w:rsidP="008026AB">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4617F3" w:rsidRDefault="004617F3" w:rsidP="008026AB">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4617F3" w:rsidRDefault="004617F3" w:rsidP="008026AB">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17F3" w:rsidRDefault="004617F3" w:rsidP="008026AB">
      <w:pPr>
        <w:pStyle w:val="list-bullet"/>
      </w:pPr>
      <w:r>
        <w:t>определять причины возможных конфликтов, выбирать (из предложенных) способы их разрешения.</w:t>
      </w:r>
    </w:p>
    <w:p w:rsidR="004617F3" w:rsidRDefault="004617F3" w:rsidP="008026AB">
      <w:pPr>
        <w:pStyle w:val="h2"/>
        <w:jc w:val="both"/>
      </w:pPr>
      <w:r>
        <w:t>3 класс (68 </w:t>
      </w:r>
      <w:r>
        <w:rPr>
          <w:caps w:val="0"/>
        </w:rPr>
        <w:t>ч</w:t>
      </w:r>
      <w:r>
        <w:t>)</w:t>
      </w:r>
    </w:p>
    <w:p w:rsidR="004617F3" w:rsidRDefault="004617F3" w:rsidP="008026AB">
      <w:pPr>
        <w:pStyle w:val="body"/>
      </w:pPr>
      <w:r>
        <w:rPr>
          <w:rStyle w:val="Italic"/>
          <w:iCs/>
        </w:rPr>
        <w:t>Человек и общество</w:t>
      </w:r>
    </w:p>
    <w:p w:rsidR="004617F3" w:rsidRDefault="004617F3" w:rsidP="008026AB">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4617F3" w:rsidRDefault="004617F3" w:rsidP="008026AB">
      <w:pPr>
        <w:pStyle w:val="body"/>
      </w:pPr>
      <w:r>
        <w:t>Семья — коллектив близких, родных людей. Семейный бюджет, доходы и расходы семьи. Уважение к семейным ценностям.</w:t>
      </w:r>
    </w:p>
    <w:p w:rsidR="004617F3" w:rsidRDefault="004617F3" w:rsidP="008026AB">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4617F3" w:rsidRDefault="004617F3" w:rsidP="008026AB">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17F3" w:rsidRDefault="004617F3" w:rsidP="008026AB">
      <w:pPr>
        <w:pStyle w:val="body"/>
      </w:pPr>
      <w:r>
        <w:t>Страны и народы мира. Памятники природы и культуры — символы стран, в которых они находятся.</w:t>
      </w:r>
    </w:p>
    <w:p w:rsidR="004617F3" w:rsidRDefault="004617F3" w:rsidP="008026AB">
      <w:pPr>
        <w:pStyle w:val="body"/>
      </w:pPr>
      <w:r>
        <w:rPr>
          <w:rStyle w:val="Italic"/>
          <w:iCs/>
        </w:rPr>
        <w:t>Человек и природа</w:t>
      </w:r>
    </w:p>
    <w:p w:rsidR="004617F3" w:rsidRDefault="004617F3" w:rsidP="008026AB">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17F3" w:rsidRDefault="004617F3" w:rsidP="008026AB">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17F3" w:rsidRDefault="004617F3" w:rsidP="008026AB">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617F3" w:rsidRDefault="004617F3" w:rsidP="008026AB">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17F3" w:rsidRDefault="004617F3" w:rsidP="008026AB">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17F3" w:rsidRDefault="004617F3" w:rsidP="008026AB">
      <w:pPr>
        <w:pStyle w:val="body"/>
      </w:pPr>
      <w:r>
        <w:rPr>
          <w:rStyle w:val="Italic"/>
          <w:iCs/>
        </w:rPr>
        <w:t>Правила безопасной жизнедеятельности</w:t>
      </w:r>
    </w:p>
    <w:p w:rsidR="004617F3" w:rsidRDefault="004617F3" w:rsidP="008026AB">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Познавательные универсальные учебные действия:</w:t>
      </w:r>
    </w:p>
    <w:p w:rsidR="004617F3" w:rsidRDefault="004617F3" w:rsidP="008026AB">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17F3" w:rsidRDefault="004617F3" w:rsidP="008026AB">
      <w:pPr>
        <w:pStyle w:val="list-bullet"/>
      </w:pPr>
      <w:r>
        <w:t>устанавливать зависимость между внешним видом, особенностями поведения и условиями жизни животного;</w:t>
      </w:r>
    </w:p>
    <w:p w:rsidR="004617F3" w:rsidRDefault="004617F3" w:rsidP="008026AB">
      <w:pPr>
        <w:pStyle w:val="list-bullet"/>
      </w:pPr>
      <w:r>
        <w:t>определять (в процессе рассматривания объектов и явлений) существенные признаки и отношения между объектами и явлениями;</w:t>
      </w:r>
    </w:p>
    <w:p w:rsidR="004617F3" w:rsidRDefault="004617F3" w:rsidP="008026AB">
      <w:pPr>
        <w:pStyle w:val="list-bullet"/>
      </w:pPr>
      <w:r>
        <w:t>моделировать цепи питания в природном сообществе;</w:t>
      </w:r>
    </w:p>
    <w:p w:rsidR="004617F3" w:rsidRDefault="004617F3" w:rsidP="008026AB">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17F3" w:rsidRDefault="004617F3" w:rsidP="008026AB">
      <w:pPr>
        <w:pStyle w:val="list-bullet"/>
      </w:pPr>
      <w:r>
        <w:t>читать несложные планы, соотносить условные обозначения с изображёнными объектами;</w:t>
      </w:r>
    </w:p>
    <w:p w:rsidR="004617F3" w:rsidRDefault="004617F3" w:rsidP="008026AB">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4617F3" w:rsidRDefault="004617F3" w:rsidP="008026AB">
      <w:pPr>
        <w:pStyle w:val="body"/>
        <w:rPr>
          <w:rStyle w:val="Italic"/>
          <w:iCs/>
        </w:rPr>
      </w:pPr>
      <w:r>
        <w:rPr>
          <w:rStyle w:val="Italic"/>
          <w:iCs/>
        </w:rPr>
        <w:t>Коммуникативные универсальные учебные действия:</w:t>
      </w:r>
    </w:p>
    <w:p w:rsidR="004617F3" w:rsidRDefault="004617F3" w:rsidP="008026AB">
      <w:pPr>
        <w:pStyle w:val="list-bullet"/>
      </w:pPr>
      <w:r>
        <w:t xml:space="preserve">ориентироваться в понятиях, соотносить понятия и термины с их краткой характеристикой: </w:t>
      </w:r>
    </w:p>
    <w:p w:rsidR="004617F3" w:rsidRDefault="004617F3" w:rsidP="008026AB">
      <w:pPr>
        <w:pStyle w:val="list-dash0"/>
      </w:pPr>
      <w:r>
        <w:t xml:space="preserve">понятия и термины, связанные с социальным миром (безопасность, семейный бюджет, памятник культуры); </w:t>
      </w:r>
    </w:p>
    <w:p w:rsidR="004617F3" w:rsidRDefault="004617F3" w:rsidP="008026AB">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4617F3" w:rsidRDefault="004617F3" w:rsidP="008026AB">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4617F3" w:rsidRDefault="004617F3" w:rsidP="008026AB">
      <w:pPr>
        <w:pStyle w:val="list-bullet"/>
      </w:pPr>
      <w:r>
        <w:t>описывать (характеризовать) условия жизни на Земле;</w:t>
      </w:r>
    </w:p>
    <w:p w:rsidR="004617F3" w:rsidRDefault="004617F3" w:rsidP="008026AB">
      <w:pPr>
        <w:pStyle w:val="list-bullet"/>
      </w:pPr>
      <w:r>
        <w:t>на основе сравнения объектов природы описывать схожие, различные, индивидуальные признаки;</w:t>
      </w:r>
    </w:p>
    <w:p w:rsidR="004617F3" w:rsidRDefault="004617F3" w:rsidP="008026AB">
      <w:pPr>
        <w:pStyle w:val="list-bullet"/>
      </w:pPr>
      <w:r>
        <w:t>приводить примеры, кратко характеризовать представителей разных царств природы;</w:t>
      </w:r>
    </w:p>
    <w:p w:rsidR="004617F3" w:rsidRDefault="004617F3" w:rsidP="008026AB">
      <w:pPr>
        <w:pStyle w:val="list-bullet"/>
      </w:pPr>
      <w:r>
        <w:t>называть признаки (характеризовать) животного (растения) как живого организма;</w:t>
      </w:r>
    </w:p>
    <w:p w:rsidR="004617F3" w:rsidRDefault="004617F3" w:rsidP="008026AB">
      <w:pPr>
        <w:pStyle w:val="list-bullet"/>
      </w:pPr>
      <w:r>
        <w:t>описывать (характеризовать) отдельные страницы истории нашей страны (в пределах изученного).</w:t>
      </w:r>
    </w:p>
    <w:p w:rsidR="004617F3" w:rsidRDefault="004617F3" w:rsidP="008026AB">
      <w:pPr>
        <w:pStyle w:val="body"/>
        <w:rPr>
          <w:rStyle w:val="Italic"/>
          <w:iCs/>
        </w:rPr>
      </w:pPr>
      <w:r>
        <w:rPr>
          <w:rStyle w:val="Italic"/>
          <w:iCs/>
        </w:rPr>
        <w:t xml:space="preserve">Регулятивные универсальные учебные действия: </w:t>
      </w:r>
    </w:p>
    <w:p w:rsidR="004617F3" w:rsidRDefault="004617F3" w:rsidP="008026AB">
      <w:pPr>
        <w:pStyle w:val="list-bullet"/>
      </w:pPr>
      <w:r>
        <w:t>планировать шаги по решению учебной задачи, контролировать свои действия (при небольшой помощи учителя);</w:t>
      </w:r>
    </w:p>
    <w:p w:rsidR="004617F3" w:rsidRDefault="004617F3" w:rsidP="008026AB">
      <w:pPr>
        <w:pStyle w:val="list-bullet"/>
      </w:pPr>
      <w:r>
        <w:t>устанавливать причину возникающей трудности или ошибки, корректировать свои действия.</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4617F3" w:rsidRDefault="004617F3" w:rsidP="008026AB">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17F3" w:rsidRDefault="004617F3" w:rsidP="008026AB">
      <w:pPr>
        <w:pStyle w:val="h2"/>
        <w:jc w:val="both"/>
      </w:pPr>
      <w:r>
        <w:t xml:space="preserve">4 класс (68 </w:t>
      </w:r>
      <w:r>
        <w:rPr>
          <w:caps w:val="0"/>
        </w:rPr>
        <w:t>ч</w:t>
      </w:r>
      <w:r>
        <w:t>)</w:t>
      </w:r>
    </w:p>
    <w:p w:rsidR="004617F3" w:rsidRDefault="004617F3" w:rsidP="008026AB">
      <w:pPr>
        <w:pStyle w:val="body"/>
      </w:pPr>
      <w:r>
        <w:rPr>
          <w:rStyle w:val="Italic"/>
          <w:iCs/>
        </w:rPr>
        <w:t>Человек и общество</w:t>
      </w:r>
    </w:p>
    <w:p w:rsidR="004617F3" w:rsidRDefault="004617F3" w:rsidP="008026AB">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4617F3" w:rsidRDefault="004617F3" w:rsidP="008026AB">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4617F3" w:rsidRDefault="004617F3" w:rsidP="008026AB">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17F3" w:rsidRDefault="004617F3" w:rsidP="008026AB">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617F3" w:rsidRDefault="004617F3" w:rsidP="008026AB">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17F3" w:rsidRDefault="004617F3" w:rsidP="008026AB">
      <w:pPr>
        <w:pStyle w:val="body"/>
      </w:pPr>
      <w:r>
        <w:rPr>
          <w:rStyle w:val="Italic"/>
          <w:iCs/>
        </w:rPr>
        <w:t>Человек и природа</w:t>
      </w:r>
    </w:p>
    <w:p w:rsidR="004617F3" w:rsidRDefault="004617F3" w:rsidP="008026AB">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17F3" w:rsidRDefault="004617F3" w:rsidP="008026AB">
      <w:pPr>
        <w:pStyle w:val="body"/>
      </w:pPr>
      <w:r>
        <w:t xml:space="preserve">Наиболее значимые природные объекты списка Всемирного наследия в России и за рубежом (2—3 объекта). </w:t>
      </w:r>
    </w:p>
    <w:p w:rsidR="004617F3" w:rsidRDefault="004617F3" w:rsidP="008026AB">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17F3" w:rsidRDefault="004617F3" w:rsidP="008026AB">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17F3" w:rsidRDefault="004617F3" w:rsidP="008026AB">
      <w:pPr>
        <w:pStyle w:val="body"/>
      </w:pPr>
      <w:r>
        <w:rPr>
          <w:rStyle w:val="Italic"/>
          <w:iCs/>
        </w:rPr>
        <w:t>Правила безопасной жизнедеятельности</w:t>
      </w:r>
    </w:p>
    <w:p w:rsidR="004617F3" w:rsidRDefault="004617F3" w:rsidP="008026AB">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Познавательные универсальные учебные действия:</w:t>
      </w:r>
    </w:p>
    <w:p w:rsidR="004617F3" w:rsidRDefault="004617F3" w:rsidP="008026AB">
      <w:pPr>
        <w:pStyle w:val="list-bullet"/>
      </w:pPr>
      <w:r>
        <w:t xml:space="preserve">устанавливать последовательность этапов возрастного развития человека; </w:t>
      </w:r>
    </w:p>
    <w:p w:rsidR="004617F3" w:rsidRDefault="004617F3" w:rsidP="008026AB">
      <w:pPr>
        <w:pStyle w:val="list-bullet"/>
      </w:pPr>
      <w:r>
        <w:t>конструировать в учебных и игровых ситуациях правила безопасного поведения в среде обитания;</w:t>
      </w:r>
    </w:p>
    <w:p w:rsidR="004617F3" w:rsidRDefault="004617F3" w:rsidP="008026AB">
      <w:pPr>
        <w:pStyle w:val="list-bullet"/>
      </w:pPr>
      <w:r>
        <w:t xml:space="preserve">моделировать схемы природных объектов (строение почвы; движение реки, форма поверхности); </w:t>
      </w:r>
    </w:p>
    <w:p w:rsidR="004617F3" w:rsidRDefault="004617F3" w:rsidP="008026AB">
      <w:pPr>
        <w:pStyle w:val="list-bullet"/>
      </w:pPr>
      <w:r>
        <w:t>соотносить объекты природы с принадлежностью к определённой природной зоне;</w:t>
      </w:r>
    </w:p>
    <w:p w:rsidR="004617F3" w:rsidRDefault="004617F3" w:rsidP="008026AB">
      <w:pPr>
        <w:pStyle w:val="list-bullet"/>
      </w:pPr>
      <w:r>
        <w:t>классифицировать природные объекты по принадлежности к природной зоне;</w:t>
      </w:r>
    </w:p>
    <w:p w:rsidR="004617F3" w:rsidRDefault="004617F3" w:rsidP="008026AB">
      <w:pPr>
        <w:pStyle w:val="list-bullet"/>
      </w:pPr>
      <w:r>
        <w:t>определять разрыв между реальным и желательным состоянием объекта (ситуации) на основе предложенных учителем вопросов.</w:t>
      </w:r>
    </w:p>
    <w:p w:rsidR="004617F3" w:rsidRDefault="004617F3" w:rsidP="008026AB">
      <w:pPr>
        <w:pStyle w:val="body"/>
        <w:rPr>
          <w:rStyle w:val="Italic"/>
          <w:iCs/>
        </w:rPr>
      </w:pPr>
      <w:r>
        <w:rPr>
          <w:rStyle w:val="Italic"/>
          <w:iCs/>
        </w:rPr>
        <w:t>Работа с информацией:</w:t>
      </w:r>
    </w:p>
    <w:p w:rsidR="004617F3" w:rsidRDefault="004617F3" w:rsidP="008026AB">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4617F3" w:rsidRDefault="004617F3" w:rsidP="008026AB">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4617F3" w:rsidRDefault="004617F3" w:rsidP="008026AB">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4617F3" w:rsidRDefault="004617F3" w:rsidP="008026AB">
      <w:pPr>
        <w:pStyle w:val="body"/>
        <w:rPr>
          <w:rStyle w:val="Italic"/>
          <w:iCs/>
        </w:rPr>
      </w:pPr>
      <w:r>
        <w:rPr>
          <w:rStyle w:val="Italic"/>
          <w:iCs/>
        </w:rPr>
        <w:t>Коммуникативные универсальные учебные действия:</w:t>
      </w:r>
    </w:p>
    <w:p w:rsidR="004617F3" w:rsidRDefault="004617F3" w:rsidP="008026AB">
      <w:pPr>
        <w:pStyle w:val="list-bullet"/>
      </w:pPr>
      <w:r>
        <w:t>ориентироваться в понятиях: организм, возраст,</w:t>
      </w:r>
      <w:r>
        <w:rPr>
          <w:rStyle w:val="Italic"/>
          <w:iCs/>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17F3" w:rsidRDefault="004617F3" w:rsidP="008026AB">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17F3" w:rsidRDefault="004617F3" w:rsidP="008026AB">
      <w:pPr>
        <w:pStyle w:val="list-bullet"/>
      </w:pPr>
      <w:r>
        <w:t>создавать текст-рассуждение: объяснять вред для здоровья и самочувствия организма вредных привычек;</w:t>
      </w:r>
    </w:p>
    <w:p w:rsidR="004617F3" w:rsidRDefault="004617F3" w:rsidP="008026AB">
      <w:pPr>
        <w:pStyle w:val="list-bullet"/>
      </w:pPr>
      <w:r>
        <w:t>описывать ситуации проявления нравственных качеств — отзывчивости, доброты, справедливости и др.;</w:t>
      </w:r>
    </w:p>
    <w:p w:rsidR="004617F3" w:rsidRDefault="004617F3" w:rsidP="008026AB">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17F3" w:rsidRDefault="004617F3" w:rsidP="008026AB">
      <w:pPr>
        <w:pStyle w:val="list-bullet"/>
      </w:pPr>
      <w:r>
        <w:t xml:space="preserve">составлять небольшие тексты «Права и обязанности гражданина РФ»; </w:t>
      </w:r>
    </w:p>
    <w:p w:rsidR="004617F3" w:rsidRDefault="004617F3" w:rsidP="008026AB">
      <w:pPr>
        <w:pStyle w:val="list-bullet"/>
      </w:pPr>
      <w:r>
        <w:t>создавать небольшие тексты о знаменательных страницах истории нашей страны (в рамках изученного).</w:t>
      </w:r>
    </w:p>
    <w:p w:rsidR="004617F3" w:rsidRDefault="004617F3" w:rsidP="008026AB">
      <w:pPr>
        <w:pStyle w:val="body"/>
      </w:pPr>
      <w:r>
        <w:rPr>
          <w:rStyle w:val="Italic"/>
          <w:iCs/>
        </w:rPr>
        <w:t>Регулятивные универсальные учебные действия</w:t>
      </w:r>
      <w:r>
        <w:t>:</w:t>
      </w:r>
    </w:p>
    <w:p w:rsidR="004617F3" w:rsidRDefault="004617F3" w:rsidP="008026AB">
      <w:pPr>
        <w:pStyle w:val="list-bullet"/>
      </w:pPr>
      <w:r>
        <w:t>самостоятельно планировать алгоритм решения учебной задачи; предвидеть трудности и возможные ошибки;</w:t>
      </w:r>
    </w:p>
    <w:p w:rsidR="004617F3" w:rsidRDefault="004617F3" w:rsidP="008026AB">
      <w:pPr>
        <w:pStyle w:val="list-bullet"/>
      </w:pPr>
      <w:r>
        <w:t>контролировать процесс и результат выполнения задания, корректировать учебные действия при необходимости;</w:t>
      </w:r>
    </w:p>
    <w:p w:rsidR="004617F3" w:rsidRDefault="004617F3" w:rsidP="008026AB">
      <w:pPr>
        <w:pStyle w:val="list-bullet"/>
      </w:pPr>
      <w:r>
        <w:t>адекватно принимать оценку своей работы; планировать работу над ошибками;</w:t>
      </w:r>
    </w:p>
    <w:p w:rsidR="004617F3" w:rsidRDefault="004617F3" w:rsidP="008026AB">
      <w:pPr>
        <w:pStyle w:val="list-bullet"/>
      </w:pPr>
      <w:r>
        <w:t>находить ошибки в своей и чужих работах, устанавливать их причины.</w:t>
      </w:r>
    </w:p>
    <w:p w:rsidR="004617F3" w:rsidRDefault="004617F3" w:rsidP="008026AB">
      <w:pPr>
        <w:pStyle w:val="body"/>
        <w:rPr>
          <w:rStyle w:val="Italic"/>
          <w:iCs/>
        </w:rPr>
      </w:pPr>
      <w:r>
        <w:rPr>
          <w:rStyle w:val="Italic"/>
          <w:iCs/>
        </w:rPr>
        <w:t>Совместная деятельность:</w:t>
      </w:r>
    </w:p>
    <w:p w:rsidR="004617F3" w:rsidRDefault="004617F3" w:rsidP="008026AB">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4617F3" w:rsidRDefault="004617F3" w:rsidP="008026AB">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4617F3" w:rsidRDefault="004617F3" w:rsidP="008026AB">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17F3" w:rsidRDefault="004617F3" w:rsidP="008026AB">
      <w:pPr>
        <w:pStyle w:val="h1"/>
        <w:jc w:val="both"/>
      </w:pPr>
      <w:r>
        <w:t>ПЛАНИРУЕМЫЕ РЕЗУЛЬТАТЫ ОСВОЕНИЯ ПРОГРАММЫ УЧЕБНОГО ПРЕДМЕТА «ОКРУЖАЮЩИЙ МИР»</w:t>
      </w:r>
    </w:p>
    <w:p w:rsidR="004617F3" w:rsidRDefault="004617F3" w:rsidP="008026AB">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4617F3" w:rsidRDefault="004617F3" w:rsidP="008026AB">
      <w:pPr>
        <w:pStyle w:val="h2"/>
        <w:jc w:val="both"/>
      </w:pPr>
      <w:r>
        <w:t>ЛИЧНОСТНЫЕ РЕЗУЛЬТАТЫ</w:t>
      </w:r>
    </w:p>
    <w:p w:rsidR="004617F3" w:rsidRDefault="004617F3" w:rsidP="008026AB">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4617F3" w:rsidRDefault="004617F3" w:rsidP="008026AB">
      <w:pPr>
        <w:pStyle w:val="body"/>
      </w:pPr>
      <w:r>
        <w:rPr>
          <w:rStyle w:val="Bold"/>
          <w:bCs/>
        </w:rPr>
        <w:t>Гражданско-патриотического воспитания:</w:t>
      </w:r>
    </w:p>
    <w:p w:rsidR="004617F3" w:rsidRDefault="004617F3" w:rsidP="008026AB">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4617F3" w:rsidRDefault="004617F3" w:rsidP="008026AB">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17F3" w:rsidRDefault="004617F3" w:rsidP="008026AB">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4617F3" w:rsidRDefault="004617F3" w:rsidP="008026AB">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4617F3" w:rsidRDefault="004617F3" w:rsidP="008026AB">
      <w:pPr>
        <w:pStyle w:val="body"/>
        <w:keepNext/>
      </w:pPr>
      <w:r>
        <w:rPr>
          <w:rStyle w:val="Bold"/>
          <w:bCs/>
        </w:rPr>
        <w:t>Духовно-нравственного воспитания:</w:t>
      </w:r>
    </w:p>
    <w:p w:rsidR="004617F3" w:rsidRDefault="004617F3" w:rsidP="008026AB">
      <w:pPr>
        <w:pStyle w:val="list-bullet"/>
      </w:pPr>
      <w:r>
        <w:t>проявление культуры общения, уважительного отношения к людям, их взглядам, признанию их индивидуальности;</w:t>
      </w:r>
    </w:p>
    <w:p w:rsidR="004617F3" w:rsidRDefault="004617F3" w:rsidP="008026AB">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4617F3" w:rsidRDefault="004617F3" w:rsidP="008026AB">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17F3" w:rsidRDefault="004617F3" w:rsidP="008026AB">
      <w:pPr>
        <w:pStyle w:val="body"/>
      </w:pPr>
      <w:r>
        <w:rPr>
          <w:rStyle w:val="Bold"/>
          <w:bCs/>
        </w:rPr>
        <w:t>Эстетического воспитания:</w:t>
      </w:r>
    </w:p>
    <w:p w:rsidR="004617F3" w:rsidRDefault="004617F3" w:rsidP="008026AB">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17F3" w:rsidRDefault="004617F3" w:rsidP="008026AB">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4617F3" w:rsidRDefault="004617F3" w:rsidP="008026AB">
      <w:pPr>
        <w:pStyle w:val="body"/>
      </w:pPr>
      <w:r>
        <w:rPr>
          <w:rStyle w:val="Bold"/>
          <w:bCs/>
        </w:rPr>
        <w:t>Физического воспитания, формирования культуры здоровья и эмоционального благополучия:</w:t>
      </w:r>
    </w:p>
    <w:p w:rsidR="004617F3" w:rsidRDefault="004617F3" w:rsidP="008026AB">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17F3" w:rsidRDefault="004617F3" w:rsidP="008026AB">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4617F3" w:rsidRDefault="004617F3" w:rsidP="008026AB">
      <w:pPr>
        <w:pStyle w:val="body"/>
      </w:pPr>
      <w:r>
        <w:rPr>
          <w:rStyle w:val="Bold"/>
          <w:bCs/>
        </w:rPr>
        <w:t>Трудового воспитания:</w:t>
      </w:r>
    </w:p>
    <w:p w:rsidR="004617F3" w:rsidRDefault="004617F3" w:rsidP="008026AB">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4617F3" w:rsidRDefault="004617F3" w:rsidP="008026AB">
      <w:pPr>
        <w:pStyle w:val="body"/>
      </w:pPr>
      <w:r>
        <w:rPr>
          <w:rStyle w:val="Bold"/>
          <w:bCs/>
        </w:rPr>
        <w:t>Экологического воспитания:</w:t>
      </w:r>
    </w:p>
    <w:p w:rsidR="004617F3" w:rsidRDefault="004617F3" w:rsidP="008026AB">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4617F3" w:rsidRDefault="004617F3" w:rsidP="008026AB">
      <w:pPr>
        <w:pStyle w:val="body"/>
      </w:pPr>
      <w:r>
        <w:rPr>
          <w:rStyle w:val="Bold"/>
          <w:bCs/>
        </w:rPr>
        <w:t>Ценности научного познания:</w:t>
      </w:r>
    </w:p>
    <w:p w:rsidR="004617F3" w:rsidRDefault="004617F3" w:rsidP="008026AB">
      <w:pPr>
        <w:pStyle w:val="list-bullet"/>
      </w:pPr>
      <w:r>
        <w:t xml:space="preserve">ориентация в деятельности на первоначальные представления о научной картине мира; </w:t>
      </w:r>
    </w:p>
    <w:p w:rsidR="004617F3" w:rsidRDefault="004617F3" w:rsidP="008026AB">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4617F3" w:rsidRDefault="004617F3" w:rsidP="008026AB">
      <w:pPr>
        <w:pStyle w:val="h2"/>
        <w:jc w:val="both"/>
      </w:pPr>
      <w:r>
        <w:t>МЕТАПРЕДМЕТНЫЕ РЕЗУЛЬТАТЫ</w:t>
      </w:r>
    </w:p>
    <w:p w:rsidR="004617F3" w:rsidRDefault="004617F3" w:rsidP="008026AB">
      <w:pPr>
        <w:pStyle w:val="h3-first"/>
        <w:jc w:val="both"/>
      </w:pPr>
      <w:r>
        <w:t>Познавательные универсальные учебные действия:</w:t>
      </w:r>
    </w:p>
    <w:p w:rsidR="004617F3" w:rsidRDefault="004617F3" w:rsidP="008026AB">
      <w:pPr>
        <w:pStyle w:val="body"/>
        <w:rPr>
          <w:rStyle w:val="Italic"/>
          <w:iCs/>
        </w:rPr>
      </w:pPr>
      <w:r>
        <w:rPr>
          <w:rStyle w:val="Italic"/>
          <w:iCs/>
        </w:rPr>
        <w:t>1) Базовые логические действия:</w:t>
      </w:r>
    </w:p>
    <w:p w:rsidR="004617F3" w:rsidRDefault="004617F3" w:rsidP="008026AB">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4617F3" w:rsidRDefault="004617F3" w:rsidP="008026AB">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17F3" w:rsidRDefault="004617F3" w:rsidP="008026AB">
      <w:pPr>
        <w:pStyle w:val="list-bullet"/>
      </w:pPr>
      <w:r>
        <w:t xml:space="preserve">сравнивать объекты окружающего мира, устанавливать основания для сравнения, устанавливать аналогии; </w:t>
      </w:r>
    </w:p>
    <w:p w:rsidR="004617F3" w:rsidRDefault="004617F3" w:rsidP="008026AB">
      <w:pPr>
        <w:pStyle w:val="list-bullet"/>
      </w:pPr>
      <w:r>
        <w:t>объединять части объекта (объекты) по определённому признаку;</w:t>
      </w:r>
    </w:p>
    <w:p w:rsidR="004617F3" w:rsidRDefault="004617F3" w:rsidP="008026AB">
      <w:pPr>
        <w:pStyle w:val="list-bullet"/>
      </w:pPr>
      <w:r>
        <w:t>определять существенный признак для классификации, классифицировать предложенные объекты;</w:t>
      </w:r>
    </w:p>
    <w:p w:rsidR="004617F3" w:rsidRDefault="004617F3" w:rsidP="008026AB">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4617F3" w:rsidRDefault="004617F3" w:rsidP="008026AB">
      <w:pPr>
        <w:pStyle w:val="list-bullet"/>
      </w:pPr>
      <w:r>
        <w:t xml:space="preserve">выявлять недостаток информации для решения учебной (практической) задачи на основе предложенного алгоритма. </w:t>
      </w:r>
    </w:p>
    <w:p w:rsidR="004617F3" w:rsidRDefault="004617F3" w:rsidP="008026AB">
      <w:pPr>
        <w:pStyle w:val="body"/>
        <w:rPr>
          <w:rStyle w:val="Italic"/>
          <w:iCs/>
        </w:rPr>
      </w:pPr>
      <w:r>
        <w:rPr>
          <w:rStyle w:val="Italic"/>
          <w:iCs/>
        </w:rPr>
        <w:t>2) Базовые исследовательские действия:</w:t>
      </w:r>
    </w:p>
    <w:p w:rsidR="004617F3" w:rsidRDefault="004617F3" w:rsidP="008026AB">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4617F3" w:rsidRDefault="004617F3" w:rsidP="008026AB">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4617F3" w:rsidRDefault="004617F3" w:rsidP="008026AB">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17F3" w:rsidRDefault="004617F3" w:rsidP="008026AB">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4617F3" w:rsidRDefault="004617F3" w:rsidP="008026AB">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17F3" w:rsidRDefault="004617F3" w:rsidP="008026AB">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4617F3" w:rsidRDefault="004617F3" w:rsidP="008026AB">
      <w:pPr>
        <w:pStyle w:val="body"/>
        <w:rPr>
          <w:rStyle w:val="Italic"/>
          <w:iCs/>
        </w:rPr>
      </w:pPr>
      <w:r>
        <w:rPr>
          <w:rStyle w:val="Italic"/>
          <w:iCs/>
        </w:rPr>
        <w:t>3) Работа с информацией:</w:t>
      </w:r>
    </w:p>
    <w:p w:rsidR="004617F3" w:rsidRDefault="004617F3" w:rsidP="008026AB">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4617F3" w:rsidRDefault="004617F3" w:rsidP="008026AB">
      <w:pPr>
        <w:pStyle w:val="list-bullet"/>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4617F3" w:rsidRDefault="004617F3" w:rsidP="008026AB">
      <w:pPr>
        <w:pStyle w:val="list-bullet"/>
      </w:pPr>
      <w:r>
        <w:t>находить и использовать для решения учебных задач текстовую, графическую, аудиовизуальную информацию;</w:t>
      </w:r>
    </w:p>
    <w:p w:rsidR="004617F3" w:rsidRDefault="004617F3" w:rsidP="008026AB">
      <w:pPr>
        <w:pStyle w:val="list-bullet"/>
      </w:pPr>
      <w:r>
        <w:t>читать и интерпретировать графически представленную информацию (схему, таблицу, иллюстрацию);</w:t>
      </w:r>
    </w:p>
    <w:p w:rsidR="004617F3" w:rsidRDefault="004617F3" w:rsidP="008026AB">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4617F3" w:rsidRDefault="004617F3" w:rsidP="008026AB">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4617F3" w:rsidRDefault="004617F3" w:rsidP="008026AB">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4617F3" w:rsidRDefault="004617F3" w:rsidP="008026AB">
      <w:pPr>
        <w:pStyle w:val="h3"/>
        <w:jc w:val="both"/>
      </w:pPr>
      <w:r>
        <w:t>Коммуникативные универсальные учебные действия:</w:t>
      </w:r>
    </w:p>
    <w:p w:rsidR="004617F3" w:rsidRDefault="004617F3" w:rsidP="008026AB">
      <w:pPr>
        <w:pStyle w:val="list-bullet"/>
      </w:pPr>
      <w:r>
        <w:t>в процессе диалогов задавать вопросы, высказывать суждения, оценивать выступления участников;</w:t>
      </w:r>
    </w:p>
    <w:p w:rsidR="004617F3" w:rsidRDefault="004617F3" w:rsidP="008026AB">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17F3" w:rsidRDefault="004617F3" w:rsidP="008026AB">
      <w:pPr>
        <w:pStyle w:val="list-bullet"/>
      </w:pPr>
      <w:r>
        <w:t>соблюдать правила ведения диалога и дискуссии; проявлять уважительное отношение к собеседнику;</w:t>
      </w:r>
    </w:p>
    <w:p w:rsidR="004617F3" w:rsidRDefault="004617F3" w:rsidP="008026AB">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4617F3" w:rsidRDefault="004617F3" w:rsidP="008026AB">
      <w:pPr>
        <w:pStyle w:val="list-bullet"/>
      </w:pPr>
      <w:r>
        <w:t>создавать устные и письменные тексты (описание, рассуждение, повествование);</w:t>
      </w:r>
    </w:p>
    <w:p w:rsidR="004617F3" w:rsidRDefault="004617F3" w:rsidP="008026AB">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4617F3" w:rsidRDefault="004617F3" w:rsidP="008026AB">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4617F3" w:rsidRDefault="004617F3" w:rsidP="008026AB">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4617F3" w:rsidRDefault="004617F3" w:rsidP="008026AB">
      <w:pPr>
        <w:pStyle w:val="h3"/>
        <w:jc w:val="both"/>
      </w:pPr>
      <w:r>
        <w:t>Регулятивные универсальные учебные действия:</w:t>
      </w:r>
    </w:p>
    <w:p w:rsidR="004617F3" w:rsidRDefault="004617F3" w:rsidP="008026AB">
      <w:pPr>
        <w:pStyle w:val="body"/>
        <w:rPr>
          <w:rStyle w:val="Italic"/>
          <w:iCs/>
        </w:rPr>
      </w:pPr>
      <w:r>
        <w:rPr>
          <w:rStyle w:val="Italic"/>
          <w:iCs/>
        </w:rPr>
        <w:t>1) Самоорганизация:</w:t>
      </w:r>
    </w:p>
    <w:p w:rsidR="004617F3" w:rsidRDefault="004617F3" w:rsidP="008026AB">
      <w:pPr>
        <w:pStyle w:val="list-bullet"/>
      </w:pPr>
      <w:r>
        <w:t xml:space="preserve">планировать самостоятельно или с небольшой помощью учителя действия по решению учебной задачи; </w:t>
      </w:r>
    </w:p>
    <w:p w:rsidR="004617F3" w:rsidRDefault="004617F3" w:rsidP="008026AB">
      <w:pPr>
        <w:pStyle w:val="list-bullet"/>
      </w:pPr>
      <w:r>
        <w:t>выстраивать последовательность выбранных действий и операций.</w:t>
      </w:r>
    </w:p>
    <w:p w:rsidR="004617F3" w:rsidRDefault="004617F3" w:rsidP="008026AB">
      <w:pPr>
        <w:pStyle w:val="body"/>
        <w:rPr>
          <w:rStyle w:val="Italic"/>
          <w:iCs/>
        </w:rPr>
      </w:pPr>
      <w:r>
        <w:rPr>
          <w:rStyle w:val="Italic"/>
          <w:iCs/>
        </w:rPr>
        <w:t>2) Самоконтроль:</w:t>
      </w:r>
    </w:p>
    <w:p w:rsidR="004617F3" w:rsidRDefault="004617F3" w:rsidP="008026AB">
      <w:pPr>
        <w:pStyle w:val="list-bullet"/>
      </w:pPr>
      <w:r>
        <w:t xml:space="preserve">осуществлять контроль процесса и результата своей деятельности; </w:t>
      </w:r>
    </w:p>
    <w:p w:rsidR="004617F3" w:rsidRDefault="004617F3" w:rsidP="008026AB">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4617F3" w:rsidRDefault="004617F3" w:rsidP="008026AB">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17F3" w:rsidRDefault="004617F3" w:rsidP="008026AB">
      <w:pPr>
        <w:pStyle w:val="body"/>
      </w:pPr>
      <w:r>
        <w:rPr>
          <w:rStyle w:val="Italic"/>
          <w:iCs/>
        </w:rPr>
        <w:t>3) Самооценка</w:t>
      </w:r>
      <w:r>
        <w:t>:</w:t>
      </w:r>
    </w:p>
    <w:p w:rsidR="004617F3" w:rsidRDefault="004617F3" w:rsidP="008026AB">
      <w:pPr>
        <w:pStyle w:val="list-bullet"/>
      </w:pPr>
      <w:r>
        <w:t>объективно оценивать результаты своей деятельности, соотносить свою оценку с оценкой учителя;</w:t>
      </w:r>
    </w:p>
    <w:p w:rsidR="004617F3" w:rsidRDefault="004617F3" w:rsidP="008026AB">
      <w:pPr>
        <w:pStyle w:val="list-bullet"/>
      </w:pPr>
      <w:r>
        <w:t>оценивать целесообразность выбранных способов действия, при необходимости корректировать их.</w:t>
      </w:r>
    </w:p>
    <w:p w:rsidR="004617F3" w:rsidRDefault="004617F3" w:rsidP="008026AB">
      <w:pPr>
        <w:pStyle w:val="h3"/>
        <w:jc w:val="both"/>
      </w:pPr>
      <w:r>
        <w:t>Совместная деятельность:</w:t>
      </w:r>
    </w:p>
    <w:p w:rsidR="004617F3" w:rsidRDefault="004617F3" w:rsidP="008026AB">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17F3" w:rsidRDefault="004617F3" w:rsidP="008026AB">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4617F3" w:rsidRDefault="004617F3" w:rsidP="008026AB">
      <w:pPr>
        <w:pStyle w:val="list-bullet"/>
      </w:pPr>
      <w:r>
        <w:t>проявлять готовность руководить, выполнять поручения, подчиняться;</w:t>
      </w:r>
    </w:p>
    <w:p w:rsidR="004617F3" w:rsidRDefault="004617F3" w:rsidP="008026AB">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4617F3" w:rsidRDefault="004617F3" w:rsidP="008026AB">
      <w:pPr>
        <w:pStyle w:val="list-bullet"/>
      </w:pPr>
      <w:r>
        <w:t>ответственно выполнять свою часть работы.</w:t>
      </w:r>
    </w:p>
    <w:p w:rsidR="004617F3" w:rsidRDefault="004617F3" w:rsidP="008026AB">
      <w:pPr>
        <w:pStyle w:val="h2"/>
        <w:jc w:val="both"/>
      </w:pPr>
      <w:r>
        <w:t xml:space="preserve">ПРЕДМЕТНЫЕ РЕЗУЛЬТАТЫ ОСВОЕНИЯ ПРОГРАММЫ </w:t>
      </w:r>
      <w:r>
        <w:br/>
        <w:t>ПО ГОДАМ ОБУЧЕНИЯ</w:t>
      </w:r>
    </w:p>
    <w:p w:rsidR="004617F3" w:rsidRDefault="004617F3" w:rsidP="008026AB">
      <w:pPr>
        <w:pStyle w:val="h3-first"/>
        <w:jc w:val="both"/>
      </w:pPr>
      <w:r>
        <w:t>1 класс</w:t>
      </w:r>
    </w:p>
    <w:p w:rsidR="004617F3" w:rsidRDefault="004617F3" w:rsidP="008026AB">
      <w:pPr>
        <w:pStyle w:val="body"/>
      </w:pPr>
      <w:r>
        <w:t xml:space="preserve">К концу обучения в </w:t>
      </w:r>
      <w:r>
        <w:rPr>
          <w:rStyle w:val="Bold"/>
          <w:bCs/>
        </w:rPr>
        <w:t>1 классе</w:t>
      </w:r>
      <w:r>
        <w:t xml:space="preserve"> обучающийся научится: </w:t>
      </w:r>
    </w:p>
    <w:p w:rsidR="004617F3" w:rsidRDefault="004617F3" w:rsidP="008026AB">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17F3" w:rsidRDefault="004617F3" w:rsidP="008026AB">
      <w:pPr>
        <w:pStyle w:val="list-bullet"/>
      </w:pPr>
      <w:r>
        <w:t xml:space="preserve">воспроизводить название своего населённого пункта, региона, страны; </w:t>
      </w:r>
    </w:p>
    <w:p w:rsidR="004617F3" w:rsidRDefault="004617F3" w:rsidP="008026AB">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4617F3" w:rsidRDefault="004617F3" w:rsidP="008026AB">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4617F3" w:rsidRDefault="004617F3" w:rsidP="008026AB">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17F3" w:rsidRDefault="004617F3" w:rsidP="008026AB">
      <w:pPr>
        <w:pStyle w:val="list-bullet"/>
      </w:pPr>
      <w:r>
        <w:t>применять правила ухода за комнатными растениями и домашними животными;</w:t>
      </w:r>
    </w:p>
    <w:p w:rsidR="004617F3" w:rsidRDefault="004617F3" w:rsidP="008026AB">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17F3" w:rsidRDefault="004617F3" w:rsidP="008026AB">
      <w:pPr>
        <w:pStyle w:val="list-bullet"/>
      </w:pPr>
      <w:r>
        <w:t>использовать для ответов на вопросы небольшие тексты о природе и обществе;</w:t>
      </w:r>
    </w:p>
    <w:p w:rsidR="004617F3" w:rsidRDefault="004617F3" w:rsidP="008026AB">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4617F3" w:rsidRDefault="004617F3" w:rsidP="008026AB">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4617F3" w:rsidRDefault="004617F3" w:rsidP="008026AB">
      <w:pPr>
        <w:pStyle w:val="list-bullet"/>
      </w:pPr>
      <w:r>
        <w:t>соблюдать правила здорового питания и личной гигиены;</w:t>
      </w:r>
    </w:p>
    <w:p w:rsidR="004617F3" w:rsidRDefault="004617F3" w:rsidP="008026AB">
      <w:pPr>
        <w:pStyle w:val="list-bullet"/>
      </w:pPr>
      <w:r>
        <w:t>соблюдать правила безопасного поведения пешехода;</w:t>
      </w:r>
    </w:p>
    <w:p w:rsidR="004617F3" w:rsidRDefault="004617F3" w:rsidP="008026AB">
      <w:pPr>
        <w:pStyle w:val="list-bullet"/>
      </w:pPr>
      <w:r>
        <w:t>соблюдать правила безопасного поведения в природе;</w:t>
      </w:r>
    </w:p>
    <w:p w:rsidR="004617F3" w:rsidRDefault="004617F3" w:rsidP="008026AB">
      <w:pPr>
        <w:pStyle w:val="list-bullet"/>
      </w:pPr>
      <w:r>
        <w:t>с помощью взрослых (учителя, родителей) пользоваться электронным дневником и электронными ресурсами школы.</w:t>
      </w:r>
    </w:p>
    <w:p w:rsidR="004617F3" w:rsidRDefault="004617F3" w:rsidP="008026AB">
      <w:pPr>
        <w:pStyle w:val="h3"/>
        <w:jc w:val="both"/>
      </w:pPr>
      <w:r>
        <w:t>2 класс</w:t>
      </w:r>
    </w:p>
    <w:p w:rsidR="004617F3" w:rsidRDefault="004617F3" w:rsidP="008026AB">
      <w:pPr>
        <w:pStyle w:val="body"/>
      </w:pPr>
      <w:r>
        <w:t xml:space="preserve">К концу обучения во </w:t>
      </w:r>
      <w:r>
        <w:rPr>
          <w:rStyle w:val="Bold"/>
          <w:bCs/>
        </w:rPr>
        <w:t>2 классе</w:t>
      </w:r>
      <w:r>
        <w:t xml:space="preserve"> обучающийся научится:</w:t>
      </w:r>
    </w:p>
    <w:p w:rsidR="004617F3" w:rsidRDefault="004617F3" w:rsidP="008026AB">
      <w:pPr>
        <w:pStyle w:val="list-bullet"/>
      </w:pPr>
      <w:r>
        <w:t>находить Россию на карте мира, на карте России — Москву, свой регион и его главный город;</w:t>
      </w:r>
    </w:p>
    <w:p w:rsidR="004617F3" w:rsidRDefault="004617F3" w:rsidP="008026AB">
      <w:pPr>
        <w:pStyle w:val="list-bullet"/>
      </w:pPr>
      <w:r>
        <w:t>узнавать государственную символику Российской Федерации (гимн, герб, флаг) и своего региона;</w:t>
      </w:r>
    </w:p>
    <w:p w:rsidR="004617F3" w:rsidRDefault="004617F3" w:rsidP="008026AB">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17F3" w:rsidRDefault="004617F3" w:rsidP="008026AB">
      <w:pPr>
        <w:pStyle w:val="list-bullet"/>
      </w:pPr>
      <w:r>
        <w:t>распознавать изученные объекты окружающего мира по их описанию, рисункам и фотографиям, различать их в окружающем мире;</w:t>
      </w:r>
    </w:p>
    <w:p w:rsidR="004617F3" w:rsidRDefault="004617F3" w:rsidP="008026AB">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4617F3" w:rsidRDefault="004617F3" w:rsidP="008026AB">
      <w:pPr>
        <w:pStyle w:val="list-bullet"/>
      </w:pPr>
      <w:r>
        <w:t>проводить, соблюдая правила безопасного труда, несложные наблюдения и опыты с природными объектами, измерения;</w:t>
      </w:r>
    </w:p>
    <w:p w:rsidR="004617F3" w:rsidRDefault="004617F3" w:rsidP="008026AB">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4617F3" w:rsidRDefault="004617F3" w:rsidP="008026AB">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17F3" w:rsidRDefault="004617F3" w:rsidP="008026AB">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4617F3" w:rsidRDefault="004617F3" w:rsidP="008026AB">
      <w:pPr>
        <w:pStyle w:val="list-bullet"/>
      </w:pPr>
      <w:r>
        <w:t>группировать изученные объекты живой и неживой природы по предложенным признакам;</w:t>
      </w:r>
    </w:p>
    <w:p w:rsidR="004617F3" w:rsidRDefault="004617F3" w:rsidP="008026AB">
      <w:pPr>
        <w:pStyle w:val="list-bullet"/>
      </w:pPr>
      <w:r>
        <w:t>сравнивать объекты живой и неживой природы на основе внешних признаков;</w:t>
      </w:r>
    </w:p>
    <w:p w:rsidR="004617F3" w:rsidRDefault="004617F3" w:rsidP="008026AB">
      <w:pPr>
        <w:pStyle w:val="list-bullet"/>
      </w:pPr>
      <w:r>
        <w:t>ориентироваться на местности по местным природным признакам, Солнцу, компасу;</w:t>
      </w:r>
    </w:p>
    <w:p w:rsidR="004617F3" w:rsidRDefault="004617F3" w:rsidP="008026AB">
      <w:pPr>
        <w:pStyle w:val="list-bullet"/>
      </w:pPr>
      <w:r>
        <w:t>создавать по заданному плану развёрнутые высказывания о природе и обществе;</w:t>
      </w:r>
    </w:p>
    <w:p w:rsidR="004617F3" w:rsidRDefault="004617F3" w:rsidP="008026AB">
      <w:pPr>
        <w:pStyle w:val="list-bullet"/>
      </w:pPr>
      <w:r>
        <w:t>использовать для ответов на вопросы небольшие тексты о природе и обществе;</w:t>
      </w:r>
    </w:p>
    <w:p w:rsidR="004617F3" w:rsidRDefault="004617F3" w:rsidP="008026AB">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17F3" w:rsidRDefault="004617F3" w:rsidP="008026AB">
      <w:pPr>
        <w:pStyle w:val="list-bullet"/>
      </w:pPr>
      <w:r>
        <w:t>соблюдать правила безопасного поведения в школе, правила безопасного поведения пассажира наземного транспорта и метро;</w:t>
      </w:r>
    </w:p>
    <w:p w:rsidR="004617F3" w:rsidRDefault="004617F3" w:rsidP="008026AB">
      <w:pPr>
        <w:pStyle w:val="list-bullet"/>
      </w:pPr>
      <w:r>
        <w:t>соблюдать режим дня и питания;</w:t>
      </w:r>
    </w:p>
    <w:p w:rsidR="004617F3" w:rsidRDefault="004617F3" w:rsidP="008026AB">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4617F3" w:rsidRDefault="004617F3" w:rsidP="008026AB">
      <w:pPr>
        <w:pStyle w:val="h3"/>
        <w:jc w:val="both"/>
      </w:pPr>
      <w:r>
        <w:t>3 класс</w:t>
      </w:r>
    </w:p>
    <w:p w:rsidR="004617F3" w:rsidRDefault="004617F3" w:rsidP="008026AB">
      <w:pPr>
        <w:pStyle w:val="body"/>
      </w:pPr>
      <w:r>
        <w:t xml:space="preserve">К концу обучения в </w:t>
      </w:r>
      <w:r>
        <w:rPr>
          <w:rStyle w:val="Bold"/>
          <w:bCs/>
        </w:rPr>
        <w:t>3 классе</w:t>
      </w:r>
      <w:r>
        <w:t xml:space="preserve"> обучающийся научится:</w:t>
      </w:r>
    </w:p>
    <w:p w:rsidR="004617F3" w:rsidRDefault="004617F3" w:rsidP="008026AB">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4617F3" w:rsidRDefault="004617F3" w:rsidP="008026AB">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17F3" w:rsidRDefault="004617F3" w:rsidP="008026AB">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4617F3" w:rsidRDefault="004617F3" w:rsidP="008026AB">
      <w:pPr>
        <w:pStyle w:val="list-bullet"/>
        <w:rPr>
          <w:spacing w:val="-1"/>
        </w:rPr>
      </w:pPr>
      <w:r>
        <w:rPr>
          <w:spacing w:val="-1"/>
        </w:rPr>
        <w:t>показывать на карте мира материки, изученные страны мира;</w:t>
      </w:r>
    </w:p>
    <w:p w:rsidR="004617F3" w:rsidRDefault="004617F3" w:rsidP="008026AB">
      <w:pPr>
        <w:pStyle w:val="list-bullet"/>
      </w:pPr>
      <w:r>
        <w:t xml:space="preserve">различать расходы и доходы семейного бюджета; </w:t>
      </w:r>
    </w:p>
    <w:p w:rsidR="004617F3" w:rsidRDefault="004617F3" w:rsidP="008026AB">
      <w:pPr>
        <w:pStyle w:val="list-bullet"/>
      </w:pPr>
      <w:r>
        <w:t>распознавать изученные объекты природы по их описанию, рисункам и фотографиям, различать их в окружающем мире;</w:t>
      </w:r>
    </w:p>
    <w:p w:rsidR="004617F3" w:rsidRDefault="004617F3" w:rsidP="008026AB">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17F3" w:rsidRDefault="004617F3" w:rsidP="008026AB">
      <w:pPr>
        <w:pStyle w:val="list-bullet"/>
      </w:pPr>
      <w:r>
        <w:t>группировать изученные объекты живой и неживой природы, проводить простейшую классификацию;</w:t>
      </w:r>
    </w:p>
    <w:p w:rsidR="004617F3" w:rsidRDefault="004617F3" w:rsidP="008026AB">
      <w:pPr>
        <w:pStyle w:val="list-bullet"/>
      </w:pPr>
      <w:r>
        <w:t>сравнивать по заданному количеству признаков объекты живой и неживой природы;</w:t>
      </w:r>
    </w:p>
    <w:p w:rsidR="004617F3" w:rsidRDefault="004617F3" w:rsidP="008026AB">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4617F3" w:rsidRDefault="004617F3" w:rsidP="008026AB">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4617F3" w:rsidRDefault="004617F3" w:rsidP="008026AB">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4617F3" w:rsidRDefault="004617F3" w:rsidP="008026AB">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4617F3" w:rsidRDefault="004617F3" w:rsidP="008026AB">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17F3" w:rsidRDefault="004617F3" w:rsidP="008026AB">
      <w:pPr>
        <w:pStyle w:val="list-bullet"/>
      </w:pPr>
      <w:r>
        <w:t>соблюдать правила безопасного поведения пассажира железнодорожного, водного и авиатранспорта;</w:t>
      </w:r>
    </w:p>
    <w:p w:rsidR="004617F3" w:rsidRDefault="004617F3" w:rsidP="008026AB">
      <w:pPr>
        <w:pStyle w:val="list-bullet"/>
      </w:pPr>
      <w:r>
        <w:t>соблюдать основы здорового образа жизни, в том числе требования к двигательной активности и принципы здорового питания;</w:t>
      </w:r>
    </w:p>
    <w:p w:rsidR="004617F3" w:rsidRDefault="004617F3" w:rsidP="008026AB">
      <w:pPr>
        <w:pStyle w:val="list-bullet"/>
      </w:pPr>
      <w:r>
        <w:t>соблюдать основы профилактики заболеваний;</w:t>
      </w:r>
    </w:p>
    <w:p w:rsidR="004617F3" w:rsidRDefault="004617F3" w:rsidP="008026AB">
      <w:pPr>
        <w:pStyle w:val="list-bullet"/>
      </w:pPr>
      <w:r>
        <w:t>соблюдать правила безопасного поведения во дворе жилого дома;</w:t>
      </w:r>
    </w:p>
    <w:p w:rsidR="004617F3" w:rsidRDefault="004617F3" w:rsidP="008026AB">
      <w:pPr>
        <w:pStyle w:val="list-bullet"/>
      </w:pPr>
      <w:r>
        <w:t>соблюдать правила нравственного поведения на природе;</w:t>
      </w:r>
    </w:p>
    <w:p w:rsidR="004617F3" w:rsidRDefault="004617F3" w:rsidP="008026AB">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4617F3" w:rsidRDefault="004617F3" w:rsidP="008026AB">
      <w:pPr>
        <w:pStyle w:val="h3"/>
        <w:jc w:val="both"/>
      </w:pPr>
      <w:r>
        <w:t>4 класс</w:t>
      </w:r>
    </w:p>
    <w:p w:rsidR="004617F3" w:rsidRDefault="004617F3" w:rsidP="008026AB">
      <w:pPr>
        <w:pStyle w:val="body"/>
      </w:pPr>
      <w:r>
        <w:t xml:space="preserve">К концу обучения в </w:t>
      </w:r>
      <w:r>
        <w:rPr>
          <w:rStyle w:val="Bold"/>
          <w:bCs/>
        </w:rPr>
        <w:t>4 классе</w:t>
      </w:r>
      <w:r>
        <w:t xml:space="preserve"> обучающийся научится:</w:t>
      </w:r>
    </w:p>
    <w:p w:rsidR="004617F3" w:rsidRDefault="004617F3" w:rsidP="008026AB">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4617F3" w:rsidRDefault="004617F3" w:rsidP="008026AB">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4617F3" w:rsidRDefault="004617F3" w:rsidP="008026AB">
      <w:pPr>
        <w:pStyle w:val="list-bullet"/>
      </w:pPr>
      <w:r>
        <w:t>показывать на исторической карте места изученных исторических событий;</w:t>
      </w:r>
    </w:p>
    <w:p w:rsidR="004617F3" w:rsidRDefault="004617F3" w:rsidP="008026AB">
      <w:pPr>
        <w:pStyle w:val="list-bullet"/>
      </w:pPr>
      <w:r>
        <w:t>находить место изученных событий на «ленте времени»;</w:t>
      </w:r>
    </w:p>
    <w:p w:rsidR="004617F3" w:rsidRDefault="004617F3" w:rsidP="008026AB">
      <w:pPr>
        <w:pStyle w:val="list-bullet"/>
      </w:pPr>
      <w:r>
        <w:t>знать основные права и обязанности гражданина Российской Федерации;</w:t>
      </w:r>
    </w:p>
    <w:p w:rsidR="004617F3" w:rsidRDefault="004617F3" w:rsidP="008026AB">
      <w:pPr>
        <w:pStyle w:val="list-bullet"/>
      </w:pPr>
      <w:r>
        <w:t>соотносить изученные исторические события и исторических деятелей с веками и периодами истории России;</w:t>
      </w:r>
    </w:p>
    <w:p w:rsidR="004617F3" w:rsidRDefault="004617F3" w:rsidP="008026AB">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17F3" w:rsidRDefault="004617F3" w:rsidP="008026AB">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17F3" w:rsidRDefault="004617F3" w:rsidP="008026AB">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17F3" w:rsidRDefault="004617F3" w:rsidP="008026AB">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4617F3" w:rsidRDefault="004617F3" w:rsidP="008026AB">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17F3" w:rsidRDefault="004617F3" w:rsidP="008026AB">
      <w:pPr>
        <w:pStyle w:val="list-bullet"/>
      </w:pPr>
      <w:r>
        <w:t>сравнивать объекты живой и неживой природы на основе их внешних признаков и известных характерных свойств;</w:t>
      </w:r>
    </w:p>
    <w:p w:rsidR="004617F3" w:rsidRDefault="004617F3" w:rsidP="008026AB">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17F3" w:rsidRDefault="004617F3" w:rsidP="008026AB">
      <w:pPr>
        <w:pStyle w:val="list-bullet"/>
      </w:pPr>
      <w:r>
        <w:t>называть наиболее значимые природные объекты Всемирного наследия в России и за рубежом (в пределах изученного);</w:t>
      </w:r>
    </w:p>
    <w:p w:rsidR="004617F3" w:rsidRDefault="004617F3" w:rsidP="008026AB">
      <w:pPr>
        <w:pStyle w:val="list-bullet"/>
      </w:pPr>
      <w:r>
        <w:t>называть экологические проблемы и определять пути их решения;</w:t>
      </w:r>
    </w:p>
    <w:p w:rsidR="004617F3" w:rsidRDefault="004617F3" w:rsidP="008026AB">
      <w:pPr>
        <w:pStyle w:val="list-bullet"/>
      </w:pPr>
      <w:r>
        <w:t>создавать по заданному плану собственные развёрнутые высказывания о природе и обществе;</w:t>
      </w:r>
    </w:p>
    <w:p w:rsidR="004617F3" w:rsidRDefault="004617F3" w:rsidP="008026AB">
      <w:pPr>
        <w:pStyle w:val="list-bullet"/>
      </w:pPr>
      <w:r>
        <w:t>использовать различные источники информации для поиска и извлечения информации, ответов на вопросы;</w:t>
      </w:r>
    </w:p>
    <w:p w:rsidR="004617F3" w:rsidRDefault="004617F3" w:rsidP="008026AB">
      <w:pPr>
        <w:pStyle w:val="list-bullet"/>
      </w:pPr>
      <w:r>
        <w:t>соблюдать правила нравственного поведения на природе;</w:t>
      </w:r>
    </w:p>
    <w:p w:rsidR="004617F3" w:rsidRDefault="004617F3" w:rsidP="008026AB">
      <w:pPr>
        <w:pStyle w:val="list-bullet"/>
      </w:pPr>
      <w:r>
        <w:t xml:space="preserve">осознавать возможные последствия вредных привычек для здоровья и жизни человека; </w:t>
      </w:r>
    </w:p>
    <w:p w:rsidR="004617F3" w:rsidRDefault="004617F3" w:rsidP="008026AB">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4617F3" w:rsidRDefault="004617F3" w:rsidP="008026AB">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4617F3" w:rsidRDefault="004617F3" w:rsidP="008026AB">
      <w:pPr>
        <w:pStyle w:val="list-bullet"/>
      </w:pPr>
      <w:r>
        <w:t>осуществлять безопасный поиск образовательных ресурсов и верифицированной информации в Интернете;</w:t>
      </w:r>
    </w:p>
    <w:p w:rsidR="004617F3" w:rsidRDefault="004617F3" w:rsidP="008026AB">
      <w:pPr>
        <w:pStyle w:val="list-bullet"/>
      </w:pPr>
      <w:r>
        <w:t>соблюдать правила безопасного для здоровья использования электронных средств обучения.</w:t>
      </w:r>
    </w:p>
    <w:p w:rsidR="004617F3" w:rsidRDefault="004617F3" w:rsidP="008026AB">
      <w:pPr>
        <w:jc w:val="both"/>
      </w:pPr>
    </w:p>
    <w:p w:rsidR="004617F3" w:rsidRDefault="004617F3" w:rsidP="008026AB">
      <w:pPr>
        <w:pStyle w:val="h1"/>
        <w:jc w:val="both"/>
      </w:pPr>
      <w:r>
        <w:t>ОСНОВЫ РЕЛИГИОЗНЫХ КУЛЬТУР И СВЕТСКОЙ ЭТИКИ</w:t>
      </w:r>
    </w:p>
    <w:p w:rsidR="004617F3" w:rsidRDefault="004617F3" w:rsidP="008026AB">
      <w:pPr>
        <w:pStyle w:val="a5"/>
      </w:pPr>
      <w: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w:t>
      </w:r>
    </w:p>
    <w:p w:rsidR="004617F3" w:rsidRDefault="004617F3" w:rsidP="008026AB">
      <w:pPr>
        <w:pStyle w:val="a5"/>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4617F3" w:rsidRDefault="004617F3" w:rsidP="008026AB">
      <w:pPr>
        <w:pStyle w:val="a5"/>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4617F3" w:rsidRDefault="004617F3" w:rsidP="008026AB">
      <w:pPr>
        <w:pStyle w:val="a5"/>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4617F3" w:rsidRDefault="004617F3" w:rsidP="008026AB">
      <w:pPr>
        <w:pStyle w:val="a5"/>
      </w:pPr>
      <w:r>
        <w:t>Содержание обучения раскрывает содержательные линии, которые предлагаются для обязательного изучения в 4 классе начальной школы.</w:t>
      </w:r>
    </w:p>
    <w:p w:rsidR="004617F3" w:rsidRDefault="004617F3" w:rsidP="008026AB">
      <w:pPr>
        <w:pStyle w:val="a5"/>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4617F3" w:rsidRDefault="004617F3" w:rsidP="008026AB">
      <w:pPr>
        <w:pStyle w:val="h1"/>
        <w:pageBreakBefore w:val="0"/>
        <w:spacing w:after="57"/>
        <w:jc w:val="both"/>
      </w:pPr>
      <w:r>
        <w:t>Пояснительная записка</w:t>
      </w:r>
    </w:p>
    <w:p w:rsidR="004617F3" w:rsidRDefault="004617F3" w:rsidP="008026AB">
      <w:pPr>
        <w:pStyle w:val="a5"/>
        <w:spacing w:before="170"/>
      </w:pPr>
      <w:r>
        <w:t>Предлагаемая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4617F3" w:rsidRDefault="004617F3" w:rsidP="008026AB">
      <w:pPr>
        <w:pStyle w:val="a5"/>
        <w:rPr>
          <w:spacing w:val="-2"/>
        </w:rPr>
      </w:pPr>
      <w:r>
        <w:rPr>
          <w:rStyle w:val="a1"/>
          <w:iCs/>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617F3" w:rsidRDefault="004617F3" w:rsidP="008026AB">
      <w:pPr>
        <w:pStyle w:val="a5"/>
      </w:pPr>
      <w:r>
        <w:t>Основными задачами ОРКСЭ являются:</w:t>
      </w:r>
    </w:p>
    <w:p w:rsidR="004617F3" w:rsidRDefault="004617F3" w:rsidP="008026AB">
      <w:pPr>
        <w:pStyle w:val="a5"/>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4617F3" w:rsidRDefault="004617F3" w:rsidP="008026AB">
      <w:pPr>
        <w:pStyle w:val="a5"/>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4617F3" w:rsidRDefault="004617F3" w:rsidP="008026AB">
      <w:pPr>
        <w:pStyle w:val="a5"/>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617F3" w:rsidRDefault="004617F3" w:rsidP="008026AB">
      <w:pPr>
        <w:pStyle w:val="a5"/>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617F3" w:rsidRDefault="004617F3" w:rsidP="008026AB">
      <w:pPr>
        <w:pStyle w:val="a5"/>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617F3" w:rsidRDefault="004617F3" w:rsidP="008026AB">
      <w:pPr>
        <w:pStyle w:val="a5"/>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17F3" w:rsidRDefault="004617F3" w:rsidP="008026AB">
      <w:pPr>
        <w:pStyle w:val="a5"/>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4617F3" w:rsidRDefault="004617F3" w:rsidP="008026AB">
      <w:pPr>
        <w:pStyle w:val="a5"/>
      </w:pPr>
      <w:r>
        <w:rPr>
          <w:rStyle w:val="a1"/>
          <w:iCs/>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4617F3" w:rsidRPr="002A346E" w:rsidRDefault="004617F3" w:rsidP="008026AB">
      <w:pPr>
        <w:pStyle w:val="a5"/>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4617F3" w:rsidRDefault="004617F3" w:rsidP="008026AB">
      <w:pPr>
        <w:pStyle w:val="h1"/>
        <w:jc w:val="both"/>
      </w:pPr>
      <w:r>
        <w:t xml:space="preserve">СОДЕРЖАНИЕ предметной области </w:t>
      </w:r>
      <w:r>
        <w:br/>
        <w:t>(учебного предмета) «Основы религиозных культур и светской этики»</w:t>
      </w:r>
    </w:p>
    <w:p w:rsidR="004617F3" w:rsidRDefault="004617F3" w:rsidP="008026AB">
      <w:pPr>
        <w:pStyle w:val="h3"/>
        <w:spacing w:before="170" w:after="113"/>
        <w:jc w:val="both"/>
      </w:pPr>
      <w:r>
        <w:t>Модуль «Основы православной культуры»</w:t>
      </w:r>
    </w:p>
    <w:p w:rsidR="004617F3" w:rsidRDefault="004617F3" w:rsidP="008026AB">
      <w:pPr>
        <w:pStyle w:val="a5"/>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3"/>
        <w:spacing w:before="283" w:after="113"/>
        <w:jc w:val="both"/>
      </w:pPr>
      <w:r>
        <w:t>Модуль «Основы исламской культуры»</w:t>
      </w:r>
    </w:p>
    <w:p w:rsidR="004617F3" w:rsidRDefault="004617F3" w:rsidP="008026AB">
      <w:pPr>
        <w:pStyle w:val="a5"/>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3"/>
        <w:spacing w:before="283" w:after="113"/>
        <w:jc w:val="both"/>
      </w:pPr>
      <w:r>
        <w:t>Модуль «Основы буддийской культуры»</w:t>
      </w:r>
    </w:p>
    <w:p w:rsidR="004617F3" w:rsidRDefault="004617F3" w:rsidP="008026AB">
      <w:pPr>
        <w:pStyle w:val="a5"/>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3"/>
        <w:spacing w:before="227"/>
        <w:jc w:val="both"/>
      </w:pPr>
      <w:r>
        <w:t>Модуль «Основы иудейской культуры»</w:t>
      </w:r>
    </w:p>
    <w:p w:rsidR="004617F3" w:rsidRDefault="004617F3" w:rsidP="008026AB">
      <w:pPr>
        <w:pStyle w:val="a5"/>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3"/>
        <w:spacing w:before="227"/>
        <w:jc w:val="both"/>
      </w:pPr>
      <w:r>
        <w:t>Модуль «Основы религиозных культур народов России»</w:t>
      </w:r>
    </w:p>
    <w:p w:rsidR="004617F3" w:rsidRDefault="004617F3" w:rsidP="008026AB">
      <w:pPr>
        <w:pStyle w:val="a5"/>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3"/>
        <w:spacing w:before="227"/>
        <w:jc w:val="both"/>
      </w:pPr>
      <w:r>
        <w:t>Модуль «Основы светской этики»</w:t>
      </w:r>
    </w:p>
    <w:p w:rsidR="004617F3" w:rsidRDefault="004617F3" w:rsidP="008026AB">
      <w:pPr>
        <w:pStyle w:val="a5"/>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17F3" w:rsidRDefault="004617F3" w:rsidP="008026AB">
      <w:pPr>
        <w:pStyle w:val="a5"/>
      </w:pPr>
      <w:r>
        <w:t>Любовь и уважение к Отечеству. Патриотизм многонационального и многоконфессионального народа России.</w:t>
      </w:r>
    </w:p>
    <w:p w:rsidR="004617F3" w:rsidRDefault="004617F3" w:rsidP="008026AB">
      <w:pPr>
        <w:pStyle w:val="h1"/>
        <w:jc w:val="both"/>
      </w:pPr>
      <w:r>
        <w:t>Планируемые результаты освоения учебного предмета «Основы религиозных культур и светской этики» на уровне начального общего образования</w:t>
      </w:r>
    </w:p>
    <w:p w:rsidR="004617F3" w:rsidRDefault="004617F3" w:rsidP="008026AB">
      <w:pPr>
        <w:pStyle w:val="h2"/>
        <w:spacing w:before="329"/>
        <w:jc w:val="both"/>
      </w:pPr>
      <w:r>
        <w:t>Личностные результаты</w:t>
      </w:r>
    </w:p>
    <w:p w:rsidR="004617F3" w:rsidRDefault="004617F3" w:rsidP="008026AB">
      <w:pPr>
        <w:pStyle w:val="a5"/>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617F3" w:rsidRDefault="004617F3" w:rsidP="008026AB">
      <w:pPr>
        <w:pStyle w:val="22"/>
      </w:pPr>
      <w:r>
        <w:t>—</w:t>
      </w:r>
      <w:r>
        <w:tab/>
        <w:t>понимать основы российской гражданской идентичности, испытывать чувство гордости за свою Родину;</w:t>
      </w:r>
    </w:p>
    <w:p w:rsidR="004617F3" w:rsidRDefault="004617F3" w:rsidP="008026AB">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4617F3" w:rsidRDefault="004617F3" w:rsidP="008026AB">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4617F3" w:rsidRDefault="004617F3" w:rsidP="008026AB">
      <w:pPr>
        <w:pStyle w:val="22"/>
      </w:pPr>
      <w:r>
        <w:t>—</w:t>
      </w:r>
      <w:r>
        <w:tab/>
        <w:t>понимать значение нравственных норм и ценностей как условия жизни личности, семьи, общества;</w:t>
      </w:r>
    </w:p>
    <w:p w:rsidR="004617F3" w:rsidRDefault="004617F3" w:rsidP="008026AB">
      <w:pPr>
        <w:pStyle w:val="22"/>
      </w:pPr>
      <w:r>
        <w:t>—</w:t>
      </w:r>
      <w:r>
        <w:tab/>
        <w:t>осознавать право гражданина РФ исповедовать любую традиционную религию или не исповедовать никакой религии;</w:t>
      </w:r>
    </w:p>
    <w:p w:rsidR="004617F3" w:rsidRDefault="004617F3" w:rsidP="008026AB">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17F3" w:rsidRDefault="004617F3" w:rsidP="008026AB">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17F3" w:rsidRDefault="004617F3" w:rsidP="008026AB">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17F3" w:rsidRDefault="004617F3" w:rsidP="008026AB">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17F3" w:rsidRDefault="004617F3" w:rsidP="008026AB">
      <w:pPr>
        <w:pStyle w:val="22"/>
      </w:pPr>
      <w:r>
        <w:t>—</w:t>
      </w:r>
      <w:r>
        <w:tab/>
        <w:t>понимать необходимость бережного отношения к материальным и духовным ценностям.</w:t>
      </w:r>
    </w:p>
    <w:p w:rsidR="004617F3" w:rsidRDefault="004617F3" w:rsidP="008026AB">
      <w:pPr>
        <w:pStyle w:val="h2"/>
        <w:jc w:val="both"/>
      </w:pPr>
      <w:r>
        <w:t>Метапредметные результаты:</w:t>
      </w:r>
    </w:p>
    <w:p w:rsidR="004617F3" w:rsidRDefault="004617F3" w:rsidP="008026AB">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4617F3" w:rsidRDefault="004617F3" w:rsidP="008026AB">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17F3" w:rsidRDefault="004617F3" w:rsidP="008026AB">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17F3" w:rsidRDefault="004617F3" w:rsidP="008026AB">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rsidR="004617F3" w:rsidRDefault="004617F3" w:rsidP="008026AB">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17F3" w:rsidRDefault="004617F3" w:rsidP="008026AB">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17F3" w:rsidRDefault="004617F3" w:rsidP="008026AB">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17F3" w:rsidRDefault="004617F3" w:rsidP="008026AB">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617F3" w:rsidRDefault="004617F3" w:rsidP="008026AB">
      <w:pPr>
        <w:pStyle w:val="h3"/>
        <w:spacing w:before="329"/>
        <w:jc w:val="both"/>
      </w:pPr>
      <w:r>
        <w:t>Универсальные учебные действия</w:t>
      </w:r>
    </w:p>
    <w:p w:rsidR="004617F3" w:rsidRDefault="004617F3" w:rsidP="008026AB">
      <w:pPr>
        <w:pStyle w:val="h4"/>
        <w:spacing w:before="0"/>
        <w:jc w:val="both"/>
      </w:pPr>
      <w:r>
        <w:t>Познавательные УУД:</w:t>
      </w:r>
    </w:p>
    <w:p w:rsidR="004617F3" w:rsidRDefault="004617F3" w:rsidP="008026AB">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17F3" w:rsidRDefault="004617F3" w:rsidP="008026AB">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rsidR="004617F3" w:rsidRDefault="004617F3" w:rsidP="008026AB">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617F3" w:rsidRDefault="004617F3" w:rsidP="008026AB">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rsidR="004617F3" w:rsidRDefault="004617F3" w:rsidP="008026AB">
      <w:pPr>
        <w:pStyle w:val="22"/>
      </w:pPr>
      <w:r>
        <w:t>—</w:t>
      </w:r>
      <w:r>
        <w:tab/>
        <w:t>выполнять совместные проектные задания с опорой на предложенные образцы.</w:t>
      </w:r>
    </w:p>
    <w:p w:rsidR="004617F3" w:rsidRDefault="004617F3" w:rsidP="008026AB">
      <w:pPr>
        <w:pStyle w:val="h4"/>
        <w:jc w:val="both"/>
      </w:pPr>
      <w:r>
        <w:t>Работа с информацией:</w:t>
      </w:r>
    </w:p>
    <w:p w:rsidR="004617F3" w:rsidRDefault="004617F3" w:rsidP="008026AB">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4617F3" w:rsidRDefault="004617F3" w:rsidP="008026AB">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4617F3" w:rsidRDefault="004617F3" w:rsidP="008026AB">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4617F3" w:rsidRDefault="004617F3" w:rsidP="008026AB">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4617F3" w:rsidRDefault="004617F3" w:rsidP="008026AB">
      <w:pPr>
        <w:pStyle w:val="h4"/>
        <w:jc w:val="both"/>
      </w:pPr>
      <w:r>
        <w:t>Коммуникативные УУД:</w:t>
      </w:r>
    </w:p>
    <w:p w:rsidR="004617F3" w:rsidRDefault="004617F3" w:rsidP="008026AB">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17F3" w:rsidRDefault="004617F3" w:rsidP="008026AB">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17F3" w:rsidRDefault="004617F3" w:rsidP="008026AB">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17F3" w:rsidRDefault="004617F3" w:rsidP="008026AB">
      <w:pPr>
        <w:pStyle w:val="h4"/>
        <w:jc w:val="both"/>
      </w:pPr>
      <w:r>
        <w:t>Регулятивные УУД:</w:t>
      </w:r>
    </w:p>
    <w:p w:rsidR="004617F3" w:rsidRDefault="004617F3" w:rsidP="008026AB">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17F3" w:rsidRDefault="004617F3" w:rsidP="008026AB">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17F3" w:rsidRDefault="004617F3" w:rsidP="008026AB">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17F3" w:rsidRDefault="004617F3" w:rsidP="008026AB">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17F3" w:rsidRDefault="004617F3" w:rsidP="008026AB">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617F3" w:rsidRDefault="004617F3" w:rsidP="008026AB">
      <w:pPr>
        <w:pStyle w:val="h4"/>
        <w:jc w:val="both"/>
      </w:pPr>
      <w:r>
        <w:t>Совместная деятельность:</w:t>
      </w:r>
    </w:p>
    <w:p w:rsidR="004617F3" w:rsidRDefault="004617F3" w:rsidP="008026AB">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17F3" w:rsidRDefault="004617F3" w:rsidP="008026AB">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4617F3" w:rsidRDefault="004617F3" w:rsidP="008026AB">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617F3" w:rsidRDefault="004617F3" w:rsidP="008026AB">
      <w:pPr>
        <w:pStyle w:val="h2"/>
        <w:spacing w:before="425"/>
        <w:jc w:val="both"/>
      </w:pPr>
      <w:r>
        <w:t>Предметные результаты</w:t>
      </w:r>
    </w:p>
    <w:p w:rsidR="004617F3" w:rsidRDefault="004617F3" w:rsidP="008026AB">
      <w:pPr>
        <w:pStyle w:val="h3"/>
        <w:spacing w:before="0"/>
        <w:jc w:val="both"/>
      </w:pPr>
      <w:r>
        <w:t>Модуль «Основы православной культуры»</w:t>
      </w:r>
    </w:p>
    <w:p w:rsidR="004617F3" w:rsidRDefault="004617F3" w:rsidP="008026AB">
      <w:pPr>
        <w:pStyle w:val="a5"/>
      </w:pPr>
      <w:r>
        <w:t>Предметные результаты обучения по модулю «Основы православной культуры» должны обеспечивать следующие достижения обучающегося:</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17F3" w:rsidRDefault="004617F3" w:rsidP="008026AB">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4617F3" w:rsidRDefault="004617F3" w:rsidP="008026AB">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4617F3" w:rsidRDefault="004617F3" w:rsidP="008026AB">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17F3" w:rsidRDefault="004617F3" w:rsidP="008026AB">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17F3" w:rsidRDefault="004617F3" w:rsidP="008026AB">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17F3" w:rsidRDefault="004617F3" w:rsidP="008026AB">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17F3" w:rsidRDefault="004617F3" w:rsidP="008026AB">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17F3" w:rsidRDefault="004617F3" w:rsidP="008026AB">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4617F3" w:rsidRDefault="004617F3" w:rsidP="008026AB">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17F3" w:rsidRDefault="004617F3" w:rsidP="008026AB">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17F3" w:rsidRDefault="004617F3" w:rsidP="008026AB">
      <w:pPr>
        <w:pStyle w:val="22"/>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17F3" w:rsidRDefault="004617F3" w:rsidP="008026AB">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7F3" w:rsidRDefault="004617F3" w:rsidP="008026AB">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17F3" w:rsidRDefault="004617F3" w:rsidP="008026AB">
      <w:pPr>
        <w:pStyle w:val="h3"/>
        <w:jc w:val="both"/>
      </w:pPr>
      <w:r>
        <w:t>Модуль «Основы исламской культуры»</w:t>
      </w:r>
    </w:p>
    <w:p w:rsidR="004617F3" w:rsidRDefault="004617F3" w:rsidP="008026AB">
      <w:pPr>
        <w:pStyle w:val="a5"/>
      </w:pPr>
      <w:r>
        <w:t>Предметные результаты освоения образовательной программы модуля «Основы исламской культуры» должны отражать сформированность умений:</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17F3" w:rsidRDefault="004617F3" w:rsidP="008026AB">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17F3" w:rsidRDefault="004617F3" w:rsidP="008026AB">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rsidR="004617F3" w:rsidRDefault="004617F3" w:rsidP="008026AB">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4617F3" w:rsidRDefault="004617F3" w:rsidP="008026AB">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17F3" w:rsidRDefault="004617F3" w:rsidP="008026AB">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4617F3" w:rsidRDefault="004617F3" w:rsidP="008026AB">
      <w:pPr>
        <w:pStyle w:val="22"/>
      </w:pPr>
      <w:r>
        <w:t>—</w:t>
      </w:r>
      <w:r>
        <w:tab/>
        <w:t>рассказывать о праздниках в исламе (Ураза-байрам, Курбан-байрам, Маулид);</w:t>
      </w:r>
    </w:p>
    <w:p w:rsidR="004617F3" w:rsidRDefault="004617F3" w:rsidP="008026AB">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4617F3" w:rsidRDefault="004617F3" w:rsidP="008026AB">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4617F3" w:rsidRDefault="004617F3" w:rsidP="008026AB">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17F3" w:rsidRDefault="004617F3" w:rsidP="008026AB">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17F3" w:rsidRDefault="004617F3" w:rsidP="008026AB">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17F3" w:rsidRDefault="004617F3" w:rsidP="008026AB">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7F3" w:rsidRDefault="004617F3" w:rsidP="008026AB">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17F3" w:rsidRDefault="004617F3" w:rsidP="008026AB">
      <w:pPr>
        <w:pStyle w:val="h3"/>
        <w:jc w:val="both"/>
      </w:pPr>
      <w:r>
        <w:t>Модуль «Основы буддийской культуры»</w:t>
      </w:r>
    </w:p>
    <w:p w:rsidR="004617F3" w:rsidRDefault="004617F3" w:rsidP="008026AB">
      <w:pPr>
        <w:pStyle w:val="a5"/>
      </w:pPr>
      <w:r>
        <w:t>Предметные результаты освоения образовательной программы модуля «Основы буддийской культуры» должны отражать сформированность умений:</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4617F3" w:rsidRDefault="004617F3" w:rsidP="008026AB">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17F3" w:rsidRDefault="004617F3" w:rsidP="008026AB">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4617F3" w:rsidRDefault="004617F3" w:rsidP="008026AB">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17F3" w:rsidRDefault="004617F3" w:rsidP="008026AB">
      <w:pPr>
        <w:pStyle w:val="22"/>
      </w:pPr>
      <w:r>
        <w:t>—</w:t>
      </w:r>
      <w:r>
        <w:tab/>
        <w:t>рассказывать о буддийских писаниях, ламах, службах; смысле принятия, восьмеричном пути и карме;</w:t>
      </w:r>
    </w:p>
    <w:p w:rsidR="004617F3" w:rsidRDefault="004617F3" w:rsidP="008026AB">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4617F3" w:rsidRDefault="004617F3" w:rsidP="008026AB">
      <w:pPr>
        <w:pStyle w:val="22"/>
      </w:pPr>
      <w:r>
        <w:t>—</w:t>
      </w:r>
      <w:r>
        <w:tab/>
        <w:t>рассказывать о праздниках в буддизме, аскезе;</w:t>
      </w:r>
    </w:p>
    <w:p w:rsidR="004617F3" w:rsidRDefault="004617F3" w:rsidP="008026AB">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4617F3" w:rsidRDefault="004617F3" w:rsidP="008026AB">
      <w:pPr>
        <w:pStyle w:val="22"/>
      </w:pPr>
      <w:r>
        <w:t>—</w:t>
      </w:r>
      <w:r>
        <w:tab/>
        <w:t>распознавать буддийскую символику, объяснять своими словами её смысл и значение в буддийской культуре;</w:t>
      </w:r>
    </w:p>
    <w:p w:rsidR="004617F3" w:rsidRDefault="004617F3" w:rsidP="008026AB">
      <w:pPr>
        <w:pStyle w:val="22"/>
      </w:pPr>
      <w:r>
        <w:t>—</w:t>
      </w:r>
      <w:r>
        <w:tab/>
        <w:t>рассказывать о художественной культуре в буддийской традиции;</w:t>
      </w:r>
    </w:p>
    <w:p w:rsidR="004617F3" w:rsidRDefault="004617F3" w:rsidP="008026AB">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4617F3" w:rsidRDefault="004617F3" w:rsidP="008026AB">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17F3" w:rsidRDefault="004617F3" w:rsidP="008026AB">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7F3" w:rsidRDefault="004617F3" w:rsidP="008026AB">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17F3" w:rsidRDefault="004617F3" w:rsidP="008026AB">
      <w:pPr>
        <w:pStyle w:val="h3"/>
        <w:jc w:val="both"/>
      </w:pPr>
      <w:r>
        <w:t>Модуль «Основы иудейской культуры»</w:t>
      </w:r>
    </w:p>
    <w:p w:rsidR="004617F3" w:rsidRDefault="004617F3" w:rsidP="008026AB">
      <w:pPr>
        <w:pStyle w:val="a5"/>
      </w:pPr>
      <w:r>
        <w:t>Предметные результаты освоения образовательной программы модуля «Основы иудейской культуры» должны отражать сформированность умений:</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17F3" w:rsidRDefault="004617F3" w:rsidP="008026AB">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17F3" w:rsidRDefault="004617F3" w:rsidP="008026AB">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4617F3" w:rsidRDefault="004617F3" w:rsidP="008026AB">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17F3" w:rsidRDefault="004617F3" w:rsidP="008026AB">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4617F3" w:rsidRDefault="004617F3" w:rsidP="008026AB">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4617F3" w:rsidRDefault="004617F3" w:rsidP="008026AB">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4617F3" w:rsidRDefault="004617F3" w:rsidP="008026AB">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17F3" w:rsidRDefault="004617F3" w:rsidP="008026AB">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4617F3" w:rsidRDefault="004617F3" w:rsidP="008026AB">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17F3" w:rsidRDefault="004617F3" w:rsidP="008026AB">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17F3" w:rsidRDefault="004617F3" w:rsidP="008026AB">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17F3" w:rsidRDefault="004617F3" w:rsidP="008026AB">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17F3" w:rsidRDefault="004617F3" w:rsidP="008026AB">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17F3" w:rsidRDefault="004617F3" w:rsidP="008026AB">
      <w:pPr>
        <w:pStyle w:val="h3"/>
        <w:jc w:val="both"/>
      </w:pPr>
      <w:r>
        <w:t>Модуль «Основы религиозных культур народов России»</w:t>
      </w:r>
    </w:p>
    <w:p w:rsidR="004617F3" w:rsidRDefault="004617F3" w:rsidP="008026AB">
      <w:pPr>
        <w:pStyle w:val="a5"/>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17F3" w:rsidRDefault="004617F3" w:rsidP="008026AB">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17F3" w:rsidRDefault="004617F3" w:rsidP="008026AB">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4617F3" w:rsidRDefault="004617F3" w:rsidP="008026AB">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17F3" w:rsidRDefault="004617F3" w:rsidP="008026AB">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17F3" w:rsidRDefault="004617F3" w:rsidP="008026AB">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17F3" w:rsidRDefault="004617F3" w:rsidP="008026AB">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17F3" w:rsidRDefault="004617F3" w:rsidP="008026AB">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17F3" w:rsidRDefault="004617F3" w:rsidP="008026AB">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17F3" w:rsidRDefault="004617F3" w:rsidP="008026AB">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17F3" w:rsidRDefault="004617F3" w:rsidP="008026AB">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17F3" w:rsidRDefault="004617F3" w:rsidP="008026AB">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4617F3" w:rsidRDefault="004617F3" w:rsidP="008026AB">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17F3" w:rsidRDefault="004617F3" w:rsidP="008026AB">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4617F3" w:rsidRDefault="004617F3" w:rsidP="008026AB">
      <w:pPr>
        <w:pStyle w:val="h3"/>
        <w:jc w:val="both"/>
      </w:pPr>
      <w:r>
        <w:t>Модуль «Основы светской этики»</w:t>
      </w:r>
    </w:p>
    <w:p w:rsidR="004617F3" w:rsidRDefault="004617F3" w:rsidP="008026AB">
      <w:pPr>
        <w:pStyle w:val="a5"/>
      </w:pPr>
      <w:r>
        <w:t>Предметные результаты освоения образовательной программы модуля «Основы светской этики» должны отражать сформированность умений:</w:t>
      </w:r>
    </w:p>
    <w:p w:rsidR="004617F3" w:rsidRDefault="004617F3" w:rsidP="008026AB">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17F3" w:rsidRDefault="004617F3" w:rsidP="008026AB">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17F3" w:rsidRDefault="004617F3" w:rsidP="008026AB">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17F3" w:rsidRDefault="004617F3" w:rsidP="008026AB">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17F3" w:rsidRDefault="004617F3" w:rsidP="008026AB">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17F3" w:rsidRDefault="004617F3" w:rsidP="008026AB">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17F3" w:rsidRDefault="004617F3" w:rsidP="008026AB">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17F3" w:rsidRDefault="004617F3" w:rsidP="008026AB">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17F3" w:rsidRDefault="004617F3" w:rsidP="008026AB">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17F3" w:rsidRDefault="004617F3" w:rsidP="008026AB">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17F3" w:rsidRDefault="004617F3" w:rsidP="008026AB">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17F3" w:rsidRDefault="004617F3" w:rsidP="008026AB">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17F3" w:rsidRDefault="004617F3" w:rsidP="008026AB">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rsidR="004617F3" w:rsidRDefault="004617F3" w:rsidP="008026AB">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17F3" w:rsidRDefault="004617F3" w:rsidP="008026AB">
      <w:pPr>
        <w:pStyle w:val="22"/>
      </w:pPr>
      <w:r>
        <w:t>—</w:t>
      </w:r>
      <w:r>
        <w:tab/>
        <w:t>объяснять своими словами роль светской (гражданской) этики в становлении российской государственности;</w:t>
      </w:r>
    </w:p>
    <w:p w:rsidR="004617F3" w:rsidRDefault="004617F3" w:rsidP="008026AB">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17F3" w:rsidRDefault="004617F3" w:rsidP="008026AB">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4617F3" w:rsidRDefault="004617F3" w:rsidP="008026AB">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4617F3" w:rsidRDefault="004617F3" w:rsidP="008026AB">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17F3" w:rsidRPr="008C5032" w:rsidRDefault="004617F3" w:rsidP="008026AB">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4617F3" w:rsidRDefault="004617F3" w:rsidP="008026AB">
      <w:pPr>
        <w:pStyle w:val="h1"/>
        <w:spacing w:before="638"/>
        <w:jc w:val="both"/>
      </w:pPr>
      <w:r>
        <w:t>ИЗОБРАЗИТЕЛЬНОЕ ИСКУССТВО</w:t>
      </w:r>
    </w:p>
    <w:p w:rsidR="004617F3" w:rsidRDefault="004617F3" w:rsidP="008026AB">
      <w:pPr>
        <w:pStyle w:val="body"/>
        <w:rPr>
          <w:spacing w:val="-1"/>
        </w:rPr>
      </w:pPr>
      <w:r>
        <w:rPr>
          <w:spacing w:val="-1"/>
        </w:rPr>
        <w:t xml:space="preserve">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4617F3" w:rsidRDefault="004617F3" w:rsidP="008026AB">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4617F3" w:rsidRDefault="004617F3" w:rsidP="008026AB">
      <w:pPr>
        <w:pStyle w:val="h1"/>
        <w:pageBreakBefore w:val="0"/>
        <w:jc w:val="both"/>
      </w:pPr>
      <w:r>
        <w:t>ПОЯСНИТЕЛЬНАЯ ЗАПИСКА</w:t>
      </w:r>
    </w:p>
    <w:p w:rsidR="004617F3" w:rsidRDefault="004617F3" w:rsidP="008026AB">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4617F3" w:rsidRDefault="004617F3" w:rsidP="008026AB">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4617F3" w:rsidRDefault="004617F3" w:rsidP="008026AB">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4617F3" w:rsidRDefault="004617F3" w:rsidP="008026AB">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617F3" w:rsidRDefault="004617F3" w:rsidP="008026AB">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4617F3" w:rsidRDefault="004617F3" w:rsidP="008026AB">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iCs/>
        </w:rPr>
        <w:t>художественно-творческая</w:t>
      </w:r>
      <w:r>
        <w:t xml:space="preserve"> </w:t>
      </w:r>
      <w:r>
        <w:rPr>
          <w:rStyle w:val="Italic"/>
          <w:iCs/>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4617F3" w:rsidRDefault="004617F3" w:rsidP="008026AB">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4617F3" w:rsidRDefault="004617F3" w:rsidP="008026AB">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4617F3" w:rsidRDefault="004617F3" w:rsidP="008026AB">
      <w:pPr>
        <w:pStyle w:val="h3"/>
        <w:jc w:val="both"/>
      </w:pPr>
      <w:r>
        <w:t>МЕСТО УЧЕБНОГО ПРЕДМЕТА «ИЗОБРАЗИТЕЛЬНОЕ ИСКУССТВО» В УЧЕБНОМ ПЛАНЕ</w:t>
      </w:r>
    </w:p>
    <w:p w:rsidR="004617F3" w:rsidRDefault="004617F3" w:rsidP="008026AB">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4617F3" w:rsidRDefault="004617F3" w:rsidP="008026AB">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617F3" w:rsidRDefault="004617F3" w:rsidP="008026AB">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4617F3" w:rsidRDefault="004617F3" w:rsidP="008026AB">
      <w:pPr>
        <w:pStyle w:val="body"/>
      </w:pPr>
      <w:r>
        <w:t xml:space="preserve">1 класс — 33 ч, 2 класс — 34 ч, 3 класс — 34 ч, 4 класс — 34 ч. </w:t>
      </w:r>
    </w:p>
    <w:p w:rsidR="004617F3" w:rsidRDefault="004617F3" w:rsidP="008026AB">
      <w:pPr>
        <w:pStyle w:val="h1"/>
        <w:spacing w:before="397"/>
        <w:jc w:val="both"/>
      </w:pPr>
      <w:r>
        <w:t xml:space="preserve">СОДЕРЖАНИЕ УЧЕБНОГО ПРЕДМЕТА </w:t>
      </w:r>
      <w:r>
        <w:br/>
        <w:t xml:space="preserve">«ИЗОБРАЗИТЕЛЬНОЕ ИСКУССТВО» </w:t>
      </w:r>
    </w:p>
    <w:p w:rsidR="004617F3" w:rsidRDefault="004617F3" w:rsidP="008026AB">
      <w:pPr>
        <w:pStyle w:val="h2-first"/>
        <w:spacing w:before="99"/>
        <w:jc w:val="both"/>
      </w:pPr>
      <w:r>
        <w:t>1 класс (</w:t>
      </w:r>
      <w:r>
        <w:rPr>
          <w:rStyle w:val="ItalicBook"/>
          <w:b w:val="0"/>
          <w:bCs w:val="0"/>
          <w:iCs/>
          <w:caps w:val="0"/>
        </w:rPr>
        <w:t>33 ч</w:t>
      </w:r>
      <w:r>
        <w:t>)</w:t>
      </w:r>
    </w:p>
    <w:p w:rsidR="004617F3" w:rsidRDefault="004617F3" w:rsidP="008026AB">
      <w:pPr>
        <w:pStyle w:val="h3-first"/>
        <w:jc w:val="both"/>
      </w:pPr>
      <w:r>
        <w:t xml:space="preserve">Модуль «Графика» </w:t>
      </w:r>
    </w:p>
    <w:p w:rsidR="004617F3" w:rsidRDefault="004617F3" w:rsidP="008026AB">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4617F3" w:rsidRDefault="004617F3" w:rsidP="008026AB">
      <w:pPr>
        <w:pStyle w:val="body"/>
      </w:pPr>
      <w:r>
        <w:t>Разные виды линий. Линейный рисунок. Графические материалы для линейного рисунка и их особенности. Приёмы рисования линией.</w:t>
      </w:r>
    </w:p>
    <w:p w:rsidR="004617F3" w:rsidRDefault="004617F3" w:rsidP="008026AB">
      <w:pPr>
        <w:pStyle w:val="body"/>
      </w:pPr>
      <w:r>
        <w:t>Рисование с натуры: разные листья и их форма.</w:t>
      </w:r>
    </w:p>
    <w:p w:rsidR="004617F3" w:rsidRDefault="004617F3" w:rsidP="008026AB">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4617F3" w:rsidRDefault="004617F3" w:rsidP="008026AB">
      <w:pPr>
        <w:pStyle w:val="body"/>
      </w:pPr>
      <w:r>
        <w:t>Графическое пятно (ахроматическое) и представление о силуэте. Формирование навыка ви</w:t>
      </w:r>
      <w:r>
        <w:rPr>
          <w:rFonts w:ascii="MingLiU_HKSCS" w:eastAsia="MingLiU_HKSCS" w:hAnsi="MingLiU_HKSCS" w:cs="MingLiU_HKSCS" w:hint="eastAsia"/>
        </w:rPr>
        <w:t></w:t>
      </w:r>
      <w:r>
        <w:t>дения целостности. Цельная форма и её части.</w:t>
      </w:r>
    </w:p>
    <w:p w:rsidR="004617F3" w:rsidRDefault="004617F3" w:rsidP="008026AB">
      <w:pPr>
        <w:pStyle w:val="h3"/>
        <w:jc w:val="both"/>
      </w:pPr>
      <w:r>
        <w:t>Модуль «Живопись»</w:t>
      </w:r>
    </w:p>
    <w:p w:rsidR="004617F3" w:rsidRDefault="004617F3" w:rsidP="008026AB">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4617F3" w:rsidRDefault="004617F3" w:rsidP="008026AB">
      <w:pPr>
        <w:pStyle w:val="body"/>
      </w:pPr>
      <w:r>
        <w:t>Три основных цвета. Ассоциативные представления, связанные с каждым цветом. Навыки смешения красок и получение нового цвета.</w:t>
      </w:r>
    </w:p>
    <w:p w:rsidR="004617F3" w:rsidRDefault="004617F3" w:rsidP="008026AB">
      <w:pPr>
        <w:pStyle w:val="body"/>
      </w:pPr>
      <w:r>
        <w:t>Эмоциональная выразительность цвета, способы выражение настроения в изображаемом сюжете.</w:t>
      </w:r>
    </w:p>
    <w:p w:rsidR="004617F3" w:rsidRDefault="004617F3" w:rsidP="008026AB">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4617F3" w:rsidRDefault="004617F3" w:rsidP="008026AB">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4617F3" w:rsidRDefault="004617F3" w:rsidP="008026AB">
      <w:pPr>
        <w:pStyle w:val="body"/>
      </w:pPr>
      <w:r>
        <w:t>Техника монотипии. Представления о симметрии. Развитие воображения.</w:t>
      </w:r>
    </w:p>
    <w:p w:rsidR="004617F3" w:rsidRDefault="004617F3" w:rsidP="008026AB">
      <w:pPr>
        <w:pStyle w:val="h3"/>
        <w:jc w:val="both"/>
      </w:pPr>
      <w:r>
        <w:t xml:space="preserve">Модуль «Скульптура» </w:t>
      </w:r>
    </w:p>
    <w:p w:rsidR="004617F3" w:rsidRDefault="004617F3" w:rsidP="008026AB">
      <w:pPr>
        <w:pStyle w:val="body"/>
      </w:pPr>
      <w:r>
        <w:t>Изображение в объёме. Приёмы работы с пластилином; дощечка, стек, тряпочка.</w:t>
      </w:r>
    </w:p>
    <w:p w:rsidR="004617F3" w:rsidRDefault="004617F3" w:rsidP="008026AB">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4617F3" w:rsidRDefault="004617F3" w:rsidP="008026AB">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4617F3" w:rsidRDefault="004617F3" w:rsidP="008026AB">
      <w:pPr>
        <w:pStyle w:val="body"/>
      </w:pPr>
      <w:r>
        <w:t xml:space="preserve">Бумажная пластика. Овладение первичными приёмами надрезания, закручивания, складывания. </w:t>
      </w:r>
    </w:p>
    <w:p w:rsidR="004617F3" w:rsidRDefault="004617F3" w:rsidP="008026AB">
      <w:pPr>
        <w:pStyle w:val="body"/>
      </w:pPr>
      <w:r>
        <w:t xml:space="preserve">Объёмная аппликация из бумаги и картона. </w:t>
      </w:r>
    </w:p>
    <w:p w:rsidR="004617F3" w:rsidRDefault="004617F3" w:rsidP="008026AB">
      <w:pPr>
        <w:pStyle w:val="h3"/>
        <w:jc w:val="both"/>
      </w:pPr>
      <w:r>
        <w:t>Модуль «Декоративно-прикладное искусство»</w:t>
      </w:r>
    </w:p>
    <w:p w:rsidR="004617F3" w:rsidRDefault="004617F3" w:rsidP="008026AB">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4617F3" w:rsidRDefault="004617F3" w:rsidP="008026AB">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4617F3" w:rsidRDefault="004617F3" w:rsidP="008026AB">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4617F3" w:rsidRDefault="004617F3" w:rsidP="008026AB">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4617F3" w:rsidRDefault="004617F3" w:rsidP="008026AB">
      <w:pPr>
        <w:pStyle w:val="body"/>
      </w:pPr>
      <w:r>
        <w:t xml:space="preserve"> Дизайн предмета: изготовление нарядной упаковки путём складывания бумаги и аппликации.</w:t>
      </w:r>
    </w:p>
    <w:p w:rsidR="004617F3" w:rsidRDefault="004617F3" w:rsidP="008026AB">
      <w:pPr>
        <w:pStyle w:val="body"/>
      </w:pPr>
      <w:r>
        <w:t>Оригами — создание игрушки для новогодней ёлки. Приёмы складывания бумаги.</w:t>
      </w:r>
    </w:p>
    <w:p w:rsidR="004617F3" w:rsidRDefault="004617F3" w:rsidP="008026AB">
      <w:pPr>
        <w:pStyle w:val="h3"/>
        <w:jc w:val="both"/>
      </w:pPr>
      <w:r>
        <w:t xml:space="preserve">Модуль «Архитектура» </w:t>
      </w:r>
    </w:p>
    <w:p w:rsidR="004617F3" w:rsidRDefault="004617F3" w:rsidP="008026AB">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4617F3" w:rsidRDefault="004617F3" w:rsidP="008026AB">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4617F3" w:rsidRDefault="004617F3" w:rsidP="008026AB">
      <w:pPr>
        <w:pStyle w:val="body"/>
      </w:pPr>
      <w:r>
        <w:t xml:space="preserve">Макетирование (или аппликация) пространственной среды сказочного города из бумаги, картона или пластилина. </w:t>
      </w:r>
    </w:p>
    <w:p w:rsidR="004617F3" w:rsidRDefault="004617F3" w:rsidP="008026AB">
      <w:pPr>
        <w:pStyle w:val="h3"/>
        <w:jc w:val="both"/>
      </w:pPr>
      <w:r>
        <w:t xml:space="preserve">Модуль «Восприятие произведений искусства» </w:t>
      </w:r>
    </w:p>
    <w:p w:rsidR="004617F3" w:rsidRDefault="004617F3" w:rsidP="008026AB">
      <w:pPr>
        <w:pStyle w:val="body"/>
      </w:pPr>
      <w:r>
        <w:t xml:space="preserve">Восприятие произведений детского творчества. Обсуждение сюжетного и эмоционального содержания детских работ. </w:t>
      </w:r>
    </w:p>
    <w:p w:rsidR="004617F3" w:rsidRDefault="004617F3" w:rsidP="008026AB">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4617F3" w:rsidRDefault="004617F3" w:rsidP="008026AB">
      <w:pPr>
        <w:pStyle w:val="body"/>
      </w:pPr>
      <w:r>
        <w:t>Рассматривание иллюстраций детской книги на основе содержательных установок учителя в соответствии с изучаемой темой.</w:t>
      </w:r>
    </w:p>
    <w:p w:rsidR="004617F3" w:rsidRDefault="004617F3" w:rsidP="008026AB">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4617F3" w:rsidRDefault="004617F3" w:rsidP="008026AB">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4617F3" w:rsidRDefault="004617F3" w:rsidP="008026AB">
      <w:pPr>
        <w:pStyle w:val="h3"/>
        <w:jc w:val="both"/>
      </w:pPr>
      <w:r>
        <w:t xml:space="preserve">Модуль «Азбука цифровой графики» </w:t>
      </w:r>
    </w:p>
    <w:p w:rsidR="004617F3" w:rsidRDefault="004617F3" w:rsidP="008026AB">
      <w:pPr>
        <w:pStyle w:val="body"/>
      </w:pPr>
      <w:r>
        <w:t xml:space="preserve">Фотографирование мелких деталей природы, выражение ярких зрительных впечатлений. </w:t>
      </w:r>
    </w:p>
    <w:p w:rsidR="004617F3" w:rsidRDefault="004617F3" w:rsidP="008026AB">
      <w:pPr>
        <w:pStyle w:val="body"/>
      </w:pPr>
      <w:r>
        <w:t xml:space="preserve">Обсуждение в условиях урока ученических фотографий, соответствующих изучаемой теме. </w:t>
      </w:r>
    </w:p>
    <w:p w:rsidR="004617F3" w:rsidRDefault="004617F3" w:rsidP="008026AB">
      <w:pPr>
        <w:pStyle w:val="h2"/>
        <w:jc w:val="both"/>
      </w:pPr>
      <w:r>
        <w:t>2 класс (</w:t>
      </w:r>
      <w:r>
        <w:rPr>
          <w:rStyle w:val="ItalicBook"/>
          <w:b w:val="0"/>
          <w:bCs w:val="0"/>
          <w:iCs/>
          <w:caps w:val="0"/>
        </w:rPr>
        <w:t>34 ч</w:t>
      </w:r>
      <w:r>
        <w:t>)</w:t>
      </w:r>
    </w:p>
    <w:p w:rsidR="004617F3" w:rsidRDefault="004617F3" w:rsidP="008026AB">
      <w:pPr>
        <w:pStyle w:val="h3-first"/>
        <w:jc w:val="both"/>
      </w:pPr>
      <w:r>
        <w:t>Модуль «Графика»</w:t>
      </w:r>
    </w:p>
    <w:p w:rsidR="004617F3" w:rsidRDefault="004617F3" w:rsidP="008026AB">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4617F3" w:rsidRDefault="004617F3" w:rsidP="008026AB">
      <w:pPr>
        <w:pStyle w:val="body"/>
      </w:pPr>
      <w:r>
        <w:t xml:space="preserve">Пастель и мелки — особенности и выразительные свойства графических материалов, приёмы работы. </w:t>
      </w:r>
    </w:p>
    <w:p w:rsidR="004617F3" w:rsidRDefault="004617F3" w:rsidP="008026AB">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4617F3" w:rsidRDefault="004617F3" w:rsidP="008026AB">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4617F3" w:rsidRDefault="004617F3" w:rsidP="008026AB">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4617F3" w:rsidRDefault="004617F3" w:rsidP="008026AB">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4617F3" w:rsidRDefault="004617F3" w:rsidP="008026AB">
      <w:pPr>
        <w:pStyle w:val="h3"/>
        <w:jc w:val="both"/>
      </w:pPr>
      <w:r>
        <w:t>Модуль «Живопись»</w:t>
      </w:r>
    </w:p>
    <w:p w:rsidR="004617F3" w:rsidRDefault="004617F3" w:rsidP="008026AB">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4617F3" w:rsidRDefault="004617F3" w:rsidP="008026AB">
      <w:pPr>
        <w:pStyle w:val="body"/>
      </w:pPr>
      <w:r>
        <w:t xml:space="preserve">Акварель и её свойства. Акварельные кисти. Приёмы работы акварелью. </w:t>
      </w:r>
    </w:p>
    <w:p w:rsidR="004617F3" w:rsidRDefault="004617F3" w:rsidP="008026AB">
      <w:pPr>
        <w:pStyle w:val="body"/>
      </w:pPr>
      <w:r>
        <w:t xml:space="preserve">Цвет тёплый и холодный — цветовой контраст. </w:t>
      </w:r>
    </w:p>
    <w:p w:rsidR="004617F3" w:rsidRDefault="004617F3" w:rsidP="008026AB">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4617F3" w:rsidRDefault="004617F3" w:rsidP="008026AB">
      <w:pPr>
        <w:pStyle w:val="body"/>
      </w:pPr>
      <w:r>
        <w:t>Цвет открытый — звонкий и приглушённый, тихий. Эмоциональная выразительность цвета.</w:t>
      </w:r>
    </w:p>
    <w:p w:rsidR="004617F3" w:rsidRDefault="004617F3" w:rsidP="008026AB">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4617F3" w:rsidRDefault="004617F3" w:rsidP="008026AB">
      <w:pPr>
        <w:pStyle w:val="body"/>
      </w:pPr>
      <w:r>
        <w:t>Изображение сказочного персонажа с ярко выраженным характером (образ мужской или женский).</w:t>
      </w:r>
    </w:p>
    <w:p w:rsidR="004617F3" w:rsidRDefault="004617F3" w:rsidP="008026AB">
      <w:pPr>
        <w:pStyle w:val="h3"/>
        <w:jc w:val="both"/>
      </w:pPr>
      <w:r>
        <w:t xml:space="preserve">Модуль «Скульптура» </w:t>
      </w:r>
    </w:p>
    <w:p w:rsidR="004617F3" w:rsidRDefault="004617F3" w:rsidP="008026AB">
      <w:pPr>
        <w:pStyle w:val="body"/>
      </w:pPr>
      <w: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4617F3" w:rsidRDefault="004617F3" w:rsidP="008026AB">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4617F3" w:rsidRDefault="004617F3" w:rsidP="008026AB">
      <w:pPr>
        <w:pStyle w:val="body"/>
      </w:pPr>
      <w:r>
        <w:t>Изображение движения и статики в скульптуре: лепка из пластилина тяжёлой, неповоротливой и лёгкой, стремительной формы.</w:t>
      </w:r>
    </w:p>
    <w:p w:rsidR="004617F3" w:rsidRDefault="004617F3" w:rsidP="008026AB">
      <w:pPr>
        <w:pStyle w:val="h3"/>
        <w:jc w:val="both"/>
      </w:pPr>
      <w:r>
        <w:t xml:space="preserve">Модуль «Декоративно-прикладное искусство» </w:t>
      </w:r>
    </w:p>
    <w:p w:rsidR="004617F3" w:rsidRDefault="004617F3" w:rsidP="008026AB">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4617F3" w:rsidRDefault="004617F3" w:rsidP="008026AB">
      <w:pPr>
        <w:pStyle w:val="body"/>
      </w:pPr>
      <w:r>
        <w:t xml:space="preserve">Рисунок геометрического орнамента кружева или вышивки. </w:t>
      </w:r>
    </w:p>
    <w:p w:rsidR="004617F3" w:rsidRDefault="004617F3" w:rsidP="008026AB">
      <w:pPr>
        <w:pStyle w:val="body"/>
      </w:pPr>
      <w:r>
        <w:t xml:space="preserve">Декоративная композиция. Ритм пятен в декоративной аппликации. </w:t>
      </w:r>
    </w:p>
    <w:p w:rsidR="004617F3" w:rsidRDefault="004617F3" w:rsidP="008026AB">
      <w:pPr>
        <w:pStyle w:val="body"/>
      </w:pPr>
      <w:r>
        <w:t xml:space="preserve">Поделки из подручных нехудожественных материалов. </w:t>
      </w:r>
    </w:p>
    <w:p w:rsidR="004617F3" w:rsidRDefault="004617F3" w:rsidP="008026AB">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4617F3" w:rsidRDefault="004617F3" w:rsidP="008026AB">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4617F3" w:rsidRDefault="004617F3" w:rsidP="008026AB">
      <w:pPr>
        <w:pStyle w:val="h3"/>
        <w:jc w:val="both"/>
      </w:pPr>
      <w:r>
        <w:t xml:space="preserve">Модуль «Архитектура» </w:t>
      </w:r>
    </w:p>
    <w:p w:rsidR="004617F3" w:rsidRDefault="004617F3" w:rsidP="008026AB">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4617F3" w:rsidRDefault="004617F3" w:rsidP="008026AB">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4617F3" w:rsidRDefault="004617F3" w:rsidP="008026AB">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4617F3" w:rsidRDefault="004617F3" w:rsidP="008026AB">
      <w:pPr>
        <w:pStyle w:val="h3"/>
        <w:jc w:val="both"/>
      </w:pPr>
      <w:r>
        <w:t xml:space="preserve">Модуль «Восприятие произведений искусства» </w:t>
      </w:r>
    </w:p>
    <w:p w:rsidR="004617F3" w:rsidRDefault="004617F3" w:rsidP="008026AB">
      <w:pPr>
        <w:pStyle w:val="body"/>
      </w:pPr>
      <w:r>
        <w:t xml:space="preserve">Восприятие произведений детского творчества. Обсуждение сюжетного и эмоционального содержания детских работ. </w:t>
      </w:r>
    </w:p>
    <w:p w:rsidR="004617F3" w:rsidRDefault="004617F3" w:rsidP="008026AB">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4617F3" w:rsidRDefault="004617F3" w:rsidP="008026AB">
      <w:pPr>
        <w:pStyle w:val="body"/>
      </w:pPr>
      <w:r>
        <w:t xml:space="preserve">Восприятие орнаментальных произведений прикладного искусства (кружево, шитьё, резьба и роспись и др.). </w:t>
      </w:r>
    </w:p>
    <w:p w:rsidR="004617F3" w:rsidRDefault="004617F3" w:rsidP="008026AB">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4617F3" w:rsidRDefault="004617F3" w:rsidP="008026AB">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4617F3" w:rsidRDefault="004617F3" w:rsidP="008026AB">
      <w:pPr>
        <w:pStyle w:val="h3"/>
        <w:jc w:val="both"/>
      </w:pPr>
      <w:r>
        <w:t xml:space="preserve">Модуль «Азбука цифровой графики» </w:t>
      </w:r>
    </w:p>
    <w:p w:rsidR="004617F3" w:rsidRDefault="004617F3" w:rsidP="008026AB">
      <w:pPr>
        <w:pStyle w:val="body"/>
      </w:pPr>
      <w:r>
        <w:t>Компьютерные средства изображения. Виды линий (в программе Paint или другом графическом редакторе).</w:t>
      </w:r>
    </w:p>
    <w:p w:rsidR="004617F3" w:rsidRDefault="004617F3" w:rsidP="008026AB">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4617F3" w:rsidRDefault="004617F3" w:rsidP="008026AB">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4617F3" w:rsidRDefault="004617F3" w:rsidP="008026AB">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4617F3" w:rsidRDefault="004617F3" w:rsidP="008026AB">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4617F3" w:rsidRDefault="004617F3" w:rsidP="008026AB">
      <w:pPr>
        <w:pStyle w:val="h2"/>
        <w:jc w:val="both"/>
      </w:pPr>
      <w:r>
        <w:t>3 класс (</w:t>
      </w:r>
      <w:r>
        <w:rPr>
          <w:rStyle w:val="ItalicBook"/>
          <w:b w:val="0"/>
          <w:bCs w:val="0"/>
          <w:iCs/>
          <w:caps w:val="0"/>
        </w:rPr>
        <w:t>34 ч</w:t>
      </w:r>
      <w:r>
        <w:t>)</w:t>
      </w:r>
    </w:p>
    <w:p w:rsidR="004617F3" w:rsidRDefault="004617F3" w:rsidP="008026AB">
      <w:pPr>
        <w:pStyle w:val="h3-first"/>
        <w:jc w:val="both"/>
      </w:pPr>
      <w:r>
        <w:t>Модуль «Графика»</w:t>
      </w:r>
    </w:p>
    <w:p w:rsidR="004617F3" w:rsidRDefault="004617F3" w:rsidP="008026AB">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4617F3" w:rsidRDefault="004617F3" w:rsidP="008026AB">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4617F3" w:rsidRDefault="004617F3" w:rsidP="008026AB">
      <w:pPr>
        <w:pStyle w:val="body"/>
      </w:pPr>
      <w:r>
        <w:t>Эскиз плаката или афиши. Совмещение шрифта и изображения. Особенности композиции плаката.</w:t>
      </w:r>
    </w:p>
    <w:p w:rsidR="004617F3" w:rsidRDefault="004617F3" w:rsidP="008026AB">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4617F3" w:rsidRDefault="004617F3" w:rsidP="008026AB">
      <w:pPr>
        <w:pStyle w:val="body"/>
      </w:pPr>
      <w:r>
        <w:t xml:space="preserve">Транспорт в городе. Рисунки реальных или фантастических машин. </w:t>
      </w:r>
    </w:p>
    <w:p w:rsidR="004617F3" w:rsidRDefault="004617F3" w:rsidP="008026AB">
      <w:pPr>
        <w:pStyle w:val="body"/>
      </w:pPr>
      <w:r>
        <w:t xml:space="preserve">Изображение лица человека. Строение, пропорции, взаиморасположение частей лица. </w:t>
      </w:r>
    </w:p>
    <w:p w:rsidR="004617F3" w:rsidRDefault="004617F3" w:rsidP="008026AB">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4617F3" w:rsidRDefault="004617F3" w:rsidP="008026AB">
      <w:pPr>
        <w:pStyle w:val="h3"/>
        <w:jc w:val="both"/>
      </w:pPr>
      <w:r>
        <w:t>Модуль «Живопись»</w:t>
      </w:r>
    </w:p>
    <w:p w:rsidR="004617F3" w:rsidRDefault="004617F3" w:rsidP="008026AB">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4617F3" w:rsidRDefault="004617F3" w:rsidP="008026AB">
      <w:pPr>
        <w:pStyle w:val="body"/>
      </w:pPr>
      <w:r>
        <w:t>Художник в театре: эскиз занавеса (или декораций сцены) для спектакля со сказочным сюжетом (сказка по выбору).</w:t>
      </w:r>
    </w:p>
    <w:p w:rsidR="004617F3" w:rsidRDefault="004617F3" w:rsidP="008026AB">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4617F3" w:rsidRDefault="004617F3" w:rsidP="008026AB">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4617F3" w:rsidRDefault="004617F3" w:rsidP="008026AB">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4617F3" w:rsidRDefault="004617F3" w:rsidP="008026AB">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4617F3" w:rsidRDefault="004617F3" w:rsidP="008026AB">
      <w:pPr>
        <w:pStyle w:val="h3"/>
        <w:jc w:val="both"/>
      </w:pPr>
      <w:r>
        <w:t xml:space="preserve">Модуль «Скульптура» </w:t>
      </w:r>
    </w:p>
    <w:p w:rsidR="004617F3" w:rsidRDefault="004617F3" w:rsidP="008026AB">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4617F3" w:rsidRDefault="004617F3" w:rsidP="008026AB">
      <w:pPr>
        <w:pStyle w:val="body"/>
      </w:pPr>
      <w:r>
        <w:t>Лепка сказочного персонажа на основе сюжета известной сказки или создание этого персонажа путём бумагопластики.</w:t>
      </w:r>
    </w:p>
    <w:p w:rsidR="004617F3" w:rsidRDefault="004617F3" w:rsidP="008026AB">
      <w:pPr>
        <w:pStyle w:val="body"/>
      </w:pPr>
      <w:r>
        <w:t>Освоение знаний о видах скульптуры (по назначению) и жанрах скульптуры (по сюжету изображения).</w:t>
      </w:r>
    </w:p>
    <w:p w:rsidR="004617F3" w:rsidRDefault="004617F3" w:rsidP="008026AB">
      <w:pPr>
        <w:pStyle w:val="body"/>
      </w:pPr>
      <w:r>
        <w:t>Лепка эскиза парковой скульптуры. Выражение пластики движения в скульптуре. Работа с пластилином или глиной.</w:t>
      </w:r>
    </w:p>
    <w:p w:rsidR="004617F3" w:rsidRDefault="004617F3" w:rsidP="008026AB">
      <w:pPr>
        <w:pStyle w:val="h3"/>
        <w:jc w:val="both"/>
      </w:pPr>
      <w:r>
        <w:t>Модуль «Декоративно-прикладное искусство»</w:t>
      </w:r>
    </w:p>
    <w:p w:rsidR="004617F3" w:rsidRDefault="004617F3" w:rsidP="008026AB">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4617F3" w:rsidRDefault="004617F3" w:rsidP="008026AB">
      <w:pPr>
        <w:pStyle w:val="body"/>
      </w:pPr>
      <w:r>
        <w:t>Эскизы орнаментов для росписи тканей. Раппорт. Трафарет и создание орнамента при помощи печаток или штампов.</w:t>
      </w:r>
    </w:p>
    <w:p w:rsidR="004617F3" w:rsidRDefault="004617F3" w:rsidP="008026AB">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4617F3" w:rsidRDefault="004617F3" w:rsidP="008026AB">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4617F3" w:rsidRDefault="004617F3" w:rsidP="008026AB">
      <w:pPr>
        <w:pStyle w:val="h3"/>
        <w:jc w:val="both"/>
      </w:pPr>
      <w:r>
        <w:t xml:space="preserve">Модуль «Архитектура» </w:t>
      </w:r>
    </w:p>
    <w:p w:rsidR="004617F3" w:rsidRDefault="004617F3" w:rsidP="008026AB">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4617F3" w:rsidRDefault="004617F3" w:rsidP="008026AB">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4617F3" w:rsidRDefault="004617F3" w:rsidP="008026AB">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4617F3" w:rsidRDefault="004617F3" w:rsidP="008026AB">
      <w:pPr>
        <w:pStyle w:val="h3"/>
        <w:jc w:val="both"/>
      </w:pPr>
      <w:r>
        <w:t xml:space="preserve">Модуль «Восприятие произведений искусства» </w:t>
      </w:r>
    </w:p>
    <w:p w:rsidR="004617F3" w:rsidRDefault="004617F3" w:rsidP="008026AB">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4617F3" w:rsidRDefault="004617F3" w:rsidP="008026AB">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4617F3" w:rsidRDefault="004617F3" w:rsidP="008026AB">
      <w:pPr>
        <w:pStyle w:val="body"/>
      </w:pPr>
      <w:r>
        <w:t>Виртуальное путешествие: памятники архитектуры в Москве и Санкт-Петербурге (обзор памятников по выбору учителя).</w:t>
      </w:r>
    </w:p>
    <w:p w:rsidR="004617F3" w:rsidRDefault="004617F3" w:rsidP="008026AB">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4617F3" w:rsidRDefault="004617F3" w:rsidP="008026AB">
      <w:pPr>
        <w:pStyle w:val="body"/>
      </w:pPr>
      <w:r>
        <w:t>Знания о видах пространственных искусств: виды определяются по назначению произведений в жизни людей.</w:t>
      </w:r>
    </w:p>
    <w:p w:rsidR="004617F3" w:rsidRDefault="004617F3" w:rsidP="008026AB">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4617F3" w:rsidRDefault="004617F3" w:rsidP="008026AB">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4617F3" w:rsidRDefault="004617F3" w:rsidP="008026AB">
      <w:pPr>
        <w:pStyle w:val="body"/>
      </w:pPr>
      <w:r>
        <w:t>Представления о произведениях крупнейших отечественных портретистов: В. И. Сурикова, И. Е. Репина, В. А. Серова и др.</w:t>
      </w:r>
    </w:p>
    <w:p w:rsidR="004617F3" w:rsidRDefault="004617F3" w:rsidP="008026AB">
      <w:pPr>
        <w:pStyle w:val="h3"/>
        <w:jc w:val="both"/>
      </w:pPr>
      <w:r>
        <w:t xml:space="preserve">Модуль «Азбука цифровой графики» </w:t>
      </w:r>
    </w:p>
    <w:p w:rsidR="004617F3" w:rsidRDefault="004617F3" w:rsidP="008026AB">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4617F3" w:rsidRDefault="004617F3" w:rsidP="008026AB">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4617F3" w:rsidRDefault="004617F3" w:rsidP="008026AB">
      <w:pPr>
        <w:pStyle w:val="body"/>
      </w:pPr>
      <w:r>
        <w:t xml:space="preserve">Изображение и изучение мимики лица в программе Paint (или другом графическом редакторе). </w:t>
      </w:r>
    </w:p>
    <w:p w:rsidR="004617F3" w:rsidRDefault="004617F3" w:rsidP="008026AB">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4617F3" w:rsidRDefault="004617F3" w:rsidP="008026AB">
      <w:pPr>
        <w:pStyle w:val="body"/>
      </w:pPr>
      <w:r>
        <w:t>Редактирование фотографий в программе Picture Manager: изменение яркости, контраста, насыщенности цвета; обрезка, поворот, отражение.</w:t>
      </w:r>
    </w:p>
    <w:p w:rsidR="004617F3" w:rsidRDefault="004617F3" w:rsidP="008026AB">
      <w:pPr>
        <w:pStyle w:val="body"/>
      </w:pPr>
      <w:r>
        <w:t>Виртуальные путешествия в главные художественные музеи и музеи местные (по выбору учителя).</w:t>
      </w:r>
    </w:p>
    <w:p w:rsidR="004617F3" w:rsidRDefault="004617F3" w:rsidP="008026AB">
      <w:pPr>
        <w:pStyle w:val="h2"/>
        <w:jc w:val="both"/>
      </w:pPr>
      <w:r>
        <w:t>4 класс (</w:t>
      </w:r>
      <w:r>
        <w:rPr>
          <w:rStyle w:val="ItalicBook"/>
          <w:b w:val="0"/>
          <w:bCs w:val="0"/>
          <w:iCs/>
          <w:caps w:val="0"/>
        </w:rPr>
        <w:t>34 ч</w:t>
      </w:r>
      <w:r>
        <w:t>)</w:t>
      </w:r>
    </w:p>
    <w:p w:rsidR="004617F3" w:rsidRDefault="004617F3" w:rsidP="008026AB">
      <w:pPr>
        <w:pStyle w:val="h3-first"/>
        <w:jc w:val="both"/>
      </w:pPr>
      <w:r>
        <w:t>Модуль «Графика»</w:t>
      </w:r>
    </w:p>
    <w:p w:rsidR="004617F3" w:rsidRDefault="004617F3" w:rsidP="008026AB">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4617F3" w:rsidRDefault="004617F3" w:rsidP="008026AB">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4617F3" w:rsidRDefault="004617F3" w:rsidP="008026AB">
      <w:pPr>
        <w:pStyle w:val="body"/>
      </w:pPr>
      <w:r>
        <w:t>Графическое изображение героев былин, древних легенд, сказок и сказаний разных народов.</w:t>
      </w:r>
    </w:p>
    <w:p w:rsidR="004617F3" w:rsidRDefault="004617F3" w:rsidP="008026AB">
      <w:pPr>
        <w:pStyle w:val="body"/>
      </w:pPr>
      <w:r>
        <w:t>Изображение города — тематическая графическая композиция; использование карандаша, мелков, фломастеров (смешанная техника).</w:t>
      </w:r>
    </w:p>
    <w:p w:rsidR="004617F3" w:rsidRDefault="004617F3" w:rsidP="008026AB">
      <w:pPr>
        <w:pStyle w:val="h3"/>
        <w:jc w:val="both"/>
      </w:pPr>
      <w:r>
        <w:t>Модуль «Живопись»</w:t>
      </w:r>
    </w:p>
    <w:p w:rsidR="004617F3" w:rsidRDefault="004617F3" w:rsidP="008026AB">
      <w:pPr>
        <w:pStyle w:val="body"/>
      </w:pPr>
      <w:r>
        <w:t>Красота природы разных климатических зон, создание пейзажных композиций (горный, степной, среднерусский ландшафт).</w:t>
      </w:r>
    </w:p>
    <w:p w:rsidR="004617F3" w:rsidRDefault="004617F3" w:rsidP="008026AB">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4617F3" w:rsidRDefault="004617F3" w:rsidP="008026AB">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4617F3" w:rsidRDefault="004617F3" w:rsidP="008026AB">
      <w:pPr>
        <w:pStyle w:val="h3"/>
        <w:jc w:val="both"/>
      </w:pPr>
      <w:r>
        <w:t xml:space="preserve">Модуль «Скульптура» </w:t>
      </w:r>
    </w:p>
    <w:p w:rsidR="004617F3" w:rsidRDefault="004617F3" w:rsidP="008026AB">
      <w:pPr>
        <w:pStyle w:val="body"/>
      </w:pPr>
      <w:r>
        <w:t>Знакомство со скульптурными памятниками героям и мемориальными комплексами.</w:t>
      </w:r>
    </w:p>
    <w:p w:rsidR="004617F3" w:rsidRDefault="004617F3" w:rsidP="008026AB">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4617F3" w:rsidRDefault="004617F3" w:rsidP="008026AB">
      <w:pPr>
        <w:pStyle w:val="h3"/>
        <w:jc w:val="both"/>
      </w:pPr>
      <w:r>
        <w:t>Модуль «Декоративно-прикладное искусство»</w:t>
      </w:r>
    </w:p>
    <w:p w:rsidR="004617F3" w:rsidRDefault="004617F3" w:rsidP="008026AB">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4617F3" w:rsidRDefault="004617F3" w:rsidP="008026AB">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4617F3" w:rsidRDefault="004617F3" w:rsidP="008026AB">
      <w:pPr>
        <w:pStyle w:val="body"/>
      </w:pPr>
      <w:r>
        <w:t>Орнаментальное украшение каменной архитектуры в памятниках русской культуры, каменная резьба, росписи стен, изразцы.</w:t>
      </w:r>
    </w:p>
    <w:p w:rsidR="004617F3" w:rsidRDefault="004617F3" w:rsidP="008026AB">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4617F3" w:rsidRDefault="004617F3" w:rsidP="008026AB">
      <w:pPr>
        <w:pStyle w:val="body"/>
      </w:pPr>
      <w:r>
        <w:t>Женский и мужской костюмы в традициях разных народов. Своеобразие одежды разных эпох и культур.</w:t>
      </w:r>
    </w:p>
    <w:p w:rsidR="004617F3" w:rsidRDefault="004617F3" w:rsidP="008026AB">
      <w:pPr>
        <w:pStyle w:val="h3"/>
        <w:jc w:val="both"/>
      </w:pPr>
      <w:r>
        <w:t xml:space="preserve">Модуль «Архитектура» </w:t>
      </w:r>
    </w:p>
    <w:p w:rsidR="004617F3" w:rsidRDefault="004617F3" w:rsidP="008026AB">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4617F3" w:rsidRDefault="004617F3" w:rsidP="008026AB">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4617F3" w:rsidRDefault="004617F3" w:rsidP="008026AB">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4617F3" w:rsidRDefault="004617F3" w:rsidP="008026AB">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4617F3" w:rsidRDefault="004617F3" w:rsidP="008026AB">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4617F3" w:rsidRDefault="004617F3" w:rsidP="008026AB">
      <w:pPr>
        <w:pStyle w:val="body"/>
      </w:pPr>
      <w:r>
        <w:t>Понимание значения для современных людей сохранения культурного наследия.</w:t>
      </w:r>
    </w:p>
    <w:p w:rsidR="004617F3" w:rsidRDefault="004617F3" w:rsidP="008026AB">
      <w:pPr>
        <w:pStyle w:val="h3"/>
        <w:jc w:val="both"/>
      </w:pPr>
      <w:r>
        <w:t xml:space="preserve">Модуль «Восприятие произведений искусства» </w:t>
      </w:r>
    </w:p>
    <w:p w:rsidR="004617F3" w:rsidRDefault="004617F3" w:rsidP="008026AB">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4617F3" w:rsidRDefault="004617F3" w:rsidP="008026AB">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4617F3" w:rsidRDefault="004617F3" w:rsidP="008026AB">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4617F3" w:rsidRDefault="004617F3" w:rsidP="008026AB">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4617F3" w:rsidRDefault="004617F3" w:rsidP="008026AB">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4617F3" w:rsidRDefault="004617F3" w:rsidP="008026AB">
      <w:pPr>
        <w:pStyle w:val="h3"/>
        <w:jc w:val="both"/>
      </w:pPr>
      <w:r>
        <w:t>Модуль «Азбука цифровой графики»</w:t>
      </w:r>
    </w:p>
    <w:p w:rsidR="004617F3" w:rsidRDefault="004617F3" w:rsidP="008026AB">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4617F3" w:rsidRDefault="004617F3" w:rsidP="008026AB">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4617F3" w:rsidRDefault="004617F3" w:rsidP="008026AB">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4617F3" w:rsidRDefault="004617F3" w:rsidP="008026AB">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4617F3" w:rsidRDefault="004617F3" w:rsidP="008026AB">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4617F3" w:rsidRDefault="004617F3" w:rsidP="008026AB">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4617F3" w:rsidRDefault="004617F3" w:rsidP="008026AB">
      <w:pPr>
        <w:pStyle w:val="body"/>
      </w:pPr>
      <w:r>
        <w:t xml:space="preserve">Виртуальные тематические путешествия по художественным музеям мира. </w:t>
      </w:r>
    </w:p>
    <w:p w:rsidR="004617F3" w:rsidRDefault="004617F3" w:rsidP="008026AB">
      <w:pPr>
        <w:pStyle w:val="h1"/>
        <w:jc w:val="both"/>
      </w:pPr>
      <w:r>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4617F3" w:rsidRDefault="004617F3" w:rsidP="008026AB">
      <w:pPr>
        <w:pStyle w:val="h2-first"/>
        <w:jc w:val="both"/>
      </w:pPr>
      <w:r>
        <w:t xml:space="preserve">Личностные результаты </w:t>
      </w:r>
    </w:p>
    <w:p w:rsidR="004617F3" w:rsidRDefault="004617F3" w:rsidP="008026AB">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4617F3" w:rsidRDefault="004617F3" w:rsidP="008026AB">
      <w:pPr>
        <w:pStyle w:val="body"/>
      </w:pPr>
      <w:r>
        <w:t xml:space="preserve">Программа призвана обеспечить достижение обучающимися личностных результатов: </w:t>
      </w:r>
    </w:p>
    <w:p w:rsidR="004617F3" w:rsidRDefault="004617F3" w:rsidP="008026AB">
      <w:pPr>
        <w:pStyle w:val="body"/>
      </w:pPr>
      <w:r>
        <w:t xml:space="preserve">уважения и ценностного отношения к своей Родине — России; </w:t>
      </w:r>
    </w:p>
    <w:p w:rsidR="004617F3" w:rsidRDefault="004617F3" w:rsidP="008026AB">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4617F3" w:rsidRDefault="004617F3" w:rsidP="008026AB">
      <w:pPr>
        <w:pStyle w:val="body"/>
      </w:pPr>
      <w:r>
        <w:t>духовно-нравственное развитие обучающихся;</w:t>
      </w:r>
    </w:p>
    <w:p w:rsidR="004617F3" w:rsidRDefault="004617F3" w:rsidP="008026AB">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4617F3" w:rsidRDefault="004617F3" w:rsidP="008026AB">
      <w:pPr>
        <w:pStyle w:val="body"/>
      </w:pPr>
      <w:r>
        <w:t>позитивный опыт участия в творческой деятельности;</w:t>
      </w:r>
    </w:p>
    <w:p w:rsidR="004617F3" w:rsidRDefault="004617F3" w:rsidP="008026AB">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4617F3" w:rsidRDefault="004617F3" w:rsidP="008026AB">
      <w:pPr>
        <w:pStyle w:val="body"/>
      </w:pPr>
      <w:r>
        <w:rPr>
          <w:rStyle w:val="Italic"/>
          <w:iCs/>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4617F3" w:rsidRDefault="004617F3" w:rsidP="008026AB">
      <w:pPr>
        <w:pStyle w:val="body"/>
        <w:rPr>
          <w:spacing w:val="1"/>
        </w:rPr>
      </w:pPr>
      <w:r>
        <w:rPr>
          <w:rStyle w:val="Italic"/>
          <w:iCs/>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4617F3" w:rsidRDefault="004617F3" w:rsidP="008026AB">
      <w:pPr>
        <w:pStyle w:val="body"/>
      </w:pPr>
      <w:r>
        <w:rPr>
          <w:rStyle w:val="Italic"/>
          <w:iCs/>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4617F3" w:rsidRDefault="004617F3" w:rsidP="008026AB">
      <w:pPr>
        <w:pStyle w:val="body"/>
      </w:pPr>
      <w:r>
        <w:rPr>
          <w:rStyle w:val="Italic"/>
          <w:iCs/>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4617F3" w:rsidRDefault="004617F3" w:rsidP="008026AB">
      <w:pPr>
        <w:pStyle w:val="body"/>
      </w:pPr>
      <w:r>
        <w:rPr>
          <w:rStyle w:val="Italic"/>
          <w:iCs/>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4617F3" w:rsidRDefault="004617F3" w:rsidP="008026AB">
      <w:pPr>
        <w:pStyle w:val="body"/>
      </w:pPr>
      <w:r>
        <w:rPr>
          <w:rStyle w:val="Italic"/>
          <w:iCs/>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4617F3" w:rsidRDefault="004617F3" w:rsidP="008026AB">
      <w:pPr>
        <w:pStyle w:val="body"/>
      </w:pPr>
      <w:r>
        <w:rPr>
          <w:rStyle w:val="Italic"/>
          <w:iCs/>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4617F3" w:rsidRDefault="004617F3" w:rsidP="008026AB">
      <w:pPr>
        <w:pStyle w:val="h2"/>
        <w:jc w:val="both"/>
      </w:pPr>
      <w:r>
        <w:t>Метапредметные результаты</w:t>
      </w:r>
    </w:p>
    <w:p w:rsidR="004617F3" w:rsidRDefault="004617F3" w:rsidP="008026AB">
      <w:pPr>
        <w:pStyle w:val="h3-first"/>
        <w:jc w:val="both"/>
      </w:pPr>
      <w:r>
        <w:t>1.</w:t>
      </w:r>
      <w:r>
        <w:t> </w:t>
      </w:r>
      <w:r>
        <w:t>Овладение универсальными познавательными действиями</w:t>
      </w:r>
    </w:p>
    <w:p w:rsidR="004617F3" w:rsidRDefault="004617F3" w:rsidP="008026AB">
      <w:pPr>
        <w:pStyle w:val="h4-first"/>
        <w:jc w:val="both"/>
      </w:pPr>
      <w:r>
        <w:t>Пространственные представления и сенсорные способности:</w:t>
      </w:r>
    </w:p>
    <w:p w:rsidR="004617F3" w:rsidRDefault="004617F3" w:rsidP="008026AB">
      <w:pPr>
        <w:pStyle w:val="body"/>
      </w:pPr>
      <w:r>
        <w:t>характеризовать форму предмета, конструкции;</w:t>
      </w:r>
    </w:p>
    <w:p w:rsidR="004617F3" w:rsidRDefault="004617F3" w:rsidP="008026AB">
      <w:pPr>
        <w:pStyle w:val="body"/>
      </w:pPr>
      <w:r>
        <w:t>выявлять доминантные черты (характерные особенности) в визуальном образе;</w:t>
      </w:r>
    </w:p>
    <w:p w:rsidR="004617F3" w:rsidRDefault="004617F3" w:rsidP="008026AB">
      <w:pPr>
        <w:pStyle w:val="body"/>
      </w:pPr>
      <w:r>
        <w:t>сравнивать плоскостные и пространственные объекты по заданным основаниям;</w:t>
      </w:r>
    </w:p>
    <w:p w:rsidR="004617F3" w:rsidRDefault="004617F3" w:rsidP="008026AB">
      <w:pPr>
        <w:pStyle w:val="body"/>
      </w:pPr>
      <w:r>
        <w:t>находить ассоциативные связи между визуальными образами разных форм и предметов;</w:t>
      </w:r>
    </w:p>
    <w:p w:rsidR="004617F3" w:rsidRDefault="004617F3" w:rsidP="008026AB">
      <w:pPr>
        <w:pStyle w:val="body"/>
      </w:pPr>
      <w:r>
        <w:t>сопоставлять части и целое в видимом образе, предмете, конструкции;</w:t>
      </w:r>
    </w:p>
    <w:p w:rsidR="004617F3" w:rsidRDefault="004617F3" w:rsidP="008026AB">
      <w:pPr>
        <w:pStyle w:val="body"/>
      </w:pPr>
      <w:r>
        <w:t>анализировать пропорциональные отношения частей внутри целого и предметов между собой;</w:t>
      </w:r>
    </w:p>
    <w:p w:rsidR="004617F3" w:rsidRDefault="004617F3" w:rsidP="008026AB">
      <w:pPr>
        <w:pStyle w:val="body"/>
      </w:pPr>
      <w:r>
        <w:t>обобщать форму составной конструкции;</w:t>
      </w:r>
    </w:p>
    <w:p w:rsidR="004617F3" w:rsidRDefault="004617F3" w:rsidP="008026AB">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4617F3" w:rsidRDefault="004617F3" w:rsidP="008026AB">
      <w:pPr>
        <w:pStyle w:val="body"/>
      </w:pPr>
      <w:r>
        <w:t>абстрагировать образ реальности при построении плоской композиции;</w:t>
      </w:r>
    </w:p>
    <w:p w:rsidR="004617F3" w:rsidRDefault="004617F3" w:rsidP="008026AB">
      <w:pPr>
        <w:pStyle w:val="body"/>
      </w:pPr>
      <w:r>
        <w:t>соотносить тональные отношения (тёмное — светлое) в пространственных и плоскостных объектах;</w:t>
      </w:r>
    </w:p>
    <w:p w:rsidR="004617F3" w:rsidRDefault="004617F3" w:rsidP="008026AB">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4617F3" w:rsidRDefault="004617F3" w:rsidP="008026AB">
      <w:pPr>
        <w:pStyle w:val="h4"/>
        <w:jc w:val="both"/>
      </w:pPr>
      <w:r>
        <w:t>Базовые логические и исследовательские действия:</w:t>
      </w:r>
    </w:p>
    <w:p w:rsidR="004617F3" w:rsidRDefault="004617F3" w:rsidP="008026AB">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4617F3" w:rsidRDefault="004617F3" w:rsidP="008026AB">
      <w:pPr>
        <w:pStyle w:val="body"/>
      </w:pPr>
      <w:r>
        <w:t>проявлять творческие экспериментальные действия в процессе самостоятельного выполнения художественных заданий;</w:t>
      </w:r>
    </w:p>
    <w:p w:rsidR="004617F3" w:rsidRDefault="004617F3" w:rsidP="008026AB">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4617F3" w:rsidRDefault="004617F3" w:rsidP="008026AB">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4617F3" w:rsidRDefault="004617F3" w:rsidP="008026AB">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4617F3" w:rsidRDefault="004617F3" w:rsidP="008026AB">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4617F3" w:rsidRDefault="004617F3" w:rsidP="008026AB">
      <w:pPr>
        <w:pStyle w:val="body"/>
      </w:pPr>
      <w:r>
        <w:t>использовать знаково-символические средства для составления орнаментов и декоративных композиций;</w:t>
      </w:r>
    </w:p>
    <w:p w:rsidR="004617F3" w:rsidRDefault="004617F3" w:rsidP="008026AB">
      <w:pPr>
        <w:pStyle w:val="body"/>
      </w:pPr>
      <w:r>
        <w:t>классифицировать произведения искусства по видам и, соответственно, по назначению в жизни людей;</w:t>
      </w:r>
    </w:p>
    <w:p w:rsidR="004617F3" w:rsidRDefault="004617F3" w:rsidP="008026AB">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4617F3" w:rsidRDefault="004617F3" w:rsidP="008026AB">
      <w:pPr>
        <w:pStyle w:val="body"/>
      </w:pPr>
      <w:r>
        <w:t>ставить и использовать вопросы как исследовательский инструмент познания.</w:t>
      </w:r>
    </w:p>
    <w:p w:rsidR="004617F3" w:rsidRDefault="004617F3" w:rsidP="008026AB">
      <w:pPr>
        <w:pStyle w:val="body"/>
      </w:pPr>
    </w:p>
    <w:p w:rsidR="004617F3" w:rsidRDefault="004617F3" w:rsidP="008026AB">
      <w:pPr>
        <w:pStyle w:val="h5"/>
      </w:pPr>
      <w:r>
        <w:t>Работа с информацией:</w:t>
      </w:r>
    </w:p>
    <w:p w:rsidR="004617F3" w:rsidRDefault="004617F3" w:rsidP="008026AB">
      <w:pPr>
        <w:pStyle w:val="body"/>
      </w:pPr>
      <w:r>
        <w:t>использовать электронные образовательные ресурсы;</w:t>
      </w:r>
    </w:p>
    <w:p w:rsidR="004617F3" w:rsidRDefault="004617F3" w:rsidP="008026AB">
      <w:pPr>
        <w:pStyle w:val="body"/>
      </w:pPr>
      <w:r>
        <w:t>уметь работать с электронными учебниками и учебными пособиями;</w:t>
      </w:r>
    </w:p>
    <w:p w:rsidR="004617F3" w:rsidRDefault="004617F3" w:rsidP="008026AB">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4617F3" w:rsidRDefault="004617F3" w:rsidP="008026AB">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4617F3" w:rsidRDefault="004617F3" w:rsidP="008026AB">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4617F3" w:rsidRDefault="004617F3" w:rsidP="008026AB">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4617F3" w:rsidRDefault="004617F3" w:rsidP="008026AB">
      <w:pPr>
        <w:pStyle w:val="body"/>
      </w:pPr>
      <w:r>
        <w:t>соблюдать правила информационной безопасности при работе в сети Интернет.</w:t>
      </w:r>
    </w:p>
    <w:p w:rsidR="004617F3" w:rsidRDefault="004617F3" w:rsidP="008026AB">
      <w:pPr>
        <w:pStyle w:val="h3"/>
        <w:jc w:val="both"/>
      </w:pPr>
      <w:r>
        <w:t>2.</w:t>
      </w:r>
      <w:r>
        <w:t> </w:t>
      </w:r>
      <w:r>
        <w:t>Овладение универсальными коммуникативными действиями</w:t>
      </w:r>
    </w:p>
    <w:p w:rsidR="004617F3" w:rsidRDefault="004617F3" w:rsidP="008026AB">
      <w:pPr>
        <w:pStyle w:val="body"/>
      </w:pPr>
      <w:r>
        <w:t>Обучающиеся должны овладеть следующими действиями:</w:t>
      </w:r>
    </w:p>
    <w:p w:rsidR="004617F3" w:rsidRDefault="004617F3" w:rsidP="008026AB">
      <w:pPr>
        <w:pStyle w:val="body"/>
      </w:pPr>
      <w:r>
        <w:t>понимать искусство в качестве особого языка общения — межличностного (автор — зритель), между поколениями, между народами;</w:t>
      </w:r>
    </w:p>
    <w:p w:rsidR="004617F3" w:rsidRDefault="004617F3" w:rsidP="008026AB">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4617F3" w:rsidRDefault="004617F3" w:rsidP="008026AB">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4617F3" w:rsidRDefault="004617F3" w:rsidP="008026AB">
      <w:pPr>
        <w:pStyle w:val="body"/>
      </w:pPr>
      <w:r>
        <w:t>демонстрировать и объяснять результаты своего творческого, художественного или исследовательского опыта;</w:t>
      </w:r>
    </w:p>
    <w:p w:rsidR="004617F3" w:rsidRDefault="004617F3" w:rsidP="008026AB">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4617F3" w:rsidRDefault="004617F3" w:rsidP="008026AB">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4617F3" w:rsidRDefault="004617F3" w:rsidP="008026AB">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4617F3" w:rsidRDefault="004617F3" w:rsidP="008026AB">
      <w:pPr>
        <w:pStyle w:val="h3"/>
        <w:jc w:val="both"/>
      </w:pPr>
      <w:r>
        <w:t>3.</w:t>
      </w:r>
      <w:r>
        <w:t> </w:t>
      </w:r>
      <w:r>
        <w:t>Овладение универсальными регулятивными действиями</w:t>
      </w:r>
    </w:p>
    <w:p w:rsidR="004617F3" w:rsidRDefault="004617F3" w:rsidP="008026AB">
      <w:pPr>
        <w:pStyle w:val="body"/>
      </w:pPr>
      <w:r>
        <w:t>Обучающиеся должны овладеть следующими действиями:</w:t>
      </w:r>
    </w:p>
    <w:p w:rsidR="004617F3" w:rsidRDefault="004617F3" w:rsidP="008026AB">
      <w:pPr>
        <w:pStyle w:val="body"/>
      </w:pPr>
      <w:r>
        <w:t xml:space="preserve">внимательно относиться и выполнять учебные задачи, поставленные учителем; </w:t>
      </w:r>
    </w:p>
    <w:p w:rsidR="004617F3" w:rsidRDefault="004617F3" w:rsidP="008026AB">
      <w:pPr>
        <w:pStyle w:val="body"/>
      </w:pPr>
      <w:r>
        <w:t>соблюдать последовательность учебных действий при выполнении задания;</w:t>
      </w:r>
    </w:p>
    <w:p w:rsidR="004617F3" w:rsidRDefault="004617F3" w:rsidP="008026AB">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617F3" w:rsidRDefault="004617F3" w:rsidP="008026AB">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4617F3" w:rsidRDefault="004617F3" w:rsidP="008026AB">
      <w:pPr>
        <w:pStyle w:val="h2"/>
        <w:jc w:val="both"/>
      </w:pPr>
      <w:r>
        <w:t>Предметные результаты</w:t>
      </w:r>
    </w:p>
    <w:p w:rsidR="004617F3" w:rsidRDefault="004617F3" w:rsidP="008026AB">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4617F3" w:rsidRDefault="004617F3" w:rsidP="008026AB">
      <w:pPr>
        <w:pStyle w:val="h2"/>
        <w:jc w:val="both"/>
      </w:pPr>
      <w:r>
        <w:t>1 класс</w:t>
      </w:r>
    </w:p>
    <w:p w:rsidR="004617F3" w:rsidRDefault="004617F3" w:rsidP="008026AB">
      <w:pPr>
        <w:pStyle w:val="h3-first"/>
        <w:jc w:val="both"/>
      </w:pPr>
      <w:r>
        <w:t>Модуль «Графика»</w:t>
      </w:r>
    </w:p>
    <w:p w:rsidR="004617F3" w:rsidRDefault="004617F3" w:rsidP="008026AB">
      <w:pPr>
        <w:pStyle w:val="body"/>
      </w:pPr>
      <w:r>
        <w:t>Осваивать навыки применения свойств простых графических материалов в самостоятельной творческой работе в условиях урока.</w:t>
      </w:r>
    </w:p>
    <w:p w:rsidR="004617F3" w:rsidRDefault="004617F3" w:rsidP="008026AB">
      <w:pPr>
        <w:pStyle w:val="body"/>
      </w:pPr>
      <w:r>
        <w:t>Приобретать первичный опыт в создании графического рисунка на основе знакомства со средствами изобразительного языка.</w:t>
      </w:r>
    </w:p>
    <w:p w:rsidR="004617F3" w:rsidRDefault="004617F3" w:rsidP="008026AB">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4617F3" w:rsidRDefault="004617F3" w:rsidP="008026AB">
      <w:pPr>
        <w:pStyle w:val="body"/>
      </w:pPr>
      <w:r>
        <w:t>Приобретать опыт создания рисунка простого (плоского) предмета с натуры.</w:t>
      </w:r>
    </w:p>
    <w:p w:rsidR="004617F3" w:rsidRDefault="004617F3" w:rsidP="008026AB">
      <w:pPr>
        <w:pStyle w:val="body"/>
      </w:pPr>
      <w:r>
        <w:t>Учиться анализировать соотношения пропорций, визуально сравнивать пространственные величины.</w:t>
      </w:r>
    </w:p>
    <w:p w:rsidR="004617F3" w:rsidRDefault="004617F3" w:rsidP="008026AB">
      <w:pPr>
        <w:pStyle w:val="body"/>
      </w:pPr>
      <w:r>
        <w:t>Приобретать первичные знания и навыки композиционного расположения изображения на листе.</w:t>
      </w:r>
    </w:p>
    <w:p w:rsidR="004617F3" w:rsidRDefault="004617F3" w:rsidP="008026AB">
      <w:pPr>
        <w:pStyle w:val="body"/>
      </w:pPr>
      <w:r>
        <w:t>Уметь выбирать вертикальный или горизонтальный формат листа для выполнения соответствующих задач рисунка.</w:t>
      </w:r>
    </w:p>
    <w:p w:rsidR="004617F3" w:rsidRDefault="004617F3" w:rsidP="008026AB">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4617F3" w:rsidRDefault="004617F3" w:rsidP="008026AB">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4617F3" w:rsidRDefault="004617F3" w:rsidP="008026AB">
      <w:pPr>
        <w:pStyle w:val="h3"/>
        <w:jc w:val="both"/>
      </w:pPr>
      <w:r>
        <w:t>Модуль «Живопись»</w:t>
      </w:r>
    </w:p>
    <w:p w:rsidR="004617F3" w:rsidRDefault="004617F3" w:rsidP="008026AB">
      <w:pPr>
        <w:pStyle w:val="body"/>
        <w:rPr>
          <w:spacing w:val="1"/>
        </w:rPr>
      </w:pPr>
      <w:r>
        <w:rPr>
          <w:spacing w:val="1"/>
        </w:rPr>
        <w:t>Осваивать навыки работы красками «гуашь» в условиях урока.</w:t>
      </w:r>
    </w:p>
    <w:p w:rsidR="004617F3" w:rsidRDefault="004617F3" w:rsidP="008026AB">
      <w:pPr>
        <w:pStyle w:val="body"/>
      </w:pPr>
      <w:r>
        <w:t xml:space="preserve">Знать три основных цвета; обсуждать и называть ассоциативные представления, которые рождает каждый цвет. </w:t>
      </w:r>
    </w:p>
    <w:p w:rsidR="004617F3" w:rsidRDefault="004617F3" w:rsidP="008026AB">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4617F3" w:rsidRDefault="004617F3" w:rsidP="008026AB">
      <w:pPr>
        <w:pStyle w:val="body"/>
      </w:pPr>
      <w:r>
        <w:t>Приобретать опыт экспериментирования, исследования результатов смешения красок и получения нового цвета.</w:t>
      </w:r>
    </w:p>
    <w:p w:rsidR="004617F3" w:rsidRDefault="004617F3" w:rsidP="008026AB">
      <w:pPr>
        <w:pStyle w:val="body"/>
      </w:pPr>
      <w:r>
        <w:t>Вести творческую работу на заданную тему с опорой на зрительные впечатления, организованные педагогом.</w:t>
      </w:r>
    </w:p>
    <w:p w:rsidR="004617F3" w:rsidRDefault="004617F3" w:rsidP="008026AB">
      <w:pPr>
        <w:pStyle w:val="h3"/>
        <w:jc w:val="both"/>
      </w:pPr>
      <w:r>
        <w:t>Модуль «Скульптура»</w:t>
      </w:r>
    </w:p>
    <w:p w:rsidR="004617F3" w:rsidRDefault="004617F3" w:rsidP="008026AB">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4617F3" w:rsidRDefault="004617F3" w:rsidP="008026AB">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4617F3" w:rsidRDefault="004617F3" w:rsidP="008026AB">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4617F3" w:rsidRDefault="004617F3" w:rsidP="008026AB">
      <w:pPr>
        <w:pStyle w:val="h3"/>
        <w:jc w:val="both"/>
      </w:pPr>
      <w:r>
        <w:t>Модуль «Декоративно-прикладное искусство»</w:t>
      </w:r>
    </w:p>
    <w:p w:rsidR="004617F3" w:rsidRDefault="004617F3" w:rsidP="008026AB">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4617F3" w:rsidRDefault="004617F3" w:rsidP="008026AB">
      <w:pPr>
        <w:pStyle w:val="body"/>
      </w:pPr>
      <w:r>
        <w:t>Различать виды орнаментов по изобразительным мотивам: растительные, геометрические, анималистические.</w:t>
      </w:r>
    </w:p>
    <w:p w:rsidR="004617F3" w:rsidRDefault="004617F3" w:rsidP="008026AB">
      <w:pPr>
        <w:pStyle w:val="body"/>
      </w:pPr>
      <w:r>
        <w:t>Учиться использовать правила симметрии в своей художественной деятельности.</w:t>
      </w:r>
    </w:p>
    <w:p w:rsidR="004617F3" w:rsidRDefault="004617F3" w:rsidP="008026AB">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4617F3" w:rsidRDefault="004617F3" w:rsidP="008026AB">
      <w:pPr>
        <w:pStyle w:val="body"/>
      </w:pPr>
      <w:r>
        <w:t>Приобретать знания о значении и назначении украшений в жизни людей.</w:t>
      </w:r>
    </w:p>
    <w:p w:rsidR="004617F3" w:rsidRDefault="004617F3" w:rsidP="008026AB">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4617F3" w:rsidRDefault="004617F3" w:rsidP="008026AB">
      <w:pPr>
        <w:pStyle w:val="body"/>
      </w:pPr>
      <w:r>
        <w:t>Иметь опыт и соответствующие возрасту навыки подготовки и оформления общего праздника.</w:t>
      </w:r>
    </w:p>
    <w:p w:rsidR="004617F3" w:rsidRDefault="004617F3" w:rsidP="008026AB">
      <w:pPr>
        <w:pStyle w:val="h3"/>
        <w:jc w:val="both"/>
      </w:pPr>
      <w:r>
        <w:t>Модуль «Архитектура»</w:t>
      </w:r>
    </w:p>
    <w:p w:rsidR="004617F3" w:rsidRDefault="004617F3" w:rsidP="008026AB">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4617F3" w:rsidRDefault="004617F3" w:rsidP="008026AB">
      <w:pPr>
        <w:pStyle w:val="body"/>
      </w:pPr>
      <w:r>
        <w:t>Осваивать приёмы конструирования из бумаги, складывания объёмных простых геометрических тел.</w:t>
      </w:r>
    </w:p>
    <w:p w:rsidR="004617F3" w:rsidRDefault="004617F3" w:rsidP="008026AB">
      <w:pPr>
        <w:pStyle w:val="body"/>
      </w:pPr>
      <w:r>
        <w:t>Приобретать опыт пространственного макетирования (сказочный город) в форме коллективной игровой деятельности.</w:t>
      </w:r>
    </w:p>
    <w:p w:rsidR="004617F3" w:rsidRDefault="004617F3" w:rsidP="008026AB">
      <w:pPr>
        <w:pStyle w:val="body"/>
      </w:pPr>
      <w:r>
        <w:t>Приобретать представления о конструктивной основе любого предмета и первичные навыки анализа его строения.</w:t>
      </w:r>
    </w:p>
    <w:p w:rsidR="004617F3" w:rsidRDefault="004617F3" w:rsidP="008026AB">
      <w:pPr>
        <w:pStyle w:val="h3"/>
        <w:jc w:val="both"/>
      </w:pPr>
      <w:r>
        <w:t>Модуль «Восприятие произведений искусства»</w:t>
      </w:r>
    </w:p>
    <w:p w:rsidR="004617F3" w:rsidRDefault="004617F3" w:rsidP="008026AB">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4617F3" w:rsidRDefault="004617F3" w:rsidP="008026AB">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4617F3" w:rsidRDefault="004617F3" w:rsidP="008026AB">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4617F3" w:rsidRDefault="004617F3" w:rsidP="008026AB">
      <w:pPr>
        <w:pStyle w:val="body"/>
      </w:pPr>
      <w:r>
        <w:t>Осваивать опыт эстетического восприятия и аналитического наблюдения архитектурных построек.</w:t>
      </w:r>
    </w:p>
    <w:p w:rsidR="004617F3" w:rsidRDefault="004617F3" w:rsidP="008026AB">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4617F3" w:rsidRDefault="004617F3" w:rsidP="008026AB">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4617F3" w:rsidRDefault="004617F3" w:rsidP="008026AB">
      <w:pPr>
        <w:pStyle w:val="h3"/>
        <w:jc w:val="both"/>
      </w:pPr>
      <w:r>
        <w:t>Модуль «Азбука цифровой графики»</w:t>
      </w:r>
    </w:p>
    <w:p w:rsidR="004617F3" w:rsidRDefault="004617F3" w:rsidP="008026AB">
      <w:pPr>
        <w:pStyle w:val="body"/>
      </w:pPr>
      <w:r>
        <w:t>Приобретать опыт создания фотографий с целью эстетического и целенаправленного наблюдения природы.</w:t>
      </w:r>
    </w:p>
    <w:p w:rsidR="004617F3" w:rsidRDefault="004617F3" w:rsidP="008026AB">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4617F3" w:rsidRDefault="004617F3" w:rsidP="008026AB">
      <w:pPr>
        <w:pStyle w:val="h2"/>
        <w:jc w:val="both"/>
      </w:pPr>
      <w:r>
        <w:t>2 класс</w:t>
      </w:r>
    </w:p>
    <w:p w:rsidR="004617F3" w:rsidRDefault="004617F3" w:rsidP="008026AB">
      <w:pPr>
        <w:pStyle w:val="h3-first"/>
        <w:jc w:val="both"/>
      </w:pPr>
      <w:r>
        <w:t>Модуль «Графика»</w:t>
      </w:r>
    </w:p>
    <w:p w:rsidR="004617F3" w:rsidRDefault="004617F3" w:rsidP="008026AB">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4617F3" w:rsidRDefault="004617F3" w:rsidP="008026AB">
      <w:pPr>
        <w:pStyle w:val="body"/>
      </w:pPr>
      <w:r>
        <w:t>Приобретать навыки изображения на основе разной по характеру и способу наложения линии.</w:t>
      </w:r>
    </w:p>
    <w:p w:rsidR="004617F3" w:rsidRDefault="004617F3" w:rsidP="008026AB">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4617F3" w:rsidRDefault="004617F3" w:rsidP="008026AB">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4617F3" w:rsidRDefault="004617F3" w:rsidP="008026AB">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4617F3" w:rsidRDefault="004617F3" w:rsidP="008026AB">
      <w:pPr>
        <w:pStyle w:val="h3"/>
        <w:jc w:val="both"/>
      </w:pPr>
      <w:r>
        <w:t>Модуль «Живопись»</w:t>
      </w:r>
    </w:p>
    <w:p w:rsidR="004617F3" w:rsidRDefault="004617F3" w:rsidP="008026AB">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4617F3" w:rsidRDefault="004617F3" w:rsidP="008026AB">
      <w:pPr>
        <w:pStyle w:val="body"/>
      </w:pPr>
      <w:r>
        <w:t>Приобретать опыт работы акварельной краской и понимать особенности работы прозрачной краской.</w:t>
      </w:r>
    </w:p>
    <w:p w:rsidR="004617F3" w:rsidRDefault="004617F3" w:rsidP="008026AB">
      <w:pPr>
        <w:pStyle w:val="body"/>
      </w:pPr>
      <w:r>
        <w:t>Знать названия основных и составных цветов и способы получения разных оттенков составного цвета.</w:t>
      </w:r>
    </w:p>
    <w:p w:rsidR="004617F3" w:rsidRDefault="004617F3" w:rsidP="008026AB">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4617F3" w:rsidRDefault="004617F3" w:rsidP="008026AB">
      <w:pPr>
        <w:pStyle w:val="body"/>
      </w:pPr>
      <w:r>
        <w:t>Знать о делении цветов на тёплые и холодные; уметь различать и сравнивать тёплые и холодные оттенки цвета.</w:t>
      </w:r>
    </w:p>
    <w:p w:rsidR="004617F3" w:rsidRDefault="004617F3" w:rsidP="008026AB">
      <w:pPr>
        <w:pStyle w:val="body"/>
      </w:pPr>
      <w:r>
        <w:t>Осваивать эмоциональную выразительность цвета: цвет звонкий и яркий, радостный; цвет мягкий, «глухой» и мрачный и др.</w:t>
      </w:r>
    </w:p>
    <w:p w:rsidR="004617F3" w:rsidRDefault="004617F3" w:rsidP="008026AB">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4617F3" w:rsidRDefault="004617F3" w:rsidP="008026AB">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4617F3" w:rsidRDefault="004617F3" w:rsidP="008026AB">
      <w:pPr>
        <w:pStyle w:val="h3"/>
        <w:jc w:val="both"/>
      </w:pPr>
      <w:r>
        <w:t>Модуль «Скульптура»</w:t>
      </w:r>
    </w:p>
    <w:p w:rsidR="004617F3" w:rsidRDefault="004617F3" w:rsidP="008026AB">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4617F3" w:rsidRDefault="004617F3" w:rsidP="008026AB">
      <w:pPr>
        <w:pStyle w:val="body"/>
      </w:pPr>
      <w:r>
        <w:t xml:space="preserve">Знать об изменениях скульптурного образа при осмотре произведения с разных сторон. </w:t>
      </w:r>
    </w:p>
    <w:p w:rsidR="004617F3" w:rsidRDefault="004617F3" w:rsidP="008026AB">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4617F3" w:rsidRDefault="004617F3" w:rsidP="008026AB">
      <w:pPr>
        <w:pStyle w:val="h3"/>
        <w:jc w:val="both"/>
      </w:pPr>
      <w:r>
        <w:t>Модуль «Декоративно-прикладное искусство»</w:t>
      </w:r>
    </w:p>
    <w:p w:rsidR="004617F3" w:rsidRDefault="004617F3" w:rsidP="008026AB">
      <w:pPr>
        <w:pStyle w:val="body"/>
      </w:pPr>
      <w:r>
        <w:t>Рассматривать, анализировать и эстетически оценивать разнообразие форм в природе, воспринимаемых как узоры.</w:t>
      </w:r>
    </w:p>
    <w:p w:rsidR="004617F3" w:rsidRDefault="004617F3" w:rsidP="008026AB">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4617F3" w:rsidRDefault="004617F3" w:rsidP="008026AB">
      <w:pPr>
        <w:pStyle w:val="body"/>
      </w:pPr>
      <w:r>
        <w:t>Приобретать опыт выполнения эскиза геометрического орнамента кружева или вышивки на основе природных мотивов.</w:t>
      </w:r>
    </w:p>
    <w:p w:rsidR="004617F3" w:rsidRDefault="004617F3" w:rsidP="008026AB">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4617F3" w:rsidRDefault="004617F3" w:rsidP="008026AB">
      <w:pPr>
        <w:pStyle w:val="body"/>
      </w:pPr>
      <w:r>
        <w:t>Приобретать опыт преобразования бытовых подручных нехудожественных материалов в художественные изображения и поделки.</w:t>
      </w:r>
    </w:p>
    <w:p w:rsidR="004617F3" w:rsidRDefault="004617F3" w:rsidP="008026AB">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4617F3" w:rsidRDefault="004617F3" w:rsidP="008026AB">
      <w:pPr>
        <w:pStyle w:val="body"/>
      </w:pPr>
      <w:r>
        <w:t xml:space="preserve">Приобретать опыт выполнения красками рисунков украшений народных былинных персонажей. </w:t>
      </w:r>
    </w:p>
    <w:p w:rsidR="004617F3" w:rsidRDefault="004617F3" w:rsidP="008026AB">
      <w:pPr>
        <w:pStyle w:val="h3"/>
        <w:jc w:val="both"/>
      </w:pPr>
      <w:r>
        <w:t>Модуль «Архитектура»</w:t>
      </w:r>
    </w:p>
    <w:p w:rsidR="004617F3" w:rsidRDefault="004617F3" w:rsidP="008026AB">
      <w:pPr>
        <w:pStyle w:val="body"/>
      </w:pPr>
      <w:r>
        <w:t>Осваивать приёмы создания объёмных предметов из бумаги и объёмного декорирования предметов из бумаги.</w:t>
      </w:r>
    </w:p>
    <w:p w:rsidR="004617F3" w:rsidRDefault="004617F3" w:rsidP="008026AB">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4617F3" w:rsidRDefault="004617F3" w:rsidP="008026AB">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4617F3" w:rsidRDefault="004617F3" w:rsidP="008026AB">
      <w:pPr>
        <w:pStyle w:val="body"/>
      </w:pPr>
      <w:r>
        <w:t>Осваивать понимание образа здания, то есть его эмоционального воздействия.</w:t>
      </w:r>
    </w:p>
    <w:p w:rsidR="004617F3" w:rsidRDefault="004617F3" w:rsidP="008026AB">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4617F3" w:rsidRDefault="004617F3" w:rsidP="008026AB">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4617F3" w:rsidRDefault="004617F3" w:rsidP="008026AB">
      <w:pPr>
        <w:pStyle w:val="h3"/>
        <w:jc w:val="both"/>
      </w:pPr>
      <w:r>
        <w:t>Модуль «Восприятие произведений искусства»</w:t>
      </w:r>
    </w:p>
    <w:p w:rsidR="004617F3" w:rsidRDefault="004617F3" w:rsidP="008026AB">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4617F3" w:rsidRDefault="004617F3" w:rsidP="008026AB">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4617F3" w:rsidRDefault="004617F3" w:rsidP="008026AB">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4617F3" w:rsidRDefault="004617F3" w:rsidP="008026AB">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4617F3" w:rsidRDefault="004617F3" w:rsidP="008026AB">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4617F3" w:rsidRDefault="004617F3" w:rsidP="008026AB">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4617F3" w:rsidRDefault="004617F3" w:rsidP="008026AB">
      <w:pPr>
        <w:pStyle w:val="h3"/>
        <w:jc w:val="both"/>
      </w:pPr>
      <w:r>
        <w:t xml:space="preserve">Модуль «Азбука цифровой графики» </w:t>
      </w:r>
    </w:p>
    <w:p w:rsidR="004617F3" w:rsidRDefault="004617F3" w:rsidP="008026AB">
      <w:pPr>
        <w:pStyle w:val="body"/>
      </w:pPr>
      <w:r>
        <w:t>Осваивать возможности изображения с помощью разных видов линий в программе Paint (или другом графическом редакторе).</w:t>
      </w:r>
    </w:p>
    <w:p w:rsidR="004617F3" w:rsidRDefault="004617F3" w:rsidP="008026AB">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4617F3" w:rsidRDefault="004617F3" w:rsidP="008026AB">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4617F3" w:rsidRDefault="004617F3" w:rsidP="008026AB">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4617F3" w:rsidRDefault="004617F3" w:rsidP="008026AB">
      <w:pPr>
        <w:pStyle w:val="body"/>
      </w:pPr>
      <w:r>
        <w:t xml:space="preserve">Участвовать в обсуждении композиционного построения кадра в фотографии. </w:t>
      </w:r>
    </w:p>
    <w:p w:rsidR="004617F3" w:rsidRDefault="004617F3" w:rsidP="008026AB">
      <w:pPr>
        <w:pStyle w:val="h2"/>
        <w:jc w:val="both"/>
      </w:pPr>
      <w:r>
        <w:t>3 класс</w:t>
      </w:r>
    </w:p>
    <w:p w:rsidR="004617F3" w:rsidRDefault="004617F3" w:rsidP="008026AB">
      <w:pPr>
        <w:pStyle w:val="h3-first"/>
        <w:jc w:val="both"/>
      </w:pPr>
      <w:r>
        <w:t>Модуль «Графика»</w:t>
      </w:r>
    </w:p>
    <w:p w:rsidR="004617F3" w:rsidRDefault="004617F3" w:rsidP="008026AB">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4617F3" w:rsidRDefault="004617F3" w:rsidP="008026AB">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4617F3" w:rsidRDefault="004617F3" w:rsidP="008026AB">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4617F3" w:rsidRDefault="004617F3" w:rsidP="008026AB">
      <w:pPr>
        <w:pStyle w:val="body"/>
      </w:pPr>
      <w:r>
        <w:t>Создавать практическую творческую работу — поздравительную открытку, совмещая в ней шрифт и изображение.</w:t>
      </w:r>
    </w:p>
    <w:p w:rsidR="004617F3" w:rsidRDefault="004617F3" w:rsidP="008026AB">
      <w:pPr>
        <w:pStyle w:val="body"/>
      </w:pPr>
      <w:r>
        <w:t>Узнавать о работе художников над плакатами и афишами.</w:t>
      </w:r>
    </w:p>
    <w:p w:rsidR="004617F3" w:rsidRDefault="004617F3" w:rsidP="008026AB">
      <w:pPr>
        <w:pStyle w:val="body"/>
      </w:pPr>
      <w:r>
        <w:t xml:space="preserve">Выполнять творческую композицию — эскиз афиши к выбранному спектаклю или фильму. </w:t>
      </w:r>
    </w:p>
    <w:p w:rsidR="004617F3" w:rsidRDefault="004617F3" w:rsidP="008026AB">
      <w:pPr>
        <w:pStyle w:val="body"/>
      </w:pPr>
      <w:r>
        <w:t xml:space="preserve">Узнавать основные пропорции лица человека, взаимное расположение частей лица. </w:t>
      </w:r>
    </w:p>
    <w:p w:rsidR="004617F3" w:rsidRDefault="004617F3" w:rsidP="008026AB">
      <w:pPr>
        <w:pStyle w:val="body"/>
      </w:pPr>
      <w:r>
        <w:t>Приобретать опыт рисования портрета (лица) человека.</w:t>
      </w:r>
    </w:p>
    <w:p w:rsidR="004617F3" w:rsidRDefault="004617F3" w:rsidP="008026AB">
      <w:pPr>
        <w:pStyle w:val="body"/>
      </w:pPr>
      <w:r>
        <w:t>Создавать маску сказочного персонажа с ярко выраженным характером лица (для карнавала или спектакля).</w:t>
      </w:r>
    </w:p>
    <w:p w:rsidR="004617F3" w:rsidRDefault="004617F3" w:rsidP="008026AB">
      <w:pPr>
        <w:pStyle w:val="h3"/>
        <w:jc w:val="both"/>
      </w:pPr>
      <w:r>
        <w:t>Модуль «Живопись»</w:t>
      </w:r>
    </w:p>
    <w:p w:rsidR="004617F3" w:rsidRDefault="004617F3" w:rsidP="008026AB">
      <w:pPr>
        <w:pStyle w:val="body"/>
      </w:pPr>
      <w:r>
        <w:t>Осваивать приёмы создания живописной композиции (натюрморта) по наблюдению натуры или по представлению.</w:t>
      </w:r>
    </w:p>
    <w:p w:rsidR="004617F3" w:rsidRDefault="004617F3" w:rsidP="008026AB">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4617F3" w:rsidRDefault="004617F3" w:rsidP="008026AB">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4617F3" w:rsidRDefault="004617F3" w:rsidP="008026AB">
      <w:pPr>
        <w:pStyle w:val="body"/>
      </w:pPr>
      <w:r>
        <w:t xml:space="preserve">Изображать красками портрет человека с опорой на натуру или по представлению. </w:t>
      </w:r>
    </w:p>
    <w:p w:rsidR="004617F3" w:rsidRDefault="004617F3" w:rsidP="008026AB">
      <w:pPr>
        <w:pStyle w:val="body"/>
      </w:pPr>
      <w:r>
        <w:t>Создавать пейзаж, передавая в нём активное состояние природы.</w:t>
      </w:r>
    </w:p>
    <w:p w:rsidR="004617F3" w:rsidRDefault="004617F3" w:rsidP="008026AB">
      <w:pPr>
        <w:pStyle w:val="body"/>
      </w:pPr>
      <w:r>
        <w:t>Приобрести представление о деятельности художника в театре.</w:t>
      </w:r>
    </w:p>
    <w:p w:rsidR="004617F3" w:rsidRDefault="004617F3" w:rsidP="008026AB">
      <w:pPr>
        <w:pStyle w:val="body"/>
      </w:pPr>
      <w:r>
        <w:t>Создать красками эскиз занавеса или эскиз декораций к выбранному сюжету.</w:t>
      </w:r>
    </w:p>
    <w:p w:rsidR="004617F3" w:rsidRDefault="004617F3" w:rsidP="008026AB">
      <w:pPr>
        <w:pStyle w:val="body"/>
      </w:pPr>
      <w:r>
        <w:t>Познакомиться с работой художников по оформлению праздников.</w:t>
      </w:r>
    </w:p>
    <w:p w:rsidR="004617F3" w:rsidRDefault="004617F3" w:rsidP="008026AB">
      <w:pPr>
        <w:pStyle w:val="body"/>
      </w:pPr>
      <w:r>
        <w:t>Выполнить тематическую композицию «Праздник в городе» на основе наблюдений, по памяти и по представлению.</w:t>
      </w:r>
    </w:p>
    <w:p w:rsidR="004617F3" w:rsidRDefault="004617F3" w:rsidP="008026AB">
      <w:pPr>
        <w:pStyle w:val="h3"/>
        <w:jc w:val="both"/>
      </w:pPr>
      <w:r>
        <w:t>Модуль «Скульптура»</w:t>
      </w:r>
    </w:p>
    <w:p w:rsidR="004617F3" w:rsidRDefault="004617F3" w:rsidP="008026AB">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4617F3" w:rsidRDefault="004617F3" w:rsidP="008026AB">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4617F3" w:rsidRDefault="004617F3" w:rsidP="008026AB">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4617F3" w:rsidRDefault="004617F3" w:rsidP="008026AB">
      <w:pPr>
        <w:pStyle w:val="body"/>
      </w:pPr>
      <w:r>
        <w:t>Приобретать опыт лепки эскиза парковой скульптуры.</w:t>
      </w:r>
    </w:p>
    <w:p w:rsidR="004617F3" w:rsidRDefault="004617F3" w:rsidP="008026AB">
      <w:pPr>
        <w:pStyle w:val="h3"/>
        <w:jc w:val="both"/>
      </w:pPr>
      <w:r>
        <w:t>Модуль «Декоративно-прикладное искусство»</w:t>
      </w:r>
    </w:p>
    <w:p w:rsidR="004617F3" w:rsidRDefault="004617F3" w:rsidP="008026AB">
      <w:pPr>
        <w:pStyle w:val="body"/>
      </w:pPr>
      <w:r>
        <w:t>Узнавать о создании глиняной и деревянной посуды: народные художественные промыслы Гжель и Хохлома.</w:t>
      </w:r>
    </w:p>
    <w:p w:rsidR="004617F3" w:rsidRDefault="004617F3" w:rsidP="008026AB">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4617F3" w:rsidRDefault="004617F3" w:rsidP="008026AB">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4617F3" w:rsidRDefault="004617F3" w:rsidP="008026AB">
      <w:pPr>
        <w:pStyle w:val="body"/>
      </w:pPr>
      <w:r>
        <w:t>Осваивать навыки создания орнаментов при помощи штампов и трафаретов.</w:t>
      </w:r>
    </w:p>
    <w:p w:rsidR="004617F3" w:rsidRDefault="004617F3" w:rsidP="008026AB">
      <w:pPr>
        <w:pStyle w:val="body"/>
      </w:pPr>
      <w:r>
        <w:t>Получить опыт создания композиции орнамента в квадрате (в качестве эскиза росписи женского платка).</w:t>
      </w:r>
    </w:p>
    <w:p w:rsidR="004617F3" w:rsidRDefault="004617F3" w:rsidP="008026AB">
      <w:pPr>
        <w:pStyle w:val="h3"/>
        <w:jc w:val="both"/>
      </w:pPr>
      <w:r>
        <w:t>Модуль «Архитектура»</w:t>
      </w:r>
    </w:p>
    <w:p w:rsidR="004617F3" w:rsidRDefault="004617F3" w:rsidP="008026AB">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4617F3" w:rsidRDefault="004617F3" w:rsidP="008026AB">
      <w:pPr>
        <w:pStyle w:val="body"/>
      </w:pPr>
      <w:r>
        <w:t>Создать эскиз макета паркового пространства или участвовать в коллективной работе по созданию такого макета.</w:t>
      </w:r>
    </w:p>
    <w:p w:rsidR="004617F3" w:rsidRDefault="004617F3" w:rsidP="008026AB">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4617F3" w:rsidRDefault="004617F3" w:rsidP="008026AB">
      <w:pPr>
        <w:pStyle w:val="body"/>
      </w:pPr>
      <w:r>
        <w:t>Придумать и нарисовать (или выполнить в технике бумагопластики) транспортное средство.</w:t>
      </w:r>
    </w:p>
    <w:p w:rsidR="004617F3" w:rsidRDefault="004617F3" w:rsidP="008026AB">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4617F3" w:rsidRDefault="004617F3" w:rsidP="008026AB">
      <w:pPr>
        <w:pStyle w:val="h3"/>
        <w:jc w:val="both"/>
      </w:pPr>
      <w:r>
        <w:t>Модуль «Восприятие произведений искусства»</w:t>
      </w:r>
    </w:p>
    <w:p w:rsidR="004617F3" w:rsidRDefault="004617F3" w:rsidP="008026AB">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4617F3" w:rsidRDefault="004617F3" w:rsidP="008026AB">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4617F3" w:rsidRDefault="004617F3" w:rsidP="008026AB">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4617F3" w:rsidRDefault="004617F3" w:rsidP="008026AB">
      <w:pPr>
        <w:pStyle w:val="body"/>
      </w:pPr>
      <w:r>
        <w:t>Знать и уметь называть основные жанры живописи, графики и скульптуры, определяемые предметом изображения.</w:t>
      </w:r>
    </w:p>
    <w:p w:rsidR="004617F3" w:rsidRDefault="004617F3" w:rsidP="008026AB">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4617F3" w:rsidRDefault="004617F3" w:rsidP="008026AB">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4617F3" w:rsidRDefault="004617F3" w:rsidP="008026AB">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4617F3" w:rsidRDefault="004617F3" w:rsidP="008026AB">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4617F3" w:rsidRDefault="004617F3" w:rsidP="008026AB">
      <w:pPr>
        <w:pStyle w:val="body"/>
      </w:pPr>
      <w:r>
        <w:t>Знать, что в России много замечательных художественных музеев, иметь представление о коллекциях своих региональных музеев.</w:t>
      </w:r>
    </w:p>
    <w:p w:rsidR="004617F3" w:rsidRDefault="004617F3" w:rsidP="008026AB">
      <w:pPr>
        <w:pStyle w:val="h3"/>
        <w:jc w:val="both"/>
      </w:pPr>
      <w:r>
        <w:t xml:space="preserve">Модуль «Азбука цифровой графики» </w:t>
      </w:r>
    </w:p>
    <w:p w:rsidR="004617F3" w:rsidRDefault="004617F3" w:rsidP="008026AB">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4617F3" w:rsidRDefault="004617F3" w:rsidP="008026AB">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4617F3" w:rsidRDefault="004617F3" w:rsidP="008026AB">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4617F3" w:rsidRDefault="004617F3" w:rsidP="008026AB">
      <w:pPr>
        <w:pStyle w:val="body"/>
      </w:pPr>
      <w:r>
        <w:t>Осваивать приёмы соединения шрифта и векторного изображения при создании поздравительных открыток, афиши и др.</w:t>
      </w:r>
    </w:p>
    <w:p w:rsidR="004617F3" w:rsidRDefault="004617F3" w:rsidP="008026AB">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4617F3" w:rsidRDefault="004617F3" w:rsidP="008026AB">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4617F3" w:rsidRDefault="004617F3" w:rsidP="008026AB">
      <w:pPr>
        <w:pStyle w:val="h2"/>
        <w:jc w:val="both"/>
      </w:pPr>
      <w:r>
        <w:t xml:space="preserve">4 класс </w:t>
      </w:r>
    </w:p>
    <w:p w:rsidR="004617F3" w:rsidRDefault="004617F3" w:rsidP="008026AB">
      <w:pPr>
        <w:pStyle w:val="h3-first"/>
        <w:jc w:val="both"/>
      </w:pPr>
      <w:r>
        <w:t>Модуль «Графика»</w:t>
      </w:r>
    </w:p>
    <w:p w:rsidR="004617F3" w:rsidRDefault="004617F3" w:rsidP="008026AB">
      <w:pPr>
        <w:pStyle w:val="body"/>
      </w:pPr>
      <w:r>
        <w:t>Осваивать правила линейной и воздушной перспективы и применять их в своей практической творческой деятельности.</w:t>
      </w:r>
    </w:p>
    <w:p w:rsidR="004617F3" w:rsidRDefault="004617F3" w:rsidP="008026AB">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4617F3" w:rsidRDefault="004617F3" w:rsidP="008026AB">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4617F3" w:rsidRDefault="004617F3" w:rsidP="008026AB">
      <w:pPr>
        <w:pStyle w:val="body"/>
      </w:pPr>
      <w:r>
        <w:t>Создавать зарисовки памятников отечественной и мировой архитектуры.</w:t>
      </w:r>
    </w:p>
    <w:p w:rsidR="004617F3" w:rsidRDefault="004617F3" w:rsidP="008026AB">
      <w:pPr>
        <w:pStyle w:val="h3"/>
        <w:jc w:val="both"/>
      </w:pPr>
      <w:r>
        <w:t>Модуль «Живопись»</w:t>
      </w:r>
    </w:p>
    <w:p w:rsidR="004617F3" w:rsidRDefault="004617F3" w:rsidP="008026AB">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4617F3" w:rsidRDefault="004617F3" w:rsidP="008026AB">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4617F3" w:rsidRDefault="004617F3" w:rsidP="008026AB">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4617F3" w:rsidRDefault="004617F3" w:rsidP="008026AB">
      <w:pPr>
        <w:pStyle w:val="body"/>
      </w:pPr>
      <w:r>
        <w:t>Создавать двойной портрет (например, портрет матери и ребёнка).</w:t>
      </w:r>
    </w:p>
    <w:p w:rsidR="004617F3" w:rsidRDefault="004617F3" w:rsidP="008026AB">
      <w:pPr>
        <w:pStyle w:val="body"/>
      </w:pPr>
      <w:r>
        <w:t>Приобретать опыт создания композиции на тему «Древнерусский город».</w:t>
      </w:r>
    </w:p>
    <w:p w:rsidR="004617F3" w:rsidRDefault="004617F3" w:rsidP="008026AB">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4617F3" w:rsidRDefault="004617F3" w:rsidP="008026AB">
      <w:pPr>
        <w:pStyle w:val="h3"/>
        <w:jc w:val="both"/>
      </w:pPr>
      <w:r>
        <w:t>Модуль «Скульптура»</w:t>
      </w:r>
    </w:p>
    <w:p w:rsidR="004617F3" w:rsidRDefault="004617F3" w:rsidP="008026AB">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4617F3" w:rsidRDefault="004617F3" w:rsidP="008026AB">
      <w:pPr>
        <w:pStyle w:val="h3"/>
        <w:jc w:val="both"/>
      </w:pPr>
      <w:r>
        <w:t>Модуль «Декоративно-прикладное искусство»</w:t>
      </w:r>
    </w:p>
    <w:p w:rsidR="004617F3" w:rsidRDefault="004617F3" w:rsidP="008026AB">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4617F3" w:rsidRDefault="004617F3" w:rsidP="008026AB">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4617F3" w:rsidRDefault="004617F3" w:rsidP="008026AB">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4617F3" w:rsidRDefault="004617F3" w:rsidP="008026AB">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4617F3" w:rsidRDefault="004617F3" w:rsidP="008026AB">
      <w:pPr>
        <w:pStyle w:val="h3"/>
        <w:jc w:val="both"/>
      </w:pPr>
      <w:r>
        <w:t xml:space="preserve">Модуль «Архитектура» </w:t>
      </w:r>
    </w:p>
    <w:p w:rsidR="004617F3" w:rsidRDefault="004617F3" w:rsidP="008026AB">
      <w:pPr>
        <w:pStyle w:val="body"/>
      </w:pPr>
      <w:r>
        <w:t>Получить представление о конструкции традиционных жилищ у разных народов, об их связи с окружающей природой.</w:t>
      </w:r>
    </w:p>
    <w:p w:rsidR="004617F3" w:rsidRDefault="004617F3" w:rsidP="008026AB">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4617F3" w:rsidRDefault="004617F3" w:rsidP="008026AB">
      <w:pPr>
        <w:pStyle w:val="body"/>
      </w:pPr>
      <w:r>
        <w:t xml:space="preserve">Иметь представления о конструктивных особенностях переносного жилища — юрты. </w:t>
      </w:r>
    </w:p>
    <w:p w:rsidR="004617F3" w:rsidRDefault="004617F3" w:rsidP="008026AB">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4617F3" w:rsidRDefault="004617F3" w:rsidP="008026AB">
      <w:pPr>
        <w:pStyle w:val="body"/>
      </w:pPr>
      <w:r>
        <w:t>Иметь представления об устройстве и красоте древнерусского города, его архитектурном устройстве и жизни в нём людей.</w:t>
      </w:r>
    </w:p>
    <w:p w:rsidR="004617F3" w:rsidRDefault="004617F3" w:rsidP="008026AB">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4617F3" w:rsidRDefault="004617F3" w:rsidP="008026AB">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4617F3" w:rsidRDefault="004617F3" w:rsidP="008026AB">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4617F3" w:rsidRDefault="004617F3" w:rsidP="008026AB">
      <w:pPr>
        <w:pStyle w:val="h3"/>
        <w:jc w:val="both"/>
      </w:pPr>
      <w:r>
        <w:t>Модуль «Восприятие произведений искусства»</w:t>
      </w:r>
    </w:p>
    <w:p w:rsidR="004617F3" w:rsidRDefault="004617F3" w:rsidP="008026AB">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4617F3" w:rsidRDefault="004617F3" w:rsidP="008026AB">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4617F3" w:rsidRDefault="004617F3" w:rsidP="008026AB">
      <w:pPr>
        <w:pStyle w:val="body"/>
      </w:pPr>
      <w:r>
        <w:t>Узнавать соборы Московского Кремля, Софийский собор в Великом Новгороде, храм Покрова на Нерли.</w:t>
      </w:r>
    </w:p>
    <w:p w:rsidR="004617F3" w:rsidRDefault="004617F3" w:rsidP="008026AB">
      <w:pPr>
        <w:pStyle w:val="body"/>
      </w:pPr>
      <w:r>
        <w:t>Уметь называть и объяснять содержание памятника К. Минину и Д. Пожарскому скульптора И. П. Мартоса в Москве.</w:t>
      </w:r>
    </w:p>
    <w:p w:rsidR="004617F3" w:rsidRDefault="004617F3" w:rsidP="008026AB">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4617F3" w:rsidRDefault="004617F3" w:rsidP="008026AB">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4617F3" w:rsidRDefault="004617F3" w:rsidP="008026AB">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4617F3" w:rsidRDefault="004617F3" w:rsidP="008026AB">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4617F3" w:rsidRDefault="004617F3" w:rsidP="008026AB">
      <w:pPr>
        <w:pStyle w:val="h3"/>
        <w:jc w:val="both"/>
      </w:pPr>
      <w:r>
        <w:t>Модуль «Азбука цифровой графики»</w:t>
      </w:r>
    </w:p>
    <w:p w:rsidR="004617F3" w:rsidRDefault="004617F3" w:rsidP="008026AB">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4617F3" w:rsidRDefault="004617F3" w:rsidP="008026AB">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4617F3" w:rsidRDefault="004617F3" w:rsidP="008026AB">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4617F3" w:rsidRDefault="004617F3" w:rsidP="008026AB">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4617F3" w:rsidRDefault="004617F3" w:rsidP="008026AB">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4617F3" w:rsidRDefault="004617F3" w:rsidP="008026AB">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4617F3" w:rsidRDefault="004617F3" w:rsidP="008026AB">
      <w:pPr>
        <w:pStyle w:val="body"/>
      </w:pPr>
      <w:r>
        <w:t>Освоить анимацию простого повторяющегося движения изображения в виртуальном редакторе GIF-анимации.</w:t>
      </w:r>
    </w:p>
    <w:p w:rsidR="004617F3" w:rsidRDefault="004617F3" w:rsidP="008026AB">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4617F3" w:rsidRDefault="004617F3" w:rsidP="008026AB">
      <w:pPr>
        <w:pStyle w:val="body"/>
      </w:pPr>
      <w:r>
        <w:t>Совершать виртуальные тематические путешествия по художественным музеям мира.</w:t>
      </w:r>
    </w:p>
    <w:p w:rsidR="004617F3" w:rsidRDefault="004617F3" w:rsidP="008026AB">
      <w:pPr>
        <w:pStyle w:val="h1"/>
        <w:spacing w:before="397"/>
        <w:jc w:val="both"/>
      </w:pPr>
      <w:r>
        <w:t>Музыка</w:t>
      </w:r>
    </w:p>
    <w:p w:rsidR="004617F3" w:rsidRDefault="004617F3" w:rsidP="008026AB">
      <w:pPr>
        <w:pStyle w:val="body"/>
      </w:pPr>
      <w:r>
        <w:t>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4617F3" w:rsidRDefault="004617F3" w:rsidP="008026AB">
      <w:pPr>
        <w:pStyle w:val="h1"/>
        <w:pageBreakBefore w:val="0"/>
        <w:spacing w:before="383"/>
        <w:jc w:val="both"/>
      </w:pPr>
      <w:r>
        <w:t>ПОЯСНИТЕЛЬНАЯ ЗАПИСКА</w:t>
      </w:r>
    </w:p>
    <w:p w:rsidR="004617F3" w:rsidRDefault="004617F3" w:rsidP="008026AB">
      <w:pPr>
        <w:pStyle w:val="h2-first"/>
        <w:jc w:val="both"/>
      </w:pPr>
      <w:r>
        <w:t>Общая характеристика учебного предмета «музыка»</w:t>
      </w:r>
    </w:p>
    <w:p w:rsidR="004617F3" w:rsidRDefault="004617F3" w:rsidP="008026AB">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4617F3" w:rsidRDefault="004617F3" w:rsidP="008026AB">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4617F3" w:rsidRDefault="004617F3" w:rsidP="008026AB">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4617F3" w:rsidRDefault="004617F3" w:rsidP="008026AB">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4617F3" w:rsidRDefault="004617F3" w:rsidP="008026AB">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4617F3" w:rsidRDefault="004617F3" w:rsidP="008026AB">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4617F3" w:rsidRDefault="004617F3" w:rsidP="008026AB">
      <w:pPr>
        <w:pStyle w:val="body"/>
      </w:pPr>
    </w:p>
    <w:p w:rsidR="004617F3" w:rsidRDefault="004617F3" w:rsidP="008026AB">
      <w:pPr>
        <w:pStyle w:val="body"/>
      </w:pPr>
      <w:r>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617F3" w:rsidRDefault="004617F3" w:rsidP="008026AB">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617F3" w:rsidRDefault="004617F3" w:rsidP="008026AB">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617F3" w:rsidRDefault="004617F3" w:rsidP="008026AB">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617F3" w:rsidRDefault="004617F3" w:rsidP="008026AB">
      <w:pPr>
        <w:pStyle w:val="h2"/>
        <w:jc w:val="both"/>
      </w:pPr>
      <w:r>
        <w:t>ЦЕЛИ И ЗАДАЧИ изучения учебного предмета «музыка»</w:t>
      </w:r>
    </w:p>
    <w:p w:rsidR="004617F3" w:rsidRDefault="004617F3" w:rsidP="008026AB">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617F3" w:rsidRDefault="004617F3" w:rsidP="008026AB">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4617F3" w:rsidRDefault="004617F3" w:rsidP="008026AB">
      <w:pPr>
        <w:pStyle w:val="body"/>
      </w:pPr>
      <w:r>
        <w:t>В процессе конкретизации учебных целей их реализация осуществляется по следующим направлениям:</w:t>
      </w:r>
    </w:p>
    <w:p w:rsidR="004617F3" w:rsidRDefault="004617F3" w:rsidP="008026AB">
      <w:pPr>
        <w:pStyle w:val="body"/>
      </w:pPr>
      <w:r>
        <w:t xml:space="preserve">1) становление системы ценностей обучающихся в единстве эмоциональной и познавательной сферы; </w:t>
      </w:r>
    </w:p>
    <w:p w:rsidR="004617F3" w:rsidRDefault="004617F3" w:rsidP="008026AB">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4617F3" w:rsidRDefault="004617F3" w:rsidP="008026AB">
      <w:pPr>
        <w:pStyle w:val="body"/>
      </w:pPr>
      <w:r>
        <w:t>3) формирование творческих способностей ребёнка, развитие внутренней мотивации к музицированию.</w:t>
      </w:r>
    </w:p>
    <w:p w:rsidR="004617F3" w:rsidRDefault="004617F3" w:rsidP="008026AB">
      <w:pPr>
        <w:pStyle w:val="body"/>
      </w:pPr>
      <w:r>
        <w:t>Важнейшими задачами в начальной школе являются:</w:t>
      </w:r>
    </w:p>
    <w:p w:rsidR="004617F3" w:rsidRDefault="004617F3" w:rsidP="008026AB">
      <w:pPr>
        <w:pStyle w:val="body"/>
      </w:pPr>
      <w:r>
        <w:t xml:space="preserve">1. Формирование эмоционально-ценностной отзывчивости на прекрасное в жизни и в искусстве. </w:t>
      </w:r>
    </w:p>
    <w:p w:rsidR="004617F3" w:rsidRDefault="004617F3" w:rsidP="008026AB">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4617F3" w:rsidRDefault="004617F3" w:rsidP="008026AB">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4617F3" w:rsidRDefault="004617F3" w:rsidP="008026AB">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4617F3" w:rsidRDefault="004617F3" w:rsidP="008026AB">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4617F3" w:rsidRDefault="004617F3" w:rsidP="008026AB">
      <w:pPr>
        <w:pStyle w:val="body"/>
      </w:pPr>
      <w:r>
        <w:t>а) Слушание (воспитание грамотного слушателя);</w:t>
      </w:r>
    </w:p>
    <w:p w:rsidR="004617F3" w:rsidRDefault="004617F3" w:rsidP="008026AB">
      <w:pPr>
        <w:pStyle w:val="body"/>
      </w:pPr>
      <w:r>
        <w:t>б) Исполнение (пение, игра на доступных музыкальных инструментах);</w:t>
      </w:r>
    </w:p>
    <w:p w:rsidR="004617F3" w:rsidRDefault="004617F3" w:rsidP="008026AB">
      <w:pPr>
        <w:pStyle w:val="body"/>
      </w:pPr>
      <w:r>
        <w:t>в) Сочинение (элементы импровизации, композиции, аранжировки);</w:t>
      </w:r>
    </w:p>
    <w:p w:rsidR="004617F3" w:rsidRDefault="004617F3" w:rsidP="008026AB">
      <w:pPr>
        <w:pStyle w:val="body"/>
      </w:pPr>
      <w:r>
        <w:t>г) Музыкальное движение (пластическое интонирование, танец, двигательное моделирование и др.);</w:t>
      </w:r>
    </w:p>
    <w:p w:rsidR="004617F3" w:rsidRDefault="004617F3" w:rsidP="008026AB">
      <w:pPr>
        <w:pStyle w:val="body"/>
      </w:pPr>
      <w:r>
        <w:t>д) Исследовательские и творческие проекты.</w:t>
      </w:r>
    </w:p>
    <w:p w:rsidR="004617F3" w:rsidRDefault="004617F3" w:rsidP="008026AB">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4617F3" w:rsidRDefault="004617F3" w:rsidP="008026AB">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4617F3" w:rsidRDefault="004617F3" w:rsidP="008026AB">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4617F3" w:rsidRDefault="004617F3" w:rsidP="008026AB">
      <w:pPr>
        <w:pStyle w:val="h2"/>
        <w:spacing w:before="227"/>
        <w:jc w:val="both"/>
      </w:pPr>
      <w:r>
        <w:t>МЕСТО УЧЕБНОГО ПРЕДМЕТА «МУЗЫКА» В УЧЕБНОМ ПЛАНЕ</w:t>
      </w:r>
    </w:p>
    <w:p w:rsidR="004617F3" w:rsidRDefault="004617F3" w:rsidP="008026AB">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4617F3" w:rsidRDefault="004617F3" w:rsidP="008026AB">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4617F3" w:rsidRDefault="004617F3" w:rsidP="008026AB">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4617F3" w:rsidRDefault="004617F3" w:rsidP="008026AB">
      <w:pPr>
        <w:pStyle w:val="body"/>
      </w:pPr>
      <w:r>
        <w:t>модуль № 1 «Музыкальная грамота»;</w:t>
      </w:r>
    </w:p>
    <w:p w:rsidR="004617F3" w:rsidRDefault="004617F3" w:rsidP="008026AB">
      <w:pPr>
        <w:pStyle w:val="body"/>
      </w:pPr>
      <w:r>
        <w:t>модуль № 2 «Народная музыка России»;</w:t>
      </w:r>
    </w:p>
    <w:p w:rsidR="004617F3" w:rsidRDefault="004617F3" w:rsidP="008026AB">
      <w:pPr>
        <w:pStyle w:val="body"/>
      </w:pPr>
      <w:r>
        <w:t>модуль № 3 «Музыка народов мира»;</w:t>
      </w:r>
    </w:p>
    <w:p w:rsidR="004617F3" w:rsidRDefault="004617F3" w:rsidP="008026AB">
      <w:pPr>
        <w:pStyle w:val="body"/>
      </w:pPr>
      <w:r>
        <w:t>модуль № 4 «Духовная музыка»;</w:t>
      </w:r>
    </w:p>
    <w:p w:rsidR="004617F3" w:rsidRDefault="004617F3" w:rsidP="008026AB">
      <w:pPr>
        <w:pStyle w:val="body"/>
      </w:pPr>
      <w:r>
        <w:t>модуль № 5 «Классическая музыка»;</w:t>
      </w:r>
    </w:p>
    <w:p w:rsidR="004617F3" w:rsidRDefault="004617F3" w:rsidP="008026AB">
      <w:pPr>
        <w:pStyle w:val="body"/>
      </w:pPr>
      <w:r>
        <w:t>модуль № 6 «Современная музыкальная культура»;</w:t>
      </w:r>
    </w:p>
    <w:p w:rsidR="004617F3" w:rsidRDefault="004617F3" w:rsidP="008026AB">
      <w:pPr>
        <w:pStyle w:val="body"/>
      </w:pPr>
      <w:r>
        <w:t>модуль № 7 «Музыка театра и кино»;</w:t>
      </w:r>
    </w:p>
    <w:p w:rsidR="004617F3" w:rsidRDefault="004617F3" w:rsidP="008026AB">
      <w:pPr>
        <w:pStyle w:val="body"/>
      </w:pPr>
      <w:r>
        <w:t>модуль № 8 «Музыка в жизни человека».</w:t>
      </w:r>
    </w:p>
    <w:p w:rsidR="004617F3" w:rsidRDefault="004617F3" w:rsidP="008026AB">
      <w:pPr>
        <w:pStyle w:val="body"/>
      </w:pPr>
    </w:p>
    <w:p w:rsidR="004617F3" w:rsidRDefault="004617F3" w:rsidP="008026AB">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4617F3" w:rsidRDefault="004617F3" w:rsidP="008026AB">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617F3" w:rsidRDefault="004617F3" w:rsidP="008026AB">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4617F3" w:rsidRDefault="004617F3" w:rsidP="008026AB">
      <w:pPr>
        <w:pStyle w:val="body"/>
      </w:pPr>
    </w:p>
    <w:p w:rsidR="004617F3" w:rsidRDefault="004617F3" w:rsidP="008026AB">
      <w:pPr>
        <w:pStyle w:val="body"/>
        <w:sectPr w:rsidR="004617F3" w:rsidSect="00394801">
          <w:footerReference w:type="default" r:id="rId7"/>
          <w:footnotePr>
            <w:numRestart w:val="eachPage"/>
          </w:footnotePr>
          <w:type w:val="continuous"/>
          <w:pgSz w:w="11907" w:h="16839" w:code="9"/>
          <w:pgMar w:top="737" w:right="1275" w:bottom="1134" w:left="794" w:header="720" w:footer="510" w:gutter="0"/>
          <w:cols w:space="720"/>
          <w:noEndnote/>
          <w:titlePg/>
          <w:docGrid w:linePitch="299"/>
        </w:sectPr>
      </w:pPr>
    </w:p>
    <w:p w:rsidR="004617F3" w:rsidRDefault="004617F3" w:rsidP="008026AB">
      <w:pPr>
        <w:pStyle w:val="h1"/>
        <w:jc w:val="both"/>
      </w:pPr>
      <w:r>
        <w:t>Содержание учебного предмета «музыка»</w:t>
      </w:r>
    </w:p>
    <w:p w:rsidR="004617F3" w:rsidRDefault="004617F3" w:rsidP="008026AB">
      <w:pPr>
        <w:pStyle w:val="h3-first"/>
        <w:jc w:val="both"/>
      </w:pPr>
      <w:r>
        <w:t>Mодуль № 1 «Музыкальная грамота»</w:t>
      </w:r>
    </w:p>
    <w:p w:rsidR="004617F3" w:rsidRDefault="004617F3" w:rsidP="008026AB">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4617F3" w:rsidRDefault="004617F3" w:rsidP="008026AB">
      <w:pPr>
        <w:pStyle w:val="bodyindent"/>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Знакомство со звуками музыкальными и шумовыми. Различение, определение на слух звуков различного качества. </w:t>
            </w:r>
          </w:p>
          <w:p w:rsidR="004617F3" w:rsidRDefault="004617F3" w:rsidP="008026AB">
            <w:pPr>
              <w:pStyle w:val="table-body0mm"/>
              <w:jc w:val="both"/>
            </w:pPr>
            <w:r>
              <w:t>Игра — подражание звукам и голосам природы с использованием шумовых музыкальных инструментов, вокальной импровизации.</w:t>
            </w:r>
          </w:p>
          <w:p w:rsidR="004617F3" w:rsidRDefault="004617F3" w:rsidP="008026AB">
            <w:pPr>
              <w:pStyle w:val="table-body0mm"/>
              <w:jc w:val="both"/>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Б)</w:t>
            </w:r>
          </w:p>
          <w:p w:rsidR="004617F3" w:rsidRDefault="004617F3" w:rsidP="008026AB">
            <w:pPr>
              <w:pStyle w:val="table-body0mm"/>
              <w:jc w:val="both"/>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Нотный стан, скрипичный ключ.</w:t>
            </w:r>
          </w:p>
          <w:p w:rsidR="004617F3" w:rsidRDefault="004617F3" w:rsidP="008026AB">
            <w:pPr>
              <w:pStyle w:val="table-body0mm"/>
              <w:jc w:val="both"/>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4617F3" w:rsidRDefault="004617F3" w:rsidP="008026AB">
            <w:pPr>
              <w:pStyle w:val="table-body0mm"/>
              <w:jc w:val="both"/>
            </w:pPr>
            <w:r>
              <w:t>Пение с названием нот, игра на металлофоне звукоряда от ноты «до».</w:t>
            </w:r>
          </w:p>
          <w:p w:rsidR="004617F3" w:rsidRDefault="004617F3" w:rsidP="008026AB">
            <w:pPr>
              <w:pStyle w:val="table-body0mm"/>
              <w:jc w:val="both"/>
            </w:pPr>
            <w:r>
              <w:t>Разучивание и исполнение вокальных упражнений, песен, построенных на элементах звукоряда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В)</w:t>
            </w:r>
          </w:p>
          <w:p w:rsidR="004617F3" w:rsidRDefault="004617F3" w:rsidP="008026AB">
            <w:pPr>
              <w:pStyle w:val="table-body0mm"/>
              <w:jc w:val="both"/>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4617F3" w:rsidRDefault="004617F3" w:rsidP="008026AB">
            <w:pPr>
              <w:pStyle w:val="table-body0mm"/>
              <w:jc w:val="both"/>
            </w:pPr>
            <w:r>
              <w:t>Разучивание, исполнение попевок, вокальных упражнений, песен, вокальные и инструментальные импровизации на основе данных интонаций.</w:t>
            </w:r>
          </w:p>
          <w:p w:rsidR="004617F3" w:rsidRDefault="004617F3" w:rsidP="008026AB">
            <w:pPr>
              <w:pStyle w:val="table-body0mm"/>
              <w:jc w:val="both"/>
            </w:pPr>
            <w:r>
              <w:t>Слушание фрагментов музыкальных произведений, включающих примеры изобразительных интонаций</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Г)</w:t>
            </w:r>
          </w:p>
          <w:p w:rsidR="004617F3" w:rsidRDefault="004617F3" w:rsidP="008026AB">
            <w:pPr>
              <w:pStyle w:val="table-body0mm"/>
              <w:jc w:val="both"/>
            </w:pPr>
            <w:r>
              <w:t xml:space="preserve">0,5—2 </w:t>
            </w:r>
          </w:p>
          <w:p w:rsidR="004617F3" w:rsidRDefault="004617F3" w:rsidP="008026AB">
            <w:pPr>
              <w:pStyle w:val="table-body0mm"/>
              <w:jc w:val="both"/>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Определение на слух, прослеживание по нотной записи ритмических рисунков, состоящих из различных длительностей и пауз. </w:t>
            </w:r>
          </w:p>
          <w:p w:rsidR="004617F3" w:rsidRDefault="004617F3" w:rsidP="008026AB">
            <w:pPr>
              <w:pStyle w:val="table-body0mm"/>
              <w:jc w:val="both"/>
            </w:pPr>
            <w:r>
              <w:t xml:space="preserve">Исполнение, импровизация с помощью звучащих жестов (хлопки, шлепки, притопы) и/или ударных инструментов простых ритмов. </w:t>
            </w:r>
          </w:p>
          <w:p w:rsidR="004617F3" w:rsidRDefault="004617F3" w:rsidP="008026AB">
            <w:pPr>
              <w:pStyle w:val="table-body0mm"/>
              <w:jc w:val="both"/>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Д)</w:t>
            </w:r>
          </w:p>
          <w:p w:rsidR="004617F3" w:rsidRDefault="004617F3" w:rsidP="008026AB">
            <w:pPr>
              <w:pStyle w:val="table-body0mm"/>
              <w:jc w:val="both"/>
            </w:pPr>
            <w:r>
              <w:t>0,5—4 уч. часа</w:t>
            </w:r>
            <w:r>
              <w:rPr>
                <w:rStyle w:val="footnote-num"/>
                <w:szCs w:val="12"/>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музыкальных произведений с ярко выраженным ритмическим рисунком, воспроизведение данного ритма по памяти (хлопками).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Е)</w:t>
            </w:r>
          </w:p>
          <w:p w:rsidR="004617F3" w:rsidRDefault="004617F3" w:rsidP="008026AB">
            <w:pPr>
              <w:pStyle w:val="table-body0mm"/>
              <w:jc w:val="both"/>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Ритмические упражнения на ровную пульсацию, выделение сильных долей в размерах 2/4, 3/4, 4/4 (звучащими жестами или на ударных инструментах).</w:t>
            </w:r>
          </w:p>
          <w:p w:rsidR="004617F3" w:rsidRDefault="004617F3" w:rsidP="008026AB">
            <w:pPr>
              <w:pStyle w:val="table-body0mm"/>
              <w:jc w:val="both"/>
            </w:pPr>
            <w:r>
              <w:t xml:space="preserve">Определение на слух, по нотной записи размеров 2/4, 3/4, 4/4. </w:t>
            </w:r>
          </w:p>
          <w:p w:rsidR="004617F3" w:rsidRDefault="004617F3" w:rsidP="008026AB">
            <w:pPr>
              <w:pStyle w:val="table-body0mm"/>
              <w:jc w:val="both"/>
            </w:pPr>
            <w:r>
              <w:t>Исполнение вокальных упражнений, песен в размерах 2/4, 3/4, 4/4 с хлопками-акцентами на сильную долю, элементарными дирижёрскими жестами.</w:t>
            </w:r>
          </w:p>
          <w:p w:rsidR="004617F3" w:rsidRDefault="004617F3" w:rsidP="008026AB">
            <w:pPr>
              <w:pStyle w:val="table-body0mm"/>
              <w:jc w:val="both"/>
            </w:pPr>
            <w:r>
              <w:t>Слушание музыкальных произведений с ярко выраженным музыкальным размером, танцевальные, двигательные импровизации под музыку.</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попевок, мелодий в размерах 2/4, 3/4, 4/4.</w:t>
            </w:r>
          </w:p>
          <w:p w:rsidR="004617F3" w:rsidRDefault="004617F3" w:rsidP="008026AB">
            <w:pPr>
              <w:pStyle w:val="table-body0mm"/>
              <w:jc w:val="both"/>
            </w:pPr>
            <w:r>
              <w:t>Вокальная и инструментальная импровизация в заданном размере</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Ж)</w:t>
            </w:r>
          </w:p>
          <w:p w:rsidR="004617F3" w:rsidRDefault="004617F3" w:rsidP="008026AB">
            <w:pPr>
              <w:pStyle w:val="table-body0mm"/>
              <w:jc w:val="both"/>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элементами музыкального языка, специальными терминами, их обозначением в нотной записи.</w:t>
            </w:r>
          </w:p>
          <w:p w:rsidR="004617F3" w:rsidRDefault="004617F3" w:rsidP="008026AB">
            <w:pPr>
              <w:pStyle w:val="table-body0mm"/>
              <w:jc w:val="both"/>
            </w:pPr>
            <w:r>
              <w:t>Определение изученных элементов на слух при восприятии музыкальных произведений.</w:t>
            </w:r>
          </w:p>
          <w:p w:rsidR="004617F3" w:rsidRDefault="004617F3" w:rsidP="008026AB">
            <w:pPr>
              <w:pStyle w:val="table-body0mm"/>
              <w:jc w:val="both"/>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4617F3" w:rsidRDefault="004617F3" w:rsidP="008026AB">
            <w:pPr>
              <w:pStyle w:val="table-body0mm"/>
              <w:jc w:val="both"/>
            </w:pPr>
            <w:r>
              <w:t>Исполнение вокальных и ритмических упражнений, песен с ярко выраженными динамическими, темповыми, штриховыми красками.</w:t>
            </w:r>
          </w:p>
          <w:p w:rsidR="004617F3" w:rsidRDefault="004617F3" w:rsidP="008026AB">
            <w:pPr>
              <w:pStyle w:val="table-body0mm"/>
              <w:jc w:val="both"/>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4617F3" w:rsidRDefault="004617F3" w:rsidP="008026AB">
            <w:pPr>
              <w:pStyle w:val="table-body0mm"/>
              <w:jc w:val="both"/>
            </w:pPr>
            <w:r>
              <w:t>Исполнительская интерпретация на основе их изменения.</w:t>
            </w:r>
          </w:p>
          <w:p w:rsidR="004617F3" w:rsidRDefault="004617F3" w:rsidP="008026AB">
            <w:pPr>
              <w:pStyle w:val="table-body0mm"/>
              <w:jc w:val="both"/>
            </w:pPr>
            <w:r>
              <w:t>Составление музыкального словаря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4617F3" w:rsidRDefault="004617F3" w:rsidP="008026AB">
            <w:pPr>
              <w:pStyle w:val="table-body0mm"/>
              <w:jc w:val="both"/>
            </w:pPr>
            <w:r>
              <w:t>Наблюдение за изменением музыкального образа при изменении регистра.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попевок, кратких мелодий по нотам.</w:t>
            </w:r>
          </w:p>
          <w:p w:rsidR="004617F3" w:rsidRDefault="004617F3" w:rsidP="008026AB">
            <w:pPr>
              <w:pStyle w:val="table-body0mm"/>
              <w:jc w:val="both"/>
            </w:pPr>
            <w:r>
              <w:t>Выполнение упражнений на виртуальной клавиатуре</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4617F3" w:rsidRDefault="004617F3" w:rsidP="008026AB">
            <w:pPr>
              <w:pStyle w:val="table-body0mm"/>
              <w:jc w:val="both"/>
            </w:pPr>
            <w:r>
              <w:t xml:space="preserve">Исполнение, импровизация (вокальная или на звуковысотных музыкальных инструментах) различных мелодических рисунков. </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rPr>
                <w:spacing w:val="-2"/>
              </w:rPr>
            </w:pPr>
            <w:r>
              <w:rPr>
                <w:spacing w:val="-2"/>
              </w:rPr>
              <w:t xml:space="preserve">Нахождение по нотам границ музыкальной фразы, мотива. </w:t>
            </w:r>
          </w:p>
          <w:p w:rsidR="004617F3" w:rsidRDefault="004617F3" w:rsidP="008026AB">
            <w:pPr>
              <w:pStyle w:val="table-body0mm"/>
              <w:jc w:val="both"/>
            </w:pPr>
            <w:r>
              <w:t>Обнаружение повторяющихся и неповторяющихся мотивов, музыкальных фраз, похожих друг на друга.</w:t>
            </w:r>
          </w:p>
          <w:p w:rsidR="004617F3" w:rsidRDefault="004617F3" w:rsidP="008026AB">
            <w:pPr>
              <w:pStyle w:val="table-body0mm"/>
              <w:jc w:val="both"/>
            </w:pPr>
            <w:r>
              <w:t>Исполнение на духовых, клавишных инструментах или виртуальной клавиатуре попевок, кратких мелодий по нотам</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Аккомпанемент. </w:t>
            </w:r>
          </w:p>
          <w:p w:rsidR="004617F3" w:rsidRDefault="004617F3" w:rsidP="008026AB">
            <w:pPr>
              <w:pStyle w:val="table-body0mm"/>
              <w:jc w:val="both"/>
            </w:pPr>
            <w:r>
              <w:t>Остинато.</w:t>
            </w:r>
          </w:p>
          <w:p w:rsidR="004617F3" w:rsidRDefault="004617F3" w:rsidP="008026AB">
            <w:pPr>
              <w:pStyle w:val="table-body0mm"/>
              <w:jc w:val="both"/>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4617F3" w:rsidRDefault="004617F3" w:rsidP="008026AB">
            <w:pPr>
              <w:pStyle w:val="table-body0mm"/>
              <w:jc w:val="both"/>
            </w:pPr>
            <w:r>
              <w:t>Различение простейших элементов музыкальной формы: вступление, заключение, проигрыш. Составление наглядной графической схемы.</w:t>
            </w:r>
          </w:p>
          <w:p w:rsidR="004617F3" w:rsidRDefault="004617F3" w:rsidP="008026AB">
            <w:pPr>
              <w:pStyle w:val="table-body0mm"/>
              <w:jc w:val="both"/>
              <w:rPr>
                <w:spacing w:val="-2"/>
              </w:rPr>
            </w:pPr>
            <w:r>
              <w:rPr>
                <w:spacing w:val="-2"/>
              </w:rPr>
              <w:t>Импровизация ритмического аккомпанемента к знакомой песне (звучащими жестами или на ударных инструментах).</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Импровизация, сочинение вступления, заключения, проигрыша к знакомой мелодии, попевке, песне (вокально или на звуковысотных инструментах).</w:t>
            </w:r>
          </w:p>
          <w:p w:rsidR="004617F3" w:rsidRDefault="004617F3" w:rsidP="008026AB">
            <w:pPr>
              <w:pStyle w:val="table-body0mm"/>
              <w:jc w:val="both"/>
            </w:pPr>
            <w:r>
              <w:t>Исполнение простейшего сопровождения (бурдонный бас, остинато) к знакомой мелодии на клавишных или духовых инструментах</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Л)</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4617F3" w:rsidRDefault="004617F3" w:rsidP="008026AB">
            <w:pPr>
              <w:pStyle w:val="table-body0mm"/>
              <w:jc w:val="both"/>
            </w:pPr>
            <w:r>
              <w:t>Знакомство со строением куплетной формы. Составление наглядной буквенной или графической схемы куплетной формы.</w:t>
            </w:r>
          </w:p>
          <w:p w:rsidR="004617F3" w:rsidRDefault="004617F3" w:rsidP="008026AB">
            <w:pPr>
              <w:pStyle w:val="table-body0mm"/>
              <w:jc w:val="both"/>
            </w:pPr>
            <w:r>
              <w:t>Исполнение песен, написанных в куплетной форме.</w:t>
            </w:r>
          </w:p>
          <w:p w:rsidR="004617F3" w:rsidRDefault="004617F3" w:rsidP="008026AB">
            <w:pPr>
              <w:pStyle w:val="table-body0mm"/>
              <w:jc w:val="both"/>
            </w:pPr>
            <w:r>
              <w:t>Различение куплетной формы при слушании незнакомых музыкальных произведений.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rPr>
                <w:spacing w:val="-3"/>
              </w:rPr>
              <w:t>Импровизация, сочинение новых куплетов к знакомой песне</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4617F3" w:rsidRDefault="004617F3" w:rsidP="008026AB">
            <w:pPr>
              <w:pStyle w:val="table-body0mm"/>
              <w:jc w:val="both"/>
            </w:pPr>
            <w:r>
              <w:t>Исполнение песен с ярко выраженной ладовой окраской.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Импровизация, сочинение в заданном ладу.</w:t>
            </w:r>
          </w:p>
          <w:p w:rsidR="004617F3" w:rsidRDefault="004617F3" w:rsidP="008026AB">
            <w:pPr>
              <w:pStyle w:val="table-body0mm"/>
              <w:jc w:val="both"/>
            </w:pPr>
            <w:r>
              <w:t>Чтение сказок о нотах и музыкальных ладах</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Н)</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инструментальных произведений, исполнение песен, написанных в пентатонике.</w:t>
            </w:r>
          </w:p>
          <w:p w:rsidR="004617F3" w:rsidRDefault="004617F3" w:rsidP="008026AB">
            <w:pPr>
              <w:pStyle w:val="table-body0mm"/>
              <w:jc w:val="both"/>
            </w:pPr>
            <w:r>
              <w:t>Импровизация на чёрных клавишах фортепиано.</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Импровизация в пентатонном ладу на других музыкальных инструментах (свирель, блокфлейта, штабшпили со съёмными пластинами)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w:t>
            </w:r>
          </w:p>
          <w:p w:rsidR="004617F3" w:rsidRDefault="004617F3" w:rsidP="008026AB">
            <w:pPr>
              <w:pStyle w:val="table-body0mm"/>
              <w:jc w:val="both"/>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нотной записью во второй и малой октаве. Прослеживание по нотам небольших мелодий в соответствующем диапазоне.</w:t>
            </w:r>
          </w:p>
          <w:p w:rsidR="004617F3" w:rsidRDefault="004617F3" w:rsidP="008026AB">
            <w:pPr>
              <w:pStyle w:val="table-body0mm"/>
              <w:jc w:val="both"/>
            </w:pPr>
            <w:r>
              <w:t>Сравнение одной и той же мелодии, записанной в разных октавах.</w:t>
            </w:r>
          </w:p>
          <w:p w:rsidR="004617F3" w:rsidRDefault="004617F3" w:rsidP="008026AB">
            <w:pPr>
              <w:pStyle w:val="table-body0mm"/>
              <w:jc w:val="both"/>
            </w:pPr>
            <w:r>
              <w:t>Определение на слух, в какой октаве звучит музыкальный фрагмент.</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духовых, клавишных инструментах или виртуальной клавиатуре попевок, кратких мелодий по нотам</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w:t>
            </w:r>
          </w:p>
          <w:p w:rsidR="004617F3" w:rsidRDefault="004617F3" w:rsidP="008026AB">
            <w:pPr>
              <w:pStyle w:val="table-body0mm"/>
              <w:jc w:val="both"/>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дополнительными элементами нотной записи. Исполнение песен, попевок, в которых присутствуют данные элементы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Определение на слух, прослеживание по нотной записи ритмических рисунков в размере 6/8. </w:t>
            </w:r>
          </w:p>
          <w:p w:rsidR="004617F3" w:rsidRDefault="004617F3" w:rsidP="008026AB">
            <w:pPr>
              <w:pStyle w:val="table-body0mm"/>
              <w:jc w:val="both"/>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4617F3" w:rsidRDefault="004617F3" w:rsidP="008026AB">
            <w:pPr>
              <w:pStyle w:val="table-body0mm"/>
              <w:jc w:val="both"/>
            </w:pPr>
            <w:r>
              <w:t>Слушание музыкальных произведений с ярко выраженным ритмическим рисунком, воспроизведение данного ритма по памяти (хлопками).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попевок, мелодий и аккомпанементов в размере 6/8</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С)</w:t>
            </w:r>
          </w:p>
          <w:p w:rsidR="004617F3" w:rsidRDefault="004617F3" w:rsidP="008026AB">
            <w:pPr>
              <w:pStyle w:val="table-body0mm"/>
              <w:jc w:val="both"/>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Импровизация в заданной тональности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Т)</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 xml:space="preserve">Освоение понятия «интервал». Анализ ступеневого состава мажорной и минорной гаммы (тон-полутон). </w:t>
            </w:r>
          </w:p>
          <w:p w:rsidR="004617F3" w:rsidRDefault="004617F3" w:rsidP="008026AB">
            <w:pPr>
              <w:pStyle w:val="table-body0mm"/>
              <w:jc w:val="both"/>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4617F3" w:rsidRDefault="004617F3" w:rsidP="008026AB">
            <w:pPr>
              <w:pStyle w:val="table-body0mm"/>
              <w:jc w:val="both"/>
            </w:pPr>
            <w:r>
              <w:t>Разучивание, исполнение попевок и песен с ярко выраженной характерной интерваликой в мелодическом движении. Элементы двухголосия.</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Досочинение к простой мелодии подголоска, повторяющего основной голос в терцию, октаву.</w:t>
            </w:r>
          </w:p>
          <w:p w:rsidR="004617F3" w:rsidRDefault="004617F3" w:rsidP="008026AB">
            <w:pPr>
              <w:pStyle w:val="table-body0mm"/>
              <w:jc w:val="both"/>
            </w:pPr>
            <w:r>
              <w:t>Сочинение аккомпанемента на основе движения квинтами, октавами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У)</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 xml:space="preserve">Различение на слух интервалов и аккордов. Различение на слух мажорных и минорных аккордов. </w:t>
            </w:r>
          </w:p>
          <w:p w:rsidR="004617F3" w:rsidRDefault="004617F3" w:rsidP="008026AB">
            <w:pPr>
              <w:pStyle w:val="table-body0mm"/>
              <w:jc w:val="both"/>
            </w:pPr>
            <w:r>
              <w:t>Разучивание, исполнение попевок и песен с мелодическим движением по звукам аккордов. Вокальные упражнения с элементами трёхголосия.</w:t>
            </w:r>
          </w:p>
          <w:p w:rsidR="004617F3" w:rsidRDefault="004617F3" w:rsidP="008026AB">
            <w:pPr>
              <w:pStyle w:val="table-body0mm"/>
              <w:jc w:val="both"/>
            </w:pPr>
            <w:r>
              <w:t>Определение на слух типа фактуры аккомпанемента исполняемых песен, прослушанных инструментальных произведений.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Сочинение аккордового аккомпанемента к мелодии песни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Ф)</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4617F3" w:rsidRDefault="004617F3" w:rsidP="008026AB">
            <w:pPr>
              <w:pStyle w:val="table-body0mm"/>
              <w:jc w:val="both"/>
            </w:pPr>
            <w:r>
              <w:t xml:space="preserve">Знакомство со строением музыкального произведения, понятиями двухчастной и трёхчастной формы, рондо. </w:t>
            </w:r>
          </w:p>
          <w:p w:rsidR="004617F3" w:rsidRDefault="004617F3" w:rsidP="008026AB">
            <w:pPr>
              <w:pStyle w:val="table-body0mm"/>
              <w:jc w:val="both"/>
            </w:pPr>
            <w:r>
              <w:t>Слушание произведений: определение формы их строения на слух. Составление наглядной буквенной или графической схемы.</w:t>
            </w:r>
          </w:p>
          <w:p w:rsidR="004617F3" w:rsidRDefault="004617F3" w:rsidP="008026AB">
            <w:pPr>
              <w:pStyle w:val="table-body0mm"/>
              <w:jc w:val="both"/>
            </w:pPr>
            <w:r>
              <w:t>Исполнение песен, написанных в двухчастной или трёхчастной форме.</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Коллективная импровизация в форме рондо, трёхчастной репризной форме.</w:t>
            </w:r>
          </w:p>
          <w:p w:rsidR="004617F3" w:rsidRDefault="004617F3" w:rsidP="008026AB">
            <w:pPr>
              <w:pStyle w:val="table-body0mm"/>
              <w:jc w:val="both"/>
            </w:pPr>
            <w:r>
              <w:t>Создание художественных композиций (рисунок, аппликация и др.) по законам музыкальной формы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Х)</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4617F3" w:rsidRDefault="004617F3" w:rsidP="008026AB">
            <w:pPr>
              <w:pStyle w:val="table-body0mm"/>
              <w:jc w:val="both"/>
            </w:pPr>
            <w:r>
              <w:t>Исполнение ритмической партитуры, построенной по принципу вариаций.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Коллективная импровизация в форме вариаций</w:t>
            </w:r>
          </w:p>
        </w:tc>
      </w:tr>
    </w:tbl>
    <w:p w:rsidR="004617F3" w:rsidRDefault="004617F3" w:rsidP="008026AB">
      <w:pPr>
        <w:pStyle w:val="body"/>
        <w:spacing w:before="147"/>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2 «Народная музыка России»</w:t>
      </w:r>
    </w:p>
    <w:p w:rsidR="004617F3" w:rsidRDefault="004617F3" w:rsidP="008026AB">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4617F3" w:rsidRDefault="004617F3" w:rsidP="008026AB">
      <w:pPr>
        <w:pStyle w:val="bodyindent"/>
      </w:pP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17F3" w:rsidRDefault="004617F3" w:rsidP="008026AB">
            <w:pPr>
              <w:pStyle w:val="table-body0mm"/>
              <w:jc w:val="both"/>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17F3" w:rsidRDefault="004617F3" w:rsidP="008026AB">
            <w:pPr>
              <w:pStyle w:val="table-body0mm"/>
              <w:jc w:val="both"/>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17F3" w:rsidRDefault="004617F3" w:rsidP="008026AB">
            <w:pPr>
              <w:pStyle w:val="table-body0mm"/>
              <w:jc w:val="both"/>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4617F3" w:rsidRDefault="004617F3" w:rsidP="008026AB">
            <w:pPr>
              <w:pStyle w:val="table-body0mm"/>
              <w:jc w:val="both"/>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4617F3" w:rsidRDefault="004617F3" w:rsidP="008026AB">
            <w:pPr>
              <w:pStyle w:val="table-body0mm"/>
              <w:jc w:val="both"/>
            </w:pPr>
            <w:r>
              <w:t>Диалог с учителем о музыкальных традициях своего родного края.</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видеофильма о культуре родного края.</w:t>
            </w:r>
          </w:p>
          <w:p w:rsidR="004617F3" w:rsidRDefault="004617F3" w:rsidP="008026AB">
            <w:pPr>
              <w:pStyle w:val="table-body0mm"/>
              <w:jc w:val="both"/>
            </w:pPr>
            <w:r>
              <w:t>Посещение краеведческого музея.</w:t>
            </w:r>
          </w:p>
          <w:p w:rsidR="004617F3" w:rsidRDefault="004617F3" w:rsidP="008026AB">
            <w:pPr>
              <w:pStyle w:val="table-body0mm"/>
              <w:jc w:val="both"/>
            </w:pPr>
            <w:r>
              <w:t>Посещение этнографического спектакля, концерта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 xml:space="preserve">Б) </w:t>
            </w:r>
            <w:r>
              <w:br/>
              <w:t>1—3 уч. часа</w:t>
            </w:r>
          </w:p>
          <w:p w:rsidR="004617F3" w:rsidRDefault="004617F3" w:rsidP="008026AB">
            <w:pPr>
              <w:pStyle w:val="table-body0mm"/>
              <w:jc w:val="both"/>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Разучивание, исполнение русских народных песен разных жанров.</w:t>
            </w:r>
          </w:p>
          <w:p w:rsidR="004617F3" w:rsidRDefault="004617F3" w:rsidP="008026AB">
            <w:pPr>
              <w:pStyle w:val="table-body0mm"/>
              <w:jc w:val="both"/>
            </w:pPr>
            <w:r>
              <w:t>Участие в коллективной традиционной музыкальной игре</w:t>
            </w:r>
            <w:r>
              <w:rPr>
                <w:rStyle w:val="footnote-num"/>
                <w:szCs w:val="12"/>
              </w:rPr>
              <w:t>1</w:t>
            </w:r>
            <w:r>
              <w:t>.</w:t>
            </w:r>
          </w:p>
          <w:p w:rsidR="004617F3" w:rsidRDefault="004617F3" w:rsidP="008026AB">
            <w:pPr>
              <w:pStyle w:val="table-body0mm"/>
              <w:jc w:val="both"/>
            </w:pPr>
            <w:r>
              <w:t>Сочинение мелодий, вокальная импровизация на основе текстов игрового детского фольклора.</w:t>
            </w:r>
          </w:p>
          <w:p w:rsidR="004617F3" w:rsidRDefault="004617F3" w:rsidP="008026AB">
            <w:pPr>
              <w:pStyle w:val="table-body0mm"/>
              <w:jc w:val="both"/>
            </w:pPr>
            <w:r>
              <w:t>Ритмическая импровизация, сочинение аккомпанемента на ударных инструментах к изученным народным песням.</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4617F3" w:rsidRDefault="004617F3" w:rsidP="008026AB">
            <w:pPr>
              <w:pStyle w:val="table-body0mm"/>
              <w:jc w:val="both"/>
            </w:pPr>
            <w:r>
              <w:t>Знакомство с внешним видом, особенностями исполнения и звучания русских народных инструментов.</w:t>
            </w:r>
          </w:p>
          <w:p w:rsidR="004617F3" w:rsidRDefault="004617F3" w:rsidP="008026AB">
            <w:pPr>
              <w:pStyle w:val="table-body0mm"/>
              <w:jc w:val="both"/>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4617F3" w:rsidRDefault="004617F3" w:rsidP="008026AB">
            <w:pPr>
              <w:pStyle w:val="table-body0mm"/>
              <w:jc w:val="both"/>
            </w:pPr>
            <w:r>
              <w:t>Двигательная игра — импровизация-подражание игре на музыкальных инструментах.</w:t>
            </w:r>
          </w:p>
          <w:p w:rsidR="004617F3" w:rsidRDefault="004617F3" w:rsidP="008026AB">
            <w:pPr>
              <w:pStyle w:val="table-body0mm"/>
              <w:jc w:val="both"/>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видеофильма о русских музыкальных инструментах.</w:t>
            </w:r>
          </w:p>
          <w:p w:rsidR="004617F3" w:rsidRDefault="004617F3" w:rsidP="008026AB">
            <w:pPr>
              <w:pStyle w:val="table-body0mm"/>
              <w:jc w:val="both"/>
            </w:pPr>
            <w:r>
              <w:t>Посещение музыкального или краеведческого музея.</w:t>
            </w:r>
          </w:p>
          <w:p w:rsidR="004617F3" w:rsidRDefault="004617F3" w:rsidP="008026AB">
            <w:pPr>
              <w:pStyle w:val="table-body0mm"/>
              <w:jc w:val="both"/>
            </w:pPr>
            <w:r>
              <w:t>Освоение простейших навыков игры на свирели, ложках</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Народные сказители. Русские народные сказания, былины. Эпос народов </w:t>
            </w:r>
            <w:r>
              <w:br/>
              <w:t>России</w:t>
            </w:r>
            <w:r>
              <w:rPr>
                <w:rStyle w:val="footnote-num"/>
                <w:szCs w:val="12"/>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манерой сказывания нараспев. Слушание сказок, былин, эпических сказаний, рассказываемых нараспев.</w:t>
            </w:r>
          </w:p>
          <w:p w:rsidR="004617F3" w:rsidRDefault="004617F3" w:rsidP="008026AB">
            <w:pPr>
              <w:pStyle w:val="table-body0mm"/>
              <w:jc w:val="both"/>
            </w:pPr>
            <w:r>
              <w:t>В инструментальной музыке определение на слух музыкальных интонаций речитативного характера.</w:t>
            </w:r>
          </w:p>
          <w:p w:rsidR="004617F3" w:rsidRDefault="004617F3" w:rsidP="008026AB">
            <w:pPr>
              <w:pStyle w:val="table-body0mm"/>
              <w:jc w:val="both"/>
            </w:pPr>
            <w:r>
              <w:t xml:space="preserve">Создание иллюстраций к прослушанным музыкальным и литературным произведениям. </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фильмов, мультфильмов, созданных на основе былин, сказаний.</w:t>
            </w:r>
          </w:p>
          <w:p w:rsidR="004617F3" w:rsidRDefault="004617F3" w:rsidP="008026AB">
            <w:pPr>
              <w:pStyle w:val="table-body0mm"/>
              <w:jc w:val="both"/>
            </w:pPr>
            <w:r>
              <w:t>Речитативная импровизация — чтение нараспев фрагмента сказки, былины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4617F3" w:rsidRDefault="004617F3" w:rsidP="008026AB">
            <w:pPr>
              <w:pStyle w:val="table-body0mm"/>
              <w:jc w:val="both"/>
            </w:pPr>
            <w:r>
              <w:t>Определение тембра музыкальных инструментов, отнесение к одной из групп (духовые, ударные, струнные).</w:t>
            </w:r>
          </w:p>
          <w:p w:rsidR="004617F3" w:rsidRDefault="004617F3" w:rsidP="008026AB">
            <w:pPr>
              <w:pStyle w:val="table-body0mm"/>
              <w:jc w:val="both"/>
            </w:pPr>
            <w:r>
              <w:t>Разучивание, исполнение песен разных жанров, относящихся к фольклору разных народов Российской Феде-</w:t>
            </w:r>
            <w:r>
              <w:br/>
              <w:t xml:space="preserve">рации. </w:t>
            </w:r>
          </w:p>
          <w:p w:rsidR="004617F3" w:rsidRDefault="004617F3" w:rsidP="008026AB">
            <w:pPr>
              <w:pStyle w:val="table-body0mm"/>
              <w:jc w:val="both"/>
              <w:rPr>
                <w:spacing w:val="2"/>
              </w:rPr>
            </w:pPr>
            <w:r>
              <w:rPr>
                <w:spacing w:val="2"/>
              </w:rPr>
              <w:t>Импровизации, сочинение к ним ритмических аккомпанементов (звучащими жестами, на ударных инструментах).</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(см. выше) мелодий народных песен, прослеживание мелодии по нотной записи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17F3" w:rsidRDefault="004617F3" w:rsidP="008026AB">
            <w:pPr>
              <w:pStyle w:val="table-body0mm"/>
              <w:jc w:val="both"/>
            </w:pPr>
            <w:r>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17F3" w:rsidRDefault="004617F3" w:rsidP="008026AB">
            <w:pPr>
              <w:pStyle w:val="table-body0mm"/>
              <w:jc w:val="both"/>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17F3" w:rsidRDefault="004617F3" w:rsidP="008026AB">
            <w:pPr>
              <w:pStyle w:val="table-body0mm"/>
              <w:jc w:val="both"/>
            </w:pPr>
            <w:r>
              <w:t xml:space="preserve">Обряды, игры, хороводы, праздничная символика — на примере одного или нескольких народных </w:t>
            </w:r>
            <w:r>
              <w:br/>
              <w:t>праздников</w:t>
            </w:r>
            <w:r>
              <w:rPr>
                <w:rStyle w:val="footnote-num"/>
                <w:szCs w:val="12"/>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4617F3" w:rsidRDefault="004617F3" w:rsidP="008026AB">
            <w:pPr>
              <w:pStyle w:val="table-body0mm"/>
              <w:jc w:val="both"/>
            </w:pPr>
            <w:r>
              <w:t>Знакомство с праздничными обычаями, обрядами, бытовавшими ранее и сохранившимися сегодня у различных народностей Российской Федерации.</w:t>
            </w:r>
          </w:p>
          <w:p w:rsidR="004617F3" w:rsidRDefault="004617F3" w:rsidP="008026AB">
            <w:pPr>
              <w:pStyle w:val="table-body0mm"/>
              <w:jc w:val="both"/>
            </w:pPr>
            <w:r>
              <w:t>Разучивание песен, реконструкция фрагмента обряда, участие в коллективной традиционной игре</w:t>
            </w:r>
            <w:r>
              <w:rPr>
                <w:rStyle w:val="footnote-num"/>
                <w:szCs w:val="12"/>
              </w:rPr>
              <w:t>2</w:t>
            </w:r>
            <w:r>
              <w:t>.</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 xml:space="preserve">Просмотр фильма/ мультфильма, рассказывающего о символике фольклорного праздника. </w:t>
            </w:r>
          </w:p>
          <w:p w:rsidR="004617F3" w:rsidRDefault="004617F3" w:rsidP="008026AB">
            <w:pPr>
              <w:pStyle w:val="table-body0mm"/>
              <w:jc w:val="both"/>
            </w:pPr>
            <w:r>
              <w:t>Посещение театра, театрализованного представления.</w:t>
            </w:r>
          </w:p>
          <w:p w:rsidR="004617F3" w:rsidRDefault="004617F3" w:rsidP="008026AB">
            <w:pPr>
              <w:pStyle w:val="table-body0mm"/>
              <w:jc w:val="both"/>
            </w:pPr>
            <w:r>
              <w:t>Участие в народных гуляньях на улицах родного города, посёлка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Чтение учебных, справочных текстов по теме. Диалог с учителем.</w:t>
            </w:r>
          </w:p>
          <w:p w:rsidR="004617F3" w:rsidRDefault="004617F3" w:rsidP="008026AB">
            <w:pPr>
              <w:pStyle w:val="table-body0mm"/>
              <w:jc w:val="both"/>
            </w:pPr>
            <w:r>
              <w:t>Разучивание, исполнение скоморошин.</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фильма/ мультфильма, фрагмента музыкального спектакля. Творческий проект — театрализованная постановка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Музыкальные традиции, особенности народной музыки республик Российской Федерации</w:t>
            </w:r>
            <w:r>
              <w:rPr>
                <w:rStyle w:val="footnote-num"/>
                <w:szCs w:val="12"/>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4617F3" w:rsidRDefault="004617F3" w:rsidP="008026AB">
            <w:pPr>
              <w:pStyle w:val="table-body0mm"/>
              <w:jc w:val="both"/>
            </w:pPr>
            <w:r>
              <w:t>Разучивание песен, танцев, импровизация ритмических аккомпанементов на ударных инструментах.</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мелодий народных песен, прослеживание мелодии по нотной записи.</w:t>
            </w:r>
          </w:p>
          <w:p w:rsidR="004617F3" w:rsidRDefault="004617F3" w:rsidP="008026AB">
            <w:pPr>
              <w:pStyle w:val="table-body0mm"/>
              <w:jc w:val="both"/>
            </w:pPr>
            <w:r>
              <w:t>Творческие, исследовательские проекты, школьные фестивали, посвящённые музыкальному творчеству народов России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Диалог с учителем о значении фольклористики. Чтение учебных, популярных текстов о собирателях фольклора.</w:t>
            </w:r>
          </w:p>
          <w:p w:rsidR="004617F3" w:rsidRDefault="004617F3" w:rsidP="008026AB">
            <w:pPr>
              <w:pStyle w:val="table-body0mm"/>
              <w:jc w:val="both"/>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4617F3" w:rsidRDefault="004617F3" w:rsidP="008026AB">
            <w:pPr>
              <w:pStyle w:val="table-body0mm"/>
              <w:jc w:val="both"/>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3 «Музыка народов мира»</w:t>
      </w:r>
    </w:p>
    <w:p w:rsidR="004617F3" w:rsidRDefault="004617F3" w:rsidP="008026AB">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4617F3" w:rsidRDefault="004617F3" w:rsidP="008026AB">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4617F3" w:rsidRDefault="004617F3" w:rsidP="008026AB">
      <w:pPr>
        <w:pStyle w:val="bodyindent"/>
      </w:pPr>
    </w:p>
    <w:tbl>
      <w:tblPr>
        <w:tblW w:w="0" w:type="auto"/>
        <w:tblInd w:w="113" w:type="dxa"/>
        <w:tblLayout w:type="fixed"/>
        <w:tblCellMar>
          <w:left w:w="0" w:type="dxa"/>
          <w:right w:w="0" w:type="dxa"/>
        </w:tblCellMar>
        <w:tblLook w:val="0000"/>
      </w:tblPr>
      <w:tblGrid>
        <w:gridCol w:w="1191"/>
        <w:gridCol w:w="1133"/>
        <w:gridCol w:w="4185"/>
        <w:gridCol w:w="3629"/>
      </w:tblGrid>
      <w:tr w:rsidR="004617F3" w:rsidRPr="00CF143B" w:rsidTr="00471AEC">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Знакомство с особенностями музыкального фольклора народов других стран. Определение характерных черт, типичных элементов музы-</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Кавказские мелодии и ритмы</w:t>
            </w:r>
            <w:r>
              <w:rPr>
                <w:rStyle w:val="footnote-num"/>
                <w:szCs w:val="12"/>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szCs w:val="12"/>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кального языка (ритм, лад, интонации).</w:t>
            </w:r>
          </w:p>
          <w:p w:rsidR="004617F3" w:rsidRDefault="004617F3" w:rsidP="008026AB">
            <w:pPr>
              <w:pStyle w:val="table-body0mm"/>
              <w:jc w:val="both"/>
            </w:pPr>
            <w:r>
              <w:t>Знакомство с внешним видом, особенностями исполнения и звучания народных инструментов.</w:t>
            </w:r>
          </w:p>
          <w:p w:rsidR="004617F3" w:rsidRDefault="004617F3" w:rsidP="008026AB">
            <w:pPr>
              <w:pStyle w:val="table-body0mm"/>
              <w:jc w:val="both"/>
            </w:pPr>
            <w:r>
              <w:t xml:space="preserve">Определение на слух тембров инструментов. </w:t>
            </w:r>
          </w:p>
          <w:p w:rsidR="004617F3" w:rsidRDefault="004617F3" w:rsidP="008026AB">
            <w:pPr>
              <w:pStyle w:val="table-body0mm"/>
              <w:jc w:val="both"/>
            </w:pPr>
            <w:r>
              <w:t xml:space="preserve">Классификация на группы духовых, ударных, струнных. </w:t>
            </w:r>
          </w:p>
          <w:p w:rsidR="004617F3" w:rsidRDefault="004617F3" w:rsidP="008026AB">
            <w:pPr>
              <w:pStyle w:val="table-body0mm"/>
              <w:jc w:val="both"/>
            </w:pPr>
            <w:r>
              <w:t>Музыкальная викторина на знание тембров народных инструментов.</w:t>
            </w:r>
          </w:p>
          <w:p w:rsidR="004617F3" w:rsidRDefault="004617F3" w:rsidP="008026AB">
            <w:pPr>
              <w:pStyle w:val="table-body0mm"/>
              <w:jc w:val="both"/>
            </w:pPr>
            <w:r>
              <w:t xml:space="preserve">Двигательная игра — импровизация-подражание игре на музыкальных инструментах. </w:t>
            </w:r>
          </w:p>
          <w:p w:rsidR="004617F3" w:rsidRDefault="004617F3" w:rsidP="008026AB">
            <w:pPr>
              <w:pStyle w:val="table-body0mm"/>
              <w:jc w:val="both"/>
            </w:pPr>
            <w:r>
              <w:t>Сравнение интонаций, жанров, ладов, инструментов других народов с фольклорными элементами народов России.</w:t>
            </w:r>
          </w:p>
          <w:p w:rsidR="004617F3" w:rsidRDefault="004617F3" w:rsidP="008026AB">
            <w:pPr>
              <w:pStyle w:val="table-body0mm"/>
              <w:jc w:val="both"/>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народных</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Танцевальный и песенный фольклор европейских народов</w:t>
            </w:r>
            <w:r>
              <w:rPr>
                <w:rStyle w:val="footnote-num"/>
                <w:szCs w:val="12"/>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Г) </w:t>
            </w:r>
          </w:p>
          <w:p w:rsidR="004617F3" w:rsidRDefault="004617F3" w:rsidP="008026AB">
            <w:pPr>
              <w:pStyle w:val="table-body0mm"/>
              <w:jc w:val="both"/>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Фламенко. Искусство игры на гитаре, кастаньеты, латиноамериканские ударные инструменты. Танцевальные жанры</w:t>
            </w:r>
            <w:r>
              <w:rPr>
                <w:rStyle w:val="footnote-num"/>
                <w:szCs w:val="12"/>
              </w:rPr>
              <w:t>4</w:t>
            </w:r>
            <w:r>
              <w:t>. Профессиональные композиторы и исполнители</w:t>
            </w:r>
            <w:r>
              <w:rPr>
                <w:rStyle w:val="footnote-num"/>
                <w:szCs w:val="12"/>
              </w:rPr>
              <w:t>5</w:t>
            </w:r>
          </w:p>
        </w:tc>
        <w:tc>
          <w:tcPr>
            <w:tcW w:w="3629"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Е) </w:t>
            </w:r>
          </w:p>
          <w:p w:rsidR="004617F3" w:rsidRDefault="004617F3" w:rsidP="008026AB">
            <w:pPr>
              <w:pStyle w:val="table-body0mm"/>
              <w:jc w:val="both"/>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Ж) </w:t>
            </w:r>
          </w:p>
          <w:p w:rsidR="004617F3" w:rsidRDefault="004617F3" w:rsidP="008026AB">
            <w:pPr>
              <w:pStyle w:val="table-body0mm"/>
              <w:jc w:val="both"/>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Музыка Средней Азии</w:t>
            </w:r>
            <w:r>
              <w:rPr>
                <w:rStyle w:val="footnote-num"/>
                <w:szCs w:val="12"/>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мелодий, прослеживание их по нотной записи.</w:t>
            </w:r>
          </w:p>
          <w:p w:rsidR="004617F3" w:rsidRDefault="004617F3" w:rsidP="008026AB">
            <w:pPr>
              <w:pStyle w:val="table-body0mm"/>
              <w:jc w:val="both"/>
            </w:pPr>
            <w:r>
              <w:t>Творческие, исследовательские проекты, школьные фестивали, посвящённые музыкальной культуре народов мира</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З) </w:t>
            </w:r>
          </w:p>
          <w:p w:rsidR="004617F3" w:rsidRDefault="004617F3" w:rsidP="008026AB">
            <w:pPr>
              <w:pStyle w:val="table-body0mm"/>
              <w:jc w:val="both"/>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szCs w:val="12"/>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Знакомство с творчеством композиторов. Сравнение их сочинений с народной музыкой. Определение формы, принципа развития фольк-</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И) </w:t>
            </w:r>
          </w:p>
          <w:p w:rsidR="004617F3" w:rsidRDefault="004617F3" w:rsidP="008026AB">
            <w:pPr>
              <w:pStyle w:val="table-body0mm"/>
              <w:jc w:val="both"/>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Культурные связи между музыкантами разных стран. </w:t>
            </w:r>
          </w:p>
          <w:p w:rsidR="004617F3" w:rsidRDefault="004617F3" w:rsidP="008026AB">
            <w:pPr>
              <w:pStyle w:val="table-body0mm"/>
              <w:jc w:val="both"/>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лорного музыкального материала.</w:t>
            </w:r>
          </w:p>
          <w:p w:rsidR="004617F3" w:rsidRDefault="004617F3" w:rsidP="008026AB">
            <w:pPr>
              <w:pStyle w:val="table-body0mm"/>
              <w:jc w:val="both"/>
            </w:pPr>
            <w:r>
              <w:t>Вокализация наиболее ярких тем инструментальных сочинений.</w:t>
            </w:r>
          </w:p>
          <w:p w:rsidR="004617F3" w:rsidRDefault="004617F3" w:rsidP="008026AB">
            <w:pPr>
              <w:pStyle w:val="table-body0mm"/>
              <w:jc w:val="both"/>
            </w:pPr>
            <w:r>
              <w:t>Разучивание, исполнение доступных вокальных сочинений.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Исполнение на клавишных или духовых инструментах композиторских мелодий, прослеживание их по нотной записи.</w:t>
            </w:r>
          </w:p>
          <w:p w:rsidR="004617F3" w:rsidRDefault="004617F3" w:rsidP="008026AB">
            <w:pPr>
              <w:pStyle w:val="table-body0mm"/>
              <w:jc w:val="both"/>
            </w:pPr>
            <w:r>
              <w:t>Творческие, исследовательские проекты, посвящённые выдающимся композиторам</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4 «Духовная музыка»</w:t>
      </w:r>
    </w:p>
    <w:p w:rsidR="004617F3" w:rsidRDefault="004617F3" w:rsidP="008026AB">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А)</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Колокола. </w:t>
            </w:r>
            <w:r>
              <w:br/>
              <w:t>Колокольные звоны (благовест, трезвон и др.).</w:t>
            </w:r>
          </w:p>
          <w:p w:rsidR="004617F3" w:rsidRDefault="004617F3" w:rsidP="008026AB">
            <w:pPr>
              <w:pStyle w:val="table-body0mm"/>
              <w:jc w:val="both"/>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4617F3" w:rsidRDefault="004617F3" w:rsidP="008026AB">
            <w:pPr>
              <w:pStyle w:val="table-body0mm"/>
              <w:jc w:val="both"/>
            </w:pPr>
            <w:r>
              <w:t>Слушание музыки русских композиторов</w:t>
            </w:r>
            <w:r>
              <w:rPr>
                <w:rStyle w:val="footnote-num"/>
                <w:szCs w:val="12"/>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4617F3" w:rsidRDefault="004617F3" w:rsidP="008026AB">
            <w:pPr>
              <w:pStyle w:val="table-body0mm"/>
              <w:jc w:val="both"/>
            </w:pPr>
            <w:r>
              <w:t>Двигательная импровизация — имитация движений звонаря на колокольне.</w:t>
            </w:r>
          </w:p>
          <w:p w:rsidR="004617F3" w:rsidRDefault="004617F3" w:rsidP="008026AB">
            <w:pPr>
              <w:pStyle w:val="table-body0mm"/>
              <w:jc w:val="both"/>
            </w:pPr>
            <w:r>
              <w:t>Ритмические и артикуляционные упражнения на основе звонарских приговорок.</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документального фильма о колоколах.</w:t>
            </w:r>
          </w:p>
          <w:p w:rsidR="004617F3" w:rsidRDefault="004617F3" w:rsidP="008026AB">
            <w:pPr>
              <w:pStyle w:val="table-body0mm"/>
              <w:jc w:val="both"/>
            </w:pPr>
            <w:r>
              <w:t>Сочинение, исполнение на фортепиано, синтезаторе или металлофонах композиции (импровизации), имитирующей звучание колоколов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Б)</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 xml:space="preserve">Молитва, хорал, песнопение, </w:t>
            </w:r>
            <w:r>
              <w:br/>
              <w:t>духовный стих.</w:t>
            </w:r>
          </w:p>
          <w:p w:rsidR="004617F3" w:rsidRDefault="004617F3" w:rsidP="008026AB">
            <w:pPr>
              <w:pStyle w:val="table-body0mm"/>
              <w:jc w:val="both"/>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4617F3" w:rsidRDefault="004617F3" w:rsidP="008026AB">
            <w:pPr>
              <w:pStyle w:val="table-body0mm"/>
              <w:jc w:val="both"/>
            </w:pPr>
            <w:r>
              <w:t>Знакомство с произведениями светской музыки, в которых воплощены молитвенные интонации, используется хоральный склад звучания.</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документального фильма о значении молитвы.</w:t>
            </w:r>
          </w:p>
          <w:p w:rsidR="004617F3" w:rsidRDefault="004617F3" w:rsidP="008026AB">
            <w:pPr>
              <w:pStyle w:val="table-body0mm"/>
              <w:jc w:val="both"/>
            </w:pPr>
            <w:r>
              <w:t>Рисование по мотивам прослушанных музыкальных произведений</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В)</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4617F3" w:rsidRDefault="004617F3" w:rsidP="008026AB">
            <w:pPr>
              <w:pStyle w:val="table-body0mm"/>
              <w:jc w:val="both"/>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4617F3" w:rsidRDefault="004617F3" w:rsidP="008026AB">
            <w:pPr>
              <w:pStyle w:val="table-body0mm"/>
              <w:jc w:val="both"/>
            </w:pPr>
            <w:r>
              <w:t>Слушание органной музыки И. С. Баха. Описание впечатления от восприятия, характеристика музыкально-выразительных средств.</w:t>
            </w:r>
          </w:p>
          <w:p w:rsidR="004617F3" w:rsidRDefault="004617F3" w:rsidP="008026AB">
            <w:pPr>
              <w:pStyle w:val="table-body0mm"/>
              <w:jc w:val="both"/>
            </w:pPr>
            <w:r>
              <w:t>Игровая имитация особенностей игры на органе (во время слушания).</w:t>
            </w:r>
          </w:p>
          <w:p w:rsidR="004617F3" w:rsidRDefault="004617F3" w:rsidP="008026AB">
            <w:pPr>
              <w:pStyle w:val="table-body0mm"/>
              <w:jc w:val="both"/>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органной музыки.</w:t>
            </w:r>
          </w:p>
          <w:p w:rsidR="004617F3" w:rsidRDefault="004617F3" w:rsidP="008026AB">
            <w:pPr>
              <w:pStyle w:val="table-body0mm"/>
              <w:jc w:val="both"/>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4617F3" w:rsidRDefault="004617F3" w:rsidP="008026AB">
            <w:pPr>
              <w:pStyle w:val="table-body0mm"/>
              <w:jc w:val="both"/>
            </w:pPr>
            <w:r>
              <w:t>Просмотр познавательного фильма об органе.</w:t>
            </w:r>
          </w:p>
          <w:p w:rsidR="004617F3" w:rsidRDefault="004617F3" w:rsidP="008026AB">
            <w:pPr>
              <w:pStyle w:val="table-body0mm"/>
              <w:jc w:val="both"/>
            </w:pPr>
            <w:r>
              <w:t>Литературное, художественное творчество на основе музыкальных впечатлений от восприятия органной музыки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Г)</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4617F3" w:rsidRDefault="004617F3" w:rsidP="008026AB">
            <w:pPr>
              <w:pStyle w:val="table-body0mm"/>
              <w:jc w:val="both"/>
            </w:pPr>
            <w:r>
              <w:t>Прослеживание исполняемых мелодий по нотной записи. Анализ типа мелодического движения, особенностей ритма, темпа, динамики и т. д.</w:t>
            </w:r>
          </w:p>
          <w:p w:rsidR="004617F3" w:rsidRDefault="004617F3" w:rsidP="008026AB">
            <w:pPr>
              <w:pStyle w:val="table-body0mm"/>
              <w:jc w:val="both"/>
            </w:pPr>
            <w:r>
              <w:t>Сопоставление произведений музыки и живописи, посвящённых святым, Христу, Богородице.</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храма.</w:t>
            </w:r>
          </w:p>
          <w:p w:rsidR="004617F3" w:rsidRDefault="004617F3" w:rsidP="008026AB">
            <w:pPr>
              <w:pStyle w:val="table-body0mm"/>
              <w:jc w:val="both"/>
            </w:pPr>
            <w:r>
              <w:t>Поиск в Интернете информации о Крещении Руси, святых, об иконах</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w:t>
            </w:r>
          </w:p>
          <w:p w:rsidR="004617F3" w:rsidRDefault="004617F3" w:rsidP="008026AB">
            <w:pPr>
              <w:pStyle w:val="table-body0mm"/>
              <w:jc w:val="both"/>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Праздничная служба, вокальная </w:t>
            </w:r>
            <w:r>
              <w:br/>
              <w:t>(в том числе хоровая) музыка религиозного содержания</w:t>
            </w:r>
            <w:r>
              <w:rPr>
                <w:rStyle w:val="footnote-num"/>
                <w:szCs w:val="12"/>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музыкальных фрагментов праздничных богослужений, определение характера музыки, её религиозного содержания.</w:t>
            </w:r>
          </w:p>
          <w:p w:rsidR="004617F3" w:rsidRDefault="004617F3" w:rsidP="008026AB">
            <w:pPr>
              <w:pStyle w:val="table-body0mm"/>
              <w:jc w:val="both"/>
            </w:pPr>
            <w:r>
              <w:t>Разучивание (с опорой на нотный текст), исполнение доступных вокальных произведений духовной музыки.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фильма, посвящённого религиозным праздникам.</w:t>
            </w:r>
          </w:p>
          <w:p w:rsidR="004617F3" w:rsidRDefault="004617F3" w:rsidP="008026AB">
            <w:pPr>
              <w:pStyle w:val="table-body0mm"/>
              <w:jc w:val="both"/>
            </w:pPr>
            <w:r>
              <w:t>Посещение концерта духовной музыки.</w:t>
            </w:r>
          </w:p>
          <w:p w:rsidR="004617F3" w:rsidRDefault="004617F3" w:rsidP="008026AB">
            <w:pPr>
              <w:pStyle w:val="table-body0mm"/>
              <w:jc w:val="both"/>
            </w:pPr>
            <w:r>
              <w:t>Исследовательские проекты, посвящённые музыке религиозных праздников</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5 «Классическая музыка»</w:t>
      </w:r>
    </w:p>
    <w:p w:rsidR="004617F3" w:rsidRDefault="004617F3" w:rsidP="008026AB">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4617F3" w:rsidRDefault="004617F3" w:rsidP="008026AB">
      <w:pPr>
        <w:pStyle w:val="bodyindent"/>
        <w:spacing w:after="85"/>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А)</w:t>
            </w:r>
          </w:p>
          <w:p w:rsidR="004617F3" w:rsidRDefault="004617F3" w:rsidP="008026AB">
            <w:pPr>
              <w:pStyle w:val="table-body0mm"/>
              <w:jc w:val="both"/>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4617F3" w:rsidRDefault="004617F3" w:rsidP="008026AB">
            <w:pPr>
              <w:pStyle w:val="table-body0mm"/>
              <w:jc w:val="both"/>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4617F3" w:rsidRDefault="004617F3" w:rsidP="008026AB">
            <w:pPr>
              <w:pStyle w:val="table-body0mm"/>
              <w:jc w:val="both"/>
            </w:pPr>
            <w:r>
              <w:t>Освоение правил поведения на концерте</w:t>
            </w:r>
            <w:r>
              <w:rPr>
                <w:rStyle w:val="footnote-num"/>
                <w:szCs w:val="12"/>
              </w:rPr>
              <w:t>2</w:t>
            </w:r>
            <w:r>
              <w:t>.</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4617F3" w:rsidRDefault="004617F3" w:rsidP="008026AB">
            <w:pPr>
              <w:pStyle w:val="table-body0mm"/>
              <w:jc w:val="both"/>
            </w:pPr>
            <w:r>
              <w:t>Посещение концерта классической музыки</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Б)</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Детская музыка П. И. Чайковского, С. С. Прокофьева, Д. Б. Кабалевского и др. </w:t>
            </w:r>
          </w:p>
          <w:p w:rsidR="004617F3" w:rsidRDefault="004617F3" w:rsidP="008026AB">
            <w:pPr>
              <w:pStyle w:val="table-body0mm"/>
              <w:jc w:val="both"/>
            </w:pPr>
            <w:r>
              <w:t>Понятие жанра.</w:t>
            </w:r>
          </w:p>
          <w:p w:rsidR="004617F3" w:rsidRDefault="004617F3" w:rsidP="008026AB">
            <w:pPr>
              <w:pStyle w:val="table-body0mm"/>
              <w:jc w:val="both"/>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4617F3" w:rsidRDefault="004617F3" w:rsidP="008026AB">
            <w:pPr>
              <w:pStyle w:val="table-body0mm"/>
              <w:jc w:val="both"/>
            </w:pPr>
            <w:r>
              <w:t>Музыкальная викторина.</w:t>
            </w:r>
          </w:p>
          <w:p w:rsidR="004617F3" w:rsidRDefault="004617F3" w:rsidP="008026AB">
            <w:pPr>
              <w:pStyle w:val="table-body0mm"/>
              <w:jc w:val="both"/>
            </w:pPr>
            <w:r>
              <w:t>Вокализация, исполнение мелодий инструментальных пьес со словами. Разучивание, исполнение песен.</w:t>
            </w:r>
          </w:p>
          <w:p w:rsidR="004617F3" w:rsidRDefault="004617F3" w:rsidP="008026AB">
            <w:pPr>
              <w:pStyle w:val="table-body0mm"/>
              <w:jc w:val="both"/>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В)</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szCs w:val="12"/>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Слушание музыки в исполнении оркестра. Просмотр видеозаписи. Диалог с учителем о роли дирижёра.</w:t>
            </w:r>
          </w:p>
          <w:p w:rsidR="004617F3" w:rsidRDefault="004617F3" w:rsidP="008026AB">
            <w:pPr>
              <w:pStyle w:val="table-body0mm"/>
              <w:jc w:val="both"/>
            </w:pPr>
            <w:r>
              <w:t>«Я — дирижёр» — игра — имитация дирижёрских жестов во время звучания музыки.</w:t>
            </w:r>
          </w:p>
          <w:p w:rsidR="004617F3" w:rsidRDefault="004617F3" w:rsidP="008026AB">
            <w:pPr>
              <w:pStyle w:val="table-body0mm"/>
              <w:jc w:val="both"/>
              <w:rPr>
                <w:spacing w:val="1"/>
              </w:rPr>
            </w:pPr>
            <w:r>
              <w:rPr>
                <w:spacing w:val="1"/>
              </w:rPr>
              <w:t>Разучивание и исполнение песен соответствующей тематики.</w:t>
            </w:r>
          </w:p>
          <w:p w:rsidR="004617F3" w:rsidRDefault="004617F3" w:rsidP="008026AB">
            <w:pPr>
              <w:pStyle w:val="table-body0mm"/>
              <w:jc w:val="both"/>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Работа по группам — сочинение своего варианта ритмической партитуры</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Г)</w:t>
            </w:r>
          </w:p>
          <w:p w:rsidR="004617F3" w:rsidRDefault="004617F3" w:rsidP="008026AB">
            <w:pPr>
              <w:pStyle w:val="table-body0mm"/>
              <w:jc w:val="both"/>
            </w:pPr>
            <w:r>
              <w:t xml:space="preserve">1—2 </w:t>
            </w:r>
          </w:p>
          <w:p w:rsidR="004617F3" w:rsidRDefault="004617F3" w:rsidP="008026AB">
            <w:pPr>
              <w:pStyle w:val="table-body0mm"/>
              <w:jc w:val="both"/>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rPr>
                <w:spacing w:val="-2"/>
              </w:rPr>
            </w:pPr>
            <w:r>
              <w:rPr>
                <w:spacing w:val="-2"/>
              </w:rPr>
              <w:t>Знакомство с многообразием красок фортепиано. Слушание фортепианных пьес в исполнении известных пианистов.</w:t>
            </w:r>
          </w:p>
          <w:p w:rsidR="004617F3" w:rsidRDefault="004617F3" w:rsidP="008026AB">
            <w:pPr>
              <w:pStyle w:val="table-body0mm"/>
              <w:jc w:val="both"/>
            </w:pPr>
            <w:r>
              <w:t>«Я — пианист» — игра — имитация исполнительских движений во время звучания музыки.</w:t>
            </w:r>
          </w:p>
          <w:p w:rsidR="004617F3" w:rsidRDefault="004617F3" w:rsidP="008026AB">
            <w:pPr>
              <w:pStyle w:val="table-body0mm"/>
              <w:jc w:val="both"/>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szCs w:val="12"/>
              </w:rPr>
              <w:t>2</w:t>
            </w:r>
            <w:r>
              <w:t>.</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фортепианной музыки.</w:t>
            </w:r>
          </w:p>
          <w:p w:rsidR="004617F3" w:rsidRDefault="004617F3" w:rsidP="008026AB">
            <w:pPr>
              <w:pStyle w:val="table-body0mm"/>
              <w:jc w:val="both"/>
            </w:pPr>
            <w:r>
              <w:t>Разбираем инструмент — наглядная демонстрация внутреннего устройства акустического пианино.</w:t>
            </w:r>
          </w:p>
          <w:p w:rsidR="004617F3" w:rsidRDefault="004617F3" w:rsidP="008026AB">
            <w:pPr>
              <w:pStyle w:val="table-body0mm"/>
              <w:jc w:val="both"/>
            </w:pPr>
            <w:r>
              <w:t>«Паспорт инструмента» — исследовательская работа, предполагающая подсчёт параметров (высота, ширина, количество клавиш, педалей и т. д.)</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17F3" w:rsidRDefault="004617F3" w:rsidP="008026AB">
            <w:pPr>
              <w:pStyle w:val="table-body0mm"/>
              <w:jc w:val="both"/>
            </w:pPr>
            <w:r>
              <w:t>Д)</w:t>
            </w:r>
          </w:p>
          <w:p w:rsidR="004617F3" w:rsidRDefault="004617F3" w:rsidP="008026AB">
            <w:pPr>
              <w:pStyle w:val="table-body0mm"/>
              <w:jc w:val="both"/>
            </w:pPr>
            <w:r>
              <w:t xml:space="preserve">1—2 </w:t>
            </w:r>
          </w:p>
          <w:p w:rsidR="004617F3" w:rsidRDefault="004617F3" w:rsidP="008026AB">
            <w:pPr>
              <w:pStyle w:val="table-body0mm"/>
              <w:jc w:val="both"/>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17F3" w:rsidRDefault="004617F3" w:rsidP="008026AB">
            <w:pPr>
              <w:pStyle w:val="table-body0mm"/>
              <w:jc w:val="both"/>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17F3" w:rsidRDefault="004617F3" w:rsidP="008026AB">
            <w:pPr>
              <w:pStyle w:val="table-body0mm"/>
              <w:jc w:val="both"/>
            </w:pPr>
            <w:r>
              <w:t>Предки современной флейты. Легенда о нимфе Сиринкс. Музыка для флейты соло, флейты в сопровождении фортепиано, оркестра</w:t>
            </w:r>
            <w:r>
              <w:rPr>
                <w:rStyle w:val="footnote-num"/>
                <w:szCs w:val="12"/>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4617F3" w:rsidRDefault="004617F3" w:rsidP="008026AB">
            <w:pPr>
              <w:pStyle w:val="table-body0mm"/>
              <w:jc w:val="both"/>
            </w:pPr>
            <w:r>
              <w:t xml:space="preserve">Знакомство с внешним видом, устройством и тембрами классических музыкальных инструментов. </w:t>
            </w:r>
          </w:p>
          <w:p w:rsidR="004617F3" w:rsidRDefault="004617F3" w:rsidP="008026AB">
            <w:pPr>
              <w:pStyle w:val="table-body0mm"/>
              <w:jc w:val="both"/>
            </w:pPr>
            <w:r>
              <w:t>Слушание музыкальных фрагментов в исполнении известных музыкантов-инструменталистов.</w:t>
            </w:r>
          </w:p>
          <w:p w:rsidR="004617F3" w:rsidRDefault="004617F3" w:rsidP="008026AB">
            <w:pPr>
              <w:pStyle w:val="table-body0mm"/>
              <w:jc w:val="both"/>
            </w:pPr>
            <w:r>
              <w:rPr>
                <w:spacing w:val="-2"/>
              </w:rPr>
              <w:t>Чтение учебных текстов, сказок и легенд, рассказывающих о музыкальных инструментах, истории их появления</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Е)</w:t>
            </w:r>
          </w:p>
          <w:p w:rsidR="004617F3" w:rsidRDefault="004617F3" w:rsidP="008026AB">
            <w:pPr>
              <w:pStyle w:val="table-body0mm"/>
              <w:jc w:val="both"/>
            </w:pPr>
            <w:r>
              <w:t xml:space="preserve">2—4 </w:t>
            </w:r>
          </w:p>
          <w:p w:rsidR="004617F3" w:rsidRDefault="004617F3" w:rsidP="008026AB">
            <w:pPr>
              <w:pStyle w:val="table-body0mm"/>
              <w:jc w:val="both"/>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Игра-имитация исполнительских движений во время звучания музыки.</w:t>
            </w:r>
          </w:p>
          <w:p w:rsidR="004617F3" w:rsidRDefault="004617F3" w:rsidP="008026AB">
            <w:pPr>
              <w:pStyle w:val="table-body0mm"/>
              <w:jc w:val="both"/>
            </w:pPr>
            <w:r>
              <w:t>Музыкальная викторина на знание конкретных произведений и их авторов, определения тембров звучащих инструментов.</w:t>
            </w:r>
          </w:p>
          <w:p w:rsidR="004617F3" w:rsidRDefault="004617F3" w:rsidP="008026AB">
            <w:pPr>
              <w:pStyle w:val="table-body0mm"/>
              <w:jc w:val="both"/>
            </w:pPr>
            <w:r>
              <w:t>Разучивание, исполнение песен, посвящённых музыкальным инструментам.</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инструментальной музыки.</w:t>
            </w:r>
          </w:p>
          <w:p w:rsidR="004617F3" w:rsidRDefault="004617F3" w:rsidP="008026AB">
            <w:pPr>
              <w:pStyle w:val="table-body0mm"/>
              <w:jc w:val="both"/>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Ж)</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Человеческий голос — самый совершенный инструмент.</w:t>
            </w:r>
          </w:p>
          <w:p w:rsidR="004617F3" w:rsidRDefault="004617F3" w:rsidP="008026AB">
            <w:pPr>
              <w:pStyle w:val="table-body0mm"/>
              <w:jc w:val="both"/>
            </w:pPr>
            <w:r>
              <w:t>Бережное отношение к своему голосу.</w:t>
            </w:r>
          </w:p>
          <w:p w:rsidR="004617F3" w:rsidRDefault="004617F3" w:rsidP="008026AB">
            <w:pPr>
              <w:pStyle w:val="table-body0mm"/>
              <w:jc w:val="both"/>
            </w:pPr>
            <w:r>
              <w:t>Известные певцы.</w:t>
            </w:r>
          </w:p>
          <w:p w:rsidR="004617F3" w:rsidRDefault="004617F3" w:rsidP="008026AB">
            <w:pPr>
              <w:pStyle w:val="table-body0mm"/>
              <w:jc w:val="both"/>
            </w:pPr>
            <w:r>
              <w:t>Жанры вокальной музыки: песни, вокализы, романсы, арии из опер.</w:t>
            </w:r>
          </w:p>
          <w:p w:rsidR="004617F3" w:rsidRDefault="004617F3" w:rsidP="008026AB">
            <w:pPr>
              <w:pStyle w:val="table-body0mm"/>
              <w:jc w:val="both"/>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Определение на слух типов человеческих голосов (детские, мужские, женские), тембров голосов профессиональных вокалистов.</w:t>
            </w:r>
          </w:p>
          <w:p w:rsidR="004617F3" w:rsidRDefault="004617F3" w:rsidP="008026AB">
            <w:pPr>
              <w:pStyle w:val="table-body0mm"/>
              <w:jc w:val="both"/>
            </w:pPr>
            <w:r>
              <w:t>Знакомство с жанрами вокальной музыки. Слушание вокальных произведений композиторов-классиков.</w:t>
            </w:r>
          </w:p>
          <w:p w:rsidR="004617F3" w:rsidRDefault="004617F3" w:rsidP="008026AB">
            <w:pPr>
              <w:pStyle w:val="table-body0mm"/>
              <w:jc w:val="both"/>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4617F3" w:rsidRDefault="004617F3" w:rsidP="008026AB">
            <w:pPr>
              <w:pStyle w:val="table-body0mm"/>
              <w:jc w:val="both"/>
            </w:pPr>
            <w:r>
              <w:t>Проблемная ситуация: что значит красивое пение?</w:t>
            </w:r>
          </w:p>
          <w:p w:rsidR="004617F3" w:rsidRDefault="004617F3" w:rsidP="008026AB">
            <w:pPr>
              <w:pStyle w:val="table-body0mm"/>
              <w:jc w:val="both"/>
            </w:pPr>
            <w:r>
              <w:t>Музыкальная викторина на знание вокальных музыкальных произведений и их авторов.</w:t>
            </w:r>
          </w:p>
          <w:p w:rsidR="004617F3" w:rsidRDefault="004617F3" w:rsidP="008026AB">
            <w:pPr>
              <w:pStyle w:val="table-body0mm"/>
              <w:jc w:val="both"/>
            </w:pPr>
            <w:r>
              <w:t>Разучивание, исполнение вокальных произведений композиторов-классиков.</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вокальной музыки.</w:t>
            </w:r>
          </w:p>
          <w:p w:rsidR="004617F3" w:rsidRDefault="004617F3" w:rsidP="008026AB">
            <w:pPr>
              <w:pStyle w:val="table-body0mm"/>
              <w:jc w:val="both"/>
            </w:pPr>
            <w:r>
              <w:t>Школьный конкурс юных вокалистов</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4617F3" w:rsidRDefault="004617F3" w:rsidP="008026AB">
            <w:pPr>
              <w:pStyle w:val="table-body0mm"/>
              <w:jc w:val="both"/>
            </w:pPr>
            <w:r>
              <w:t>Музыкальная викторина.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инструментальной музыки.</w:t>
            </w:r>
          </w:p>
          <w:p w:rsidR="004617F3" w:rsidRDefault="004617F3" w:rsidP="008026AB">
            <w:pPr>
              <w:pStyle w:val="table-body0mm"/>
              <w:jc w:val="both"/>
            </w:pPr>
            <w:r>
              <w:t>Составление словаря музыкальных жанров</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произведений программной музыки. Обсуждение музыкального образа, музыкальных средств, использованных композитором.</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Рисование образов программной музыки.</w:t>
            </w:r>
          </w:p>
          <w:p w:rsidR="004617F3" w:rsidRDefault="004617F3" w:rsidP="008026AB">
            <w:pPr>
              <w:pStyle w:val="table-body0mm"/>
              <w:jc w:val="both"/>
            </w:pPr>
            <w:r>
              <w:t>Сочинение небольших миниатюр (вокальные или инструментальные импровизации) по заданной программе</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4617F3" w:rsidRDefault="004617F3" w:rsidP="008026AB">
            <w:pPr>
              <w:pStyle w:val="table-body0mm"/>
              <w:jc w:val="both"/>
            </w:pPr>
            <w:r>
              <w:t>Слушание фрагментов симфонической музыки. «Дирижирование» оркестром.</w:t>
            </w:r>
          </w:p>
          <w:p w:rsidR="004617F3" w:rsidRDefault="004617F3" w:rsidP="008026AB">
            <w:pPr>
              <w:pStyle w:val="table-body0mm"/>
              <w:jc w:val="both"/>
            </w:pPr>
            <w:r>
              <w:t>Музыкальная викторина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симфонической музыки.</w:t>
            </w:r>
          </w:p>
          <w:p w:rsidR="004617F3" w:rsidRDefault="004617F3" w:rsidP="008026AB">
            <w:pPr>
              <w:pStyle w:val="table-body0mm"/>
              <w:jc w:val="both"/>
            </w:pPr>
            <w:r>
              <w:t>Просмотр фильма об устройстве оркестра</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Л)</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4617F3" w:rsidRDefault="004617F3" w:rsidP="008026AB">
            <w:pPr>
              <w:pStyle w:val="table-body0mm"/>
              <w:jc w:val="both"/>
            </w:pPr>
            <w:r>
              <w:t xml:space="preserve">Чтение учебных текстов и художественной литературы биографического характера. </w:t>
            </w:r>
          </w:p>
          <w:p w:rsidR="004617F3" w:rsidRDefault="004617F3" w:rsidP="008026AB">
            <w:pPr>
              <w:pStyle w:val="table-body0mm"/>
              <w:jc w:val="both"/>
            </w:pPr>
            <w:r>
              <w:t>Вокализация тем инструментальных сочинений.</w:t>
            </w:r>
          </w:p>
          <w:p w:rsidR="004617F3" w:rsidRDefault="004617F3" w:rsidP="008026AB">
            <w:pPr>
              <w:pStyle w:val="table-body0mm"/>
              <w:jc w:val="both"/>
              <w:rPr>
                <w:spacing w:val="-3"/>
              </w:rPr>
            </w:pPr>
            <w:r>
              <w:rPr>
                <w:spacing w:val="-3"/>
              </w:rPr>
              <w:t>Разучивание, исполнение доступных вокальных сочинений.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Просмотр биографического фильма</w:t>
            </w: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r>
      <w:tr w:rsidR="004617F3" w:rsidRPr="00CF143B" w:rsidTr="00471AEC">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Н)</w:t>
            </w:r>
          </w:p>
          <w:p w:rsidR="004617F3" w:rsidRDefault="004617F3" w:rsidP="008026AB">
            <w:pPr>
              <w:pStyle w:val="table-body0mm"/>
              <w:jc w:val="both"/>
            </w:pPr>
            <w:r>
              <w:t xml:space="preserve">2—6 </w:t>
            </w:r>
          </w:p>
          <w:p w:rsidR="004617F3" w:rsidRDefault="004617F3" w:rsidP="008026AB">
            <w:pPr>
              <w:pStyle w:val="table-body0mm"/>
              <w:jc w:val="both"/>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творчеством выдающихся исполнителей классической музыки. Изучение программ, афиш консерватории, филармонии.</w:t>
            </w:r>
          </w:p>
          <w:p w:rsidR="004617F3" w:rsidRDefault="004617F3" w:rsidP="008026AB">
            <w:pPr>
              <w:pStyle w:val="table-body0mm"/>
              <w:jc w:val="both"/>
            </w:pPr>
            <w:r>
              <w:t>Сравнение нескольких интерпретаций одного и того же произведения в исполнении разных музыкантов.</w:t>
            </w:r>
          </w:p>
          <w:p w:rsidR="004617F3" w:rsidRDefault="004617F3" w:rsidP="008026AB">
            <w:pPr>
              <w:pStyle w:val="table-body0mm"/>
              <w:jc w:val="both"/>
            </w:pPr>
            <w:r>
              <w:t>Дискуссия на тему «Композитор — исполнитель — слушатель».</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концерта классической музыки.</w:t>
            </w:r>
          </w:p>
          <w:p w:rsidR="004617F3" w:rsidRDefault="004617F3" w:rsidP="008026AB">
            <w:pPr>
              <w:pStyle w:val="table-body0mm"/>
              <w:jc w:val="both"/>
            </w:pPr>
            <w:r>
              <w:t>Создание коллекции записей любимого исполнителя.</w:t>
            </w:r>
          </w:p>
          <w:p w:rsidR="004617F3" w:rsidRDefault="004617F3" w:rsidP="008026AB">
            <w:pPr>
              <w:pStyle w:val="table-body0mm"/>
              <w:jc w:val="both"/>
            </w:pPr>
            <w:r>
              <w:t>Деловая игра «Концертный отдел филармонии»</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6 «Современная музыкальная культура»</w:t>
      </w:r>
    </w:p>
    <w:p w:rsidR="004617F3" w:rsidRDefault="004617F3" w:rsidP="008026AB">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Современные</w:t>
            </w:r>
            <w:r>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rPr>
                <w:spacing w:val="1"/>
              </w:rPr>
            </w:pPr>
            <w:r>
              <w:t xml:space="preserve">Понятие обработки, творчество современных композиторов и исполнителей, </w:t>
            </w:r>
            <w:r>
              <w:rPr>
                <w:spacing w:val="1"/>
              </w:rPr>
              <w:t>обрабатывающих классическую музыку.</w:t>
            </w:r>
          </w:p>
          <w:p w:rsidR="004617F3" w:rsidRDefault="004617F3" w:rsidP="008026AB">
            <w:pPr>
              <w:pStyle w:val="table-body0mm"/>
              <w:jc w:val="both"/>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Различение музыки классической и её современной обработки. </w:t>
            </w:r>
          </w:p>
          <w:p w:rsidR="004617F3" w:rsidRDefault="004617F3" w:rsidP="008026AB">
            <w:pPr>
              <w:pStyle w:val="table-body0mm"/>
              <w:jc w:val="both"/>
            </w:pPr>
            <w: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4617F3" w:rsidRDefault="004617F3" w:rsidP="008026AB">
            <w:pPr>
              <w:pStyle w:val="table-body0mm"/>
              <w:jc w:val="both"/>
            </w:pPr>
            <w:r>
              <w:t>Вокальное исполнение классических тем в сопровождении современного ритмизованного аккомпанемента.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Подбор стиля автоаккомпанемента (на клавишном синтезаторе) к известным музыкальным темам композиторов-</w:t>
            </w:r>
            <w:r>
              <w:br/>
              <w:t>классиков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 xml:space="preserve">Особенности джаза: импровизационность, ритм (синкопы, триоли, свинг). Музыкальные инструменты джаза, особые приёмы игры на них. </w:t>
            </w:r>
          </w:p>
          <w:p w:rsidR="004617F3" w:rsidRDefault="004617F3" w:rsidP="008026AB">
            <w:pPr>
              <w:pStyle w:val="table-body0mm"/>
              <w:jc w:val="both"/>
            </w:pPr>
            <w:r>
              <w:t>Творчество джазовых музыкантов</w:t>
            </w:r>
            <w:r>
              <w:rPr>
                <w:rStyle w:val="footnote-num"/>
                <w:szCs w:val="12"/>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4617F3" w:rsidRDefault="004617F3" w:rsidP="008026AB">
            <w:pPr>
              <w:pStyle w:val="table-body0mm"/>
              <w:jc w:val="both"/>
            </w:pPr>
            <w:r>
              <w:t>Определение на слух тембров музыкальных инструментов, исполняющих джазовую композицию.</w:t>
            </w:r>
          </w:p>
          <w:p w:rsidR="004617F3" w:rsidRDefault="004617F3" w:rsidP="008026AB">
            <w:pPr>
              <w:pStyle w:val="table-body0mm"/>
              <w:jc w:val="both"/>
            </w:pPr>
            <w:r>
              <w:t>Разучивание, исполнение песен в джазовых ритмах. Сочинение, импровизация ритмического аккомпанемента с джазовым ритмом, синкопами.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Составление плейлиста, коллекции записей джазовых музыкантов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В)</w:t>
            </w:r>
          </w:p>
          <w:p w:rsidR="004617F3" w:rsidRDefault="004617F3" w:rsidP="008026AB">
            <w:pPr>
              <w:pStyle w:val="table-body0mm"/>
              <w:jc w:val="both"/>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Творчество одного или нескольких исполнителей современной музыки, популярных у молодёжи</w:t>
            </w:r>
            <w:r>
              <w:rPr>
                <w:rStyle w:val="footnote-num"/>
                <w:szCs w:val="12"/>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4617F3" w:rsidRDefault="004617F3" w:rsidP="008026AB">
            <w:pPr>
              <w:pStyle w:val="table-body0mm"/>
              <w:jc w:val="both"/>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4617F3" w:rsidRDefault="004617F3" w:rsidP="008026AB">
            <w:pPr>
              <w:pStyle w:val="table-body0mm"/>
              <w:jc w:val="both"/>
            </w:pPr>
            <w:r>
              <w:rPr>
                <w:rStyle w:val="Italic"/>
                <w:iCs/>
              </w:rPr>
              <w:t>На выбор или факультативно</w:t>
            </w:r>
            <w:r>
              <w:t xml:space="preserve">: </w:t>
            </w:r>
          </w:p>
          <w:p w:rsidR="004617F3" w:rsidRDefault="004617F3" w:rsidP="008026AB">
            <w:pPr>
              <w:pStyle w:val="table-body0mm"/>
              <w:jc w:val="both"/>
            </w:pPr>
            <w:r>
              <w:t>Составление плейлиста, коллекции записей современной музыки для друзей-одноклассников (для проведения совместного досуга).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Съёмка собственного видеоклипа на музыку одной из современных популярных композиций</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Г)</w:t>
            </w:r>
          </w:p>
          <w:p w:rsidR="004617F3" w:rsidRDefault="004617F3" w:rsidP="008026AB">
            <w:pPr>
              <w:pStyle w:val="table-body0mm"/>
              <w:jc w:val="both"/>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Современные «двойники» классических музыкальных инструментов: синтезатор, электронная скрипка, гитара, барабаны и т. д.</w:t>
            </w:r>
          </w:p>
          <w:p w:rsidR="004617F3" w:rsidRDefault="004617F3" w:rsidP="008026AB">
            <w:pPr>
              <w:pStyle w:val="table-body0mm"/>
              <w:jc w:val="both"/>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4617F3" w:rsidRDefault="004617F3" w:rsidP="008026AB">
            <w:pPr>
              <w:pStyle w:val="table-body0mm"/>
              <w:jc w:val="both"/>
            </w:pPr>
            <w:r>
              <w:t>Подбор электронных тембров для создания музыки к фантастическому фильму.</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музыкального магазина (отдел электронных музыкальных инструментов).</w:t>
            </w:r>
          </w:p>
          <w:p w:rsidR="004617F3" w:rsidRDefault="004617F3" w:rsidP="008026AB">
            <w:pPr>
              <w:pStyle w:val="table-body0mm"/>
              <w:jc w:val="both"/>
            </w:pPr>
            <w:r>
              <w:t>Просмотр фильма об электронных музыкальных инструментах.</w:t>
            </w:r>
          </w:p>
          <w:p w:rsidR="004617F3" w:rsidRDefault="004617F3" w:rsidP="008026AB">
            <w:pPr>
              <w:pStyle w:val="table-body0mm"/>
              <w:jc w:val="both"/>
            </w:pPr>
            <w:r>
              <w:t>Создание электронной композиции в компьютерных программах с готовыми семплами (Garage Band и др.)</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7 «Музыка театра и кино»</w:t>
      </w:r>
    </w:p>
    <w:p w:rsidR="004617F3" w:rsidRDefault="004617F3" w:rsidP="008026AB">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4617F3" w:rsidRDefault="004617F3" w:rsidP="008026AB">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4617F3" w:rsidRDefault="004617F3" w:rsidP="008026AB">
      <w:pPr>
        <w:pStyle w:val="bodyindent"/>
        <w:spacing w:after="57"/>
        <w:ind w:right="83"/>
      </w:pP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А)</w:t>
            </w:r>
          </w:p>
          <w:p w:rsidR="004617F3" w:rsidRDefault="004617F3" w:rsidP="008026AB">
            <w:pPr>
              <w:pStyle w:val="table-body0mm"/>
              <w:jc w:val="both"/>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4617F3" w:rsidRDefault="004617F3" w:rsidP="008026AB">
            <w:pPr>
              <w:pStyle w:val="table-body0mm"/>
              <w:jc w:val="both"/>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4617F3" w:rsidRDefault="004617F3" w:rsidP="008026AB">
            <w:pPr>
              <w:pStyle w:val="table-body0mm"/>
              <w:jc w:val="both"/>
            </w:pPr>
            <w:r>
              <w:t>Разучивание, исполнение отдельных номеров из детской оперы, музыкальной сказки.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Постановка детской музыкальной сказки, спектакль для родителей.</w:t>
            </w:r>
          </w:p>
          <w:p w:rsidR="004617F3" w:rsidRDefault="004617F3" w:rsidP="008026AB">
            <w:pPr>
              <w:pStyle w:val="table-body0mm"/>
              <w:jc w:val="both"/>
            </w:pPr>
            <w:r>
              <w:t>Творческий проект «Озвучиваем мультфильм»</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Б)</w:t>
            </w:r>
          </w:p>
          <w:p w:rsidR="004617F3" w:rsidRDefault="004617F3" w:rsidP="008026AB">
            <w:pPr>
              <w:pStyle w:val="table-body0mm"/>
              <w:jc w:val="both"/>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со знаменитыми музыкальными театрами. Просмотр фрагментов музыкальных спектаклей с комментариями учителя.</w:t>
            </w:r>
          </w:p>
          <w:p w:rsidR="004617F3" w:rsidRDefault="004617F3" w:rsidP="008026AB">
            <w:pPr>
              <w:pStyle w:val="table-body0mm"/>
              <w:jc w:val="both"/>
            </w:pPr>
            <w:r>
              <w:t>Определение особенностей балетного и оперного спектакля. Тесты или кроссворды на освоение специальных терминов.</w:t>
            </w:r>
          </w:p>
          <w:p w:rsidR="004617F3" w:rsidRDefault="004617F3" w:rsidP="008026AB">
            <w:pPr>
              <w:pStyle w:val="table-body0mm"/>
              <w:jc w:val="both"/>
            </w:pPr>
            <w:r>
              <w:t>Танцевальная импровизация под музыку фрагмента балета.</w:t>
            </w:r>
          </w:p>
          <w:p w:rsidR="004617F3" w:rsidRDefault="004617F3" w:rsidP="008026AB">
            <w:pPr>
              <w:pStyle w:val="table-body0mm"/>
              <w:jc w:val="both"/>
            </w:pPr>
            <w:r>
              <w:t>Разучивание и исполнение доступного фрагмента, обработки песни / хора из оперы.</w:t>
            </w:r>
          </w:p>
          <w:p w:rsidR="004617F3" w:rsidRDefault="004617F3" w:rsidP="008026AB">
            <w:pPr>
              <w:pStyle w:val="table-body0mm"/>
              <w:jc w:val="both"/>
            </w:pPr>
            <w:r>
              <w:t>«Игра в дирижёра» — двигательная импровизация во время слушания оркестрового фрагмента музыкального спектакля.</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спектакля или экскурсия в местный музыкальный театр.</w:t>
            </w:r>
          </w:p>
          <w:p w:rsidR="004617F3" w:rsidRDefault="004617F3" w:rsidP="008026AB">
            <w:pPr>
              <w:pStyle w:val="table-body0mm"/>
              <w:jc w:val="both"/>
            </w:pPr>
            <w:r>
              <w:t>Виртуальная экскурсия по Большому театру.</w:t>
            </w:r>
          </w:p>
          <w:p w:rsidR="004617F3" w:rsidRDefault="004617F3" w:rsidP="008026AB">
            <w:pPr>
              <w:pStyle w:val="table-body0mm"/>
              <w:jc w:val="both"/>
            </w:pPr>
            <w:r>
              <w:t>Рисование по мотивам музыкального спектакля, создание афиши</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В)</w:t>
            </w:r>
          </w:p>
          <w:p w:rsidR="004617F3" w:rsidRDefault="004617F3" w:rsidP="008026AB">
            <w:pPr>
              <w:pStyle w:val="table-body0mm"/>
              <w:jc w:val="both"/>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Сольные номера и массовые сцены балетного спектакля. Фрагменты, отдельные номера из балетов отечественных композиторов</w:t>
            </w:r>
            <w:r>
              <w:rPr>
                <w:rStyle w:val="footnote-num"/>
                <w:szCs w:val="12"/>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4617F3" w:rsidRDefault="004617F3" w:rsidP="008026AB">
            <w:pPr>
              <w:pStyle w:val="table-body0mm"/>
              <w:jc w:val="both"/>
            </w:pPr>
            <w:r>
              <w:t>Вокализация, пропевание музыкальных тем; исполнение ритмической партитуры — аккомпанемента к фрагменту балетной музыки.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балетного спектакля или просмотр фильма-балета.</w:t>
            </w:r>
          </w:p>
          <w:p w:rsidR="004617F3" w:rsidRDefault="004617F3" w:rsidP="008026AB">
            <w:pPr>
              <w:pStyle w:val="table-body0mm"/>
              <w:jc w:val="both"/>
            </w:pPr>
            <w:r>
              <w:t>Исполнение на музыкальных инструментах мелодий из балетов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Г)</w:t>
            </w:r>
          </w:p>
          <w:p w:rsidR="004617F3" w:rsidRDefault="004617F3" w:rsidP="008026AB">
            <w:pPr>
              <w:pStyle w:val="table-body0mm"/>
              <w:jc w:val="both"/>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 xml:space="preserve">Ария, хор, сцена, увертюра — оркестровое вступление. </w:t>
            </w:r>
          </w:p>
          <w:p w:rsidR="004617F3" w:rsidRDefault="004617F3" w:rsidP="008026AB">
            <w:pPr>
              <w:pStyle w:val="table-body0mm"/>
              <w:jc w:val="both"/>
            </w:pPr>
            <w:r>
              <w:t>Отдельные номера из опер русских и зарубежных композиторов</w:t>
            </w:r>
            <w:r>
              <w:rPr>
                <w:rStyle w:val="footnote-num"/>
                <w:szCs w:val="12"/>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4617F3" w:rsidRDefault="004617F3" w:rsidP="008026AB">
            <w:pPr>
              <w:pStyle w:val="table-body0mm"/>
              <w:jc w:val="both"/>
            </w:pPr>
            <w:r>
              <w:t>Знакомство с тембрами голосов оперных певцов. Освоение терминологии. Звучащие тесты и кроссворды на проверку знаний.</w:t>
            </w:r>
          </w:p>
          <w:p w:rsidR="004617F3" w:rsidRDefault="004617F3" w:rsidP="008026AB">
            <w:pPr>
              <w:pStyle w:val="table-body0mm"/>
              <w:jc w:val="both"/>
            </w:pPr>
            <w:r>
              <w:t>Разучивание, исполнение песни, хора из оперы.</w:t>
            </w:r>
          </w:p>
          <w:p w:rsidR="004617F3" w:rsidRDefault="004617F3" w:rsidP="008026AB">
            <w:pPr>
              <w:pStyle w:val="table-body0mm"/>
              <w:jc w:val="both"/>
            </w:pPr>
            <w:r>
              <w:t>Рисование героев, сцен из опер.</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Просмотр фильма-оперы.</w:t>
            </w:r>
          </w:p>
          <w:p w:rsidR="004617F3" w:rsidRDefault="004617F3" w:rsidP="008026AB">
            <w:pPr>
              <w:pStyle w:val="table-body0mm"/>
              <w:jc w:val="both"/>
            </w:pPr>
            <w:r>
              <w:t>Постановка детской оперы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Д)</w:t>
            </w:r>
          </w:p>
          <w:p w:rsidR="004617F3" w:rsidRDefault="004617F3" w:rsidP="008026AB">
            <w:pPr>
              <w:pStyle w:val="table-body0mm"/>
              <w:jc w:val="both"/>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4617F3" w:rsidRDefault="004617F3" w:rsidP="008026AB">
            <w:pPr>
              <w:pStyle w:val="table-body0mm"/>
              <w:jc w:val="both"/>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4617F3" w:rsidRDefault="004617F3" w:rsidP="008026AB">
            <w:pPr>
              <w:pStyle w:val="table-body0mm"/>
              <w:jc w:val="both"/>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4617F3" w:rsidRDefault="004617F3" w:rsidP="008026AB">
            <w:pPr>
              <w:pStyle w:val="table-body0mm"/>
              <w:jc w:val="both"/>
            </w:pPr>
            <w:r>
              <w:t>Вокализация, пропевание музыкальных тем; пластическое интонирование оркестровых фрагментов.</w:t>
            </w:r>
          </w:p>
          <w:p w:rsidR="004617F3" w:rsidRDefault="004617F3" w:rsidP="008026AB">
            <w:pPr>
              <w:pStyle w:val="table-body0mm"/>
              <w:jc w:val="both"/>
            </w:pPr>
            <w:r>
              <w:t>Музыкальная викторина на знание музыки. Звучащие и терминологические тесты.</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Коллективное чтение либретто в жанре сторителлинг.</w:t>
            </w:r>
          </w:p>
          <w:p w:rsidR="004617F3" w:rsidRDefault="004617F3" w:rsidP="008026AB">
            <w:pPr>
              <w:pStyle w:val="table-body0mm"/>
              <w:jc w:val="both"/>
            </w:pPr>
            <w:r>
              <w:t>Создание любительского видеофильма на основе выбранного либретто.</w:t>
            </w:r>
          </w:p>
          <w:p w:rsidR="004617F3" w:rsidRDefault="004617F3" w:rsidP="008026AB">
            <w:pPr>
              <w:pStyle w:val="table-body0mm"/>
              <w:jc w:val="both"/>
            </w:pPr>
            <w:r>
              <w:t>Просмотр фильма-оперы или фильма-балета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Е)</w:t>
            </w:r>
          </w:p>
          <w:p w:rsidR="004617F3" w:rsidRDefault="004617F3" w:rsidP="008026AB">
            <w:pPr>
              <w:pStyle w:val="table-body0mm"/>
              <w:jc w:val="both"/>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Знакомство с жанрами оперетты, мюзикла. Слушание фрагментов из оперетт, анализ характерных особенностей жанра.</w:t>
            </w:r>
          </w:p>
          <w:p w:rsidR="004617F3" w:rsidRDefault="004617F3" w:rsidP="008026AB">
            <w:pPr>
              <w:pStyle w:val="table-body0mm"/>
              <w:jc w:val="both"/>
            </w:pPr>
            <w:r>
              <w:t>Разучивание, исполнение отдельных номеров из популярных музыкальных спектаклей.</w:t>
            </w:r>
          </w:p>
          <w:p w:rsidR="004617F3" w:rsidRDefault="004617F3" w:rsidP="008026AB">
            <w:pPr>
              <w:pStyle w:val="table-body0mm"/>
              <w:jc w:val="both"/>
            </w:pPr>
            <w:r>
              <w:t>Сравнение разных постановок одного и того же мюзикла.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музыкального театра: спектакль в жанре оперетты или мюзикла.</w:t>
            </w:r>
          </w:p>
          <w:p w:rsidR="004617F3" w:rsidRDefault="004617F3" w:rsidP="008026AB">
            <w:pPr>
              <w:pStyle w:val="table-body0mm"/>
              <w:jc w:val="both"/>
            </w:pPr>
            <w:r>
              <w:t>Постановка фрагментов, сцен из мюзикла — спектакль для родителей</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Ж)</w:t>
            </w:r>
          </w:p>
          <w:p w:rsidR="004617F3" w:rsidRDefault="004617F3" w:rsidP="008026AB">
            <w:pPr>
              <w:pStyle w:val="table-body0mm"/>
              <w:jc w:val="both"/>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4617F3" w:rsidRDefault="004617F3" w:rsidP="008026AB">
            <w:pPr>
              <w:pStyle w:val="table-body0mm"/>
              <w:jc w:val="both"/>
            </w:pPr>
            <w:r>
              <w:t>Просмотр фрагментов одного и того же спектакля в разных постановках. Обсуждение различий в оформлении, режиссуре.</w:t>
            </w:r>
          </w:p>
          <w:p w:rsidR="004617F3" w:rsidRDefault="004617F3" w:rsidP="008026AB">
            <w:pPr>
              <w:pStyle w:val="table-body0mm"/>
              <w:jc w:val="both"/>
            </w:pPr>
            <w:r>
              <w:t>Создание эскизов костюмов и декораций к одному из изученных музыкальных спектаклей.</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Виртуальный квест по музыкальному театру</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w:t>
            </w:r>
          </w:p>
          <w:p w:rsidR="004617F3" w:rsidRDefault="004617F3" w:rsidP="008026AB">
            <w:pPr>
              <w:pStyle w:val="table-body0mm"/>
              <w:jc w:val="both"/>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szCs w:val="12"/>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4617F3" w:rsidRDefault="004617F3" w:rsidP="008026AB">
            <w:pPr>
              <w:pStyle w:val="table-body0mm"/>
              <w:jc w:val="both"/>
            </w:pPr>
            <w:r>
              <w:t>Просмотр фрагментов крупных сценических произведений, фильмов. Обсуждение характера героев и событий.</w:t>
            </w:r>
          </w:p>
          <w:p w:rsidR="004617F3" w:rsidRDefault="004617F3" w:rsidP="008026AB">
            <w:pPr>
              <w:pStyle w:val="table-body0mm"/>
              <w:jc w:val="both"/>
            </w:pPr>
            <w:r>
              <w:t>Проблемная ситуация: зачем нужна серьёзная музыка?</w:t>
            </w:r>
          </w:p>
          <w:p w:rsidR="004617F3" w:rsidRDefault="004617F3" w:rsidP="008026AB">
            <w:pPr>
              <w:pStyle w:val="table-body0mm"/>
              <w:jc w:val="both"/>
            </w:pPr>
            <w:r>
              <w:t>Разучивание, исполнение песен о Родине, нашей стране, исторических событиях и подвигах героев.</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Посещение театра/кинотеатра — просмотр спектакля/фильма патриотического содержания.</w:t>
            </w:r>
          </w:p>
          <w:p w:rsidR="004617F3" w:rsidRDefault="004617F3" w:rsidP="008026AB">
            <w:pPr>
              <w:pStyle w:val="table-body0mm"/>
              <w:jc w:val="both"/>
            </w:pPr>
            <w:r>
              <w:t>Участие в концерте, фестивале, конференции патриотической тематики</w:t>
            </w:r>
          </w:p>
        </w:tc>
      </w:tr>
    </w:tbl>
    <w:p w:rsidR="004617F3" w:rsidRDefault="004617F3" w:rsidP="008026AB">
      <w:pPr>
        <w:pStyle w:val="body"/>
      </w:pPr>
    </w:p>
    <w:p w:rsidR="004617F3" w:rsidRDefault="004617F3" w:rsidP="008026AB">
      <w:pPr>
        <w:jc w:val="both"/>
        <w:rPr>
          <w:rFonts w:cs="SchoolBookSanPin"/>
          <w:color w:val="000000"/>
          <w:szCs w:val="20"/>
        </w:rPr>
      </w:pPr>
      <w:r>
        <w:br w:type="page"/>
      </w:r>
    </w:p>
    <w:p w:rsidR="004617F3" w:rsidRDefault="004617F3" w:rsidP="008026AB">
      <w:pPr>
        <w:pStyle w:val="h3"/>
        <w:jc w:val="both"/>
      </w:pPr>
      <w:r>
        <w:t>Модуль № 8 «Музыка в жизни человека»</w:t>
      </w:r>
    </w:p>
    <w:p w:rsidR="004617F3" w:rsidRDefault="004617F3" w:rsidP="008026AB">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191"/>
        <w:gridCol w:w="1133"/>
        <w:gridCol w:w="2211"/>
        <w:gridCol w:w="5603"/>
      </w:tblGrid>
      <w:tr w:rsidR="004617F3" w:rsidRPr="00CF143B" w:rsidTr="00471AEC">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Default="004617F3" w:rsidP="008026AB">
            <w:pPr>
              <w:pStyle w:val="table-head"/>
              <w:jc w:val="both"/>
            </w:pPr>
            <w:r>
              <w:t>Виды деятельности обучающихся</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А)</w:t>
            </w:r>
          </w:p>
          <w:p w:rsidR="004617F3" w:rsidRDefault="004617F3" w:rsidP="008026AB">
            <w:pPr>
              <w:pStyle w:val="table-body0mm"/>
              <w:jc w:val="both"/>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Стремление человека к красоте</w:t>
            </w:r>
          </w:p>
          <w:p w:rsidR="004617F3" w:rsidRDefault="004617F3" w:rsidP="008026AB">
            <w:pPr>
              <w:pStyle w:val="table-body0mm"/>
              <w:jc w:val="both"/>
            </w:pPr>
            <w:r>
              <w:t xml:space="preserve">Особое состояние — вдохновение. </w:t>
            </w:r>
          </w:p>
          <w:p w:rsidR="004617F3" w:rsidRDefault="004617F3" w:rsidP="008026AB">
            <w:pPr>
              <w:pStyle w:val="table-body0mm"/>
              <w:jc w:val="both"/>
            </w:pPr>
            <w:r>
              <w:t>Музыка — возможность вместе переживать вдохновение, наслаждаться красотой.</w:t>
            </w:r>
          </w:p>
          <w:p w:rsidR="004617F3" w:rsidRDefault="004617F3" w:rsidP="008026AB">
            <w:pPr>
              <w:pStyle w:val="table-body0mm"/>
              <w:jc w:val="both"/>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Диалог с учителем о значении красоты и вдохновения в жизни человека. </w:t>
            </w:r>
          </w:p>
          <w:p w:rsidR="004617F3" w:rsidRDefault="004617F3" w:rsidP="008026AB">
            <w:pPr>
              <w:pStyle w:val="table-body0mm"/>
              <w:jc w:val="both"/>
            </w:pPr>
            <w:r>
              <w:t>Слушание музыки, концентрация на её восприятии, своём внутреннем состоянии.</w:t>
            </w:r>
          </w:p>
          <w:p w:rsidR="004617F3" w:rsidRDefault="004617F3" w:rsidP="008026AB">
            <w:pPr>
              <w:pStyle w:val="table-body0mm"/>
              <w:jc w:val="both"/>
            </w:pPr>
            <w:r>
              <w:t>Двигательная импровизация под музыку лирического характера «Цветы распускаются под музыку».</w:t>
            </w:r>
          </w:p>
          <w:p w:rsidR="004617F3" w:rsidRDefault="004617F3" w:rsidP="008026AB">
            <w:pPr>
              <w:pStyle w:val="table-body0mm"/>
              <w:jc w:val="both"/>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4617F3" w:rsidRDefault="004617F3" w:rsidP="008026AB">
            <w:pPr>
              <w:pStyle w:val="table-body0mm"/>
              <w:jc w:val="both"/>
            </w:pPr>
            <w:r>
              <w:t>Разучивание, исполнение красивой песни.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Разучивание хоровода, социальные танцы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Б)</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4617F3" w:rsidRDefault="004617F3" w:rsidP="008026AB">
            <w:pPr>
              <w:pStyle w:val="table-body0mm"/>
              <w:jc w:val="both"/>
              <w:rPr>
                <w:spacing w:val="-2"/>
              </w:rPr>
            </w:pPr>
            <w:r>
              <w:rPr>
                <w:spacing w:val="-2"/>
              </w:rPr>
              <w:t>Двигательная импровизация, пластическое интонирование.</w:t>
            </w:r>
          </w:p>
          <w:p w:rsidR="004617F3" w:rsidRDefault="004617F3" w:rsidP="008026AB">
            <w:pPr>
              <w:pStyle w:val="table-body0mm"/>
              <w:jc w:val="both"/>
            </w:pPr>
            <w:r>
              <w:t>Разучивание, одухотворенное исполнение песен о природе, её красоте.</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Рисование «услышанных» пейзажей и/или абстрактная живопись — передача настроения цветом, точками, линиями.</w:t>
            </w:r>
          </w:p>
          <w:p w:rsidR="004617F3" w:rsidRDefault="004617F3" w:rsidP="008026AB">
            <w:pPr>
              <w:pStyle w:val="table-body0mm"/>
              <w:jc w:val="both"/>
            </w:pPr>
            <w:r>
              <w:t>Игра-импровизация «Угадай моё настроение»</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В)</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4617F3" w:rsidRDefault="004617F3" w:rsidP="008026AB">
            <w:pPr>
              <w:pStyle w:val="table-body0mm"/>
              <w:jc w:val="both"/>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4617F3" w:rsidRDefault="004617F3" w:rsidP="008026AB">
            <w:pPr>
              <w:pStyle w:val="table-body0mm"/>
              <w:jc w:val="both"/>
            </w:pPr>
            <w:r>
              <w:t>Двигательная импровизация в образе героя музыкального произведения.</w:t>
            </w:r>
          </w:p>
          <w:p w:rsidR="004617F3" w:rsidRDefault="004617F3" w:rsidP="008026AB">
            <w:pPr>
              <w:pStyle w:val="table-body0mm"/>
              <w:jc w:val="both"/>
            </w:pPr>
            <w:r>
              <w:t>Разучивание, харáктерное исполнение песни — портретной зарисовки.</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Рисование, лепка героя музыкального произведения.</w:t>
            </w:r>
          </w:p>
          <w:p w:rsidR="004617F3" w:rsidRDefault="004617F3" w:rsidP="008026AB">
            <w:pPr>
              <w:pStyle w:val="table-body0mm"/>
              <w:jc w:val="both"/>
            </w:pPr>
            <w:r>
              <w:t>Игра-импровизация «Угадай мой характер».</w:t>
            </w:r>
          </w:p>
          <w:p w:rsidR="004617F3" w:rsidRDefault="004617F3" w:rsidP="008026AB">
            <w:pPr>
              <w:pStyle w:val="table-body0mm"/>
              <w:jc w:val="both"/>
            </w:pPr>
            <w:r>
              <w:t>Инсценировка — импровизация в жанре кукольного/теневого театра с помощью кукол, силуэтов и др.</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Г)</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Музыка, создающая настроение </w:t>
            </w:r>
            <w:r>
              <w:br/>
              <w:t>праздника</w:t>
            </w:r>
            <w:r>
              <w:rPr>
                <w:rStyle w:val="footnote-num"/>
                <w:szCs w:val="12"/>
              </w:rPr>
              <w:t>1</w:t>
            </w:r>
            <w:r>
              <w:t xml:space="preserve">. </w:t>
            </w:r>
          </w:p>
          <w:p w:rsidR="004617F3" w:rsidRDefault="004617F3" w:rsidP="008026AB">
            <w:pPr>
              <w:pStyle w:val="table-body0mm"/>
              <w:jc w:val="both"/>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Диалог с учителем о значении музыки на празднике.</w:t>
            </w:r>
          </w:p>
          <w:p w:rsidR="004617F3" w:rsidRDefault="004617F3" w:rsidP="008026AB">
            <w:pPr>
              <w:pStyle w:val="table-body0mm"/>
              <w:jc w:val="both"/>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4617F3" w:rsidRDefault="004617F3" w:rsidP="008026AB">
            <w:pPr>
              <w:pStyle w:val="table-body0mm"/>
              <w:jc w:val="both"/>
            </w:pPr>
            <w:r>
              <w:t xml:space="preserve">Разучивание и исполнение тематических песен к ближайшему празднику. </w:t>
            </w:r>
          </w:p>
          <w:p w:rsidR="004617F3" w:rsidRDefault="004617F3" w:rsidP="008026AB">
            <w:pPr>
              <w:pStyle w:val="table-body0mm"/>
              <w:jc w:val="both"/>
            </w:pPr>
            <w:r>
              <w:t xml:space="preserve">Проблемная ситуация: почему на праздниках обязательно звучит музыка? </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Запись видеооткрытки с музыкальным поздравлением.</w:t>
            </w:r>
          </w:p>
          <w:p w:rsidR="004617F3" w:rsidRDefault="004617F3" w:rsidP="008026AB">
            <w:pPr>
              <w:pStyle w:val="table-body0mm"/>
              <w:jc w:val="both"/>
            </w:pPr>
            <w:r>
              <w:t>Групповые творческие шутливые двигательные импровизации «Цирковая труппа»</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Д)</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szCs w:val="12"/>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Слушание, исполнение музыки скерцозного характера. Разучивание, исполнение танцевальных движений. Танец-игра.</w:t>
            </w:r>
          </w:p>
          <w:p w:rsidR="004617F3" w:rsidRDefault="004617F3" w:rsidP="008026AB">
            <w:pPr>
              <w:pStyle w:val="table-body0mm"/>
              <w:jc w:val="both"/>
            </w:pPr>
            <w:r>
              <w:t>Рефлексия собственного эмоционального состояния после участия в танцевальных композициях и импровизациях.</w:t>
            </w:r>
          </w:p>
          <w:p w:rsidR="004617F3" w:rsidRDefault="004617F3" w:rsidP="008026AB">
            <w:pPr>
              <w:pStyle w:val="table-body0mm"/>
              <w:jc w:val="both"/>
            </w:pPr>
            <w:r>
              <w:t>Проблемная ситуация: зачем люди танцуют?</w:t>
            </w:r>
          </w:p>
          <w:p w:rsidR="004617F3" w:rsidRDefault="004617F3" w:rsidP="008026AB">
            <w:pPr>
              <w:pStyle w:val="table-body0mm"/>
              <w:jc w:val="both"/>
            </w:pPr>
            <w:r>
              <w:t>Вокальная, инструментальная, ритмическая импровизация в стиле определённого танцевального жанра.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Звуковая комбинаторика — эксперименты со случайным сочетанием музыкальных звуков, тембров, ритмов</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Е)</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4617F3" w:rsidRDefault="004617F3" w:rsidP="008026AB">
            <w:pPr>
              <w:pStyle w:val="table-body0mm"/>
              <w:jc w:val="both"/>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Сочинение новой песни о войне</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Ж)</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4617F3" w:rsidRDefault="004617F3" w:rsidP="008026AB">
            <w:pPr>
              <w:pStyle w:val="table-body0mm"/>
              <w:jc w:val="both"/>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4617F3" w:rsidRDefault="004617F3" w:rsidP="008026AB">
            <w:pPr>
              <w:pStyle w:val="table-body0mm"/>
              <w:jc w:val="both"/>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4617F3" w:rsidRDefault="004617F3" w:rsidP="008026AB">
            <w:pPr>
              <w:pStyle w:val="table-body0mm"/>
              <w:jc w:val="both"/>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4617F3" w:rsidRDefault="004617F3" w:rsidP="008026AB">
            <w:pPr>
              <w:pStyle w:val="table-body0mm"/>
              <w:jc w:val="both"/>
            </w:pPr>
            <w:r>
              <w:t>Разучивание, исполнение Гимна своей республики, города, школы</w:t>
            </w:r>
          </w:p>
        </w:tc>
      </w:tr>
      <w:tr w:rsidR="004617F3" w:rsidRPr="00CF143B" w:rsidTr="00471AEC">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З)</w:t>
            </w:r>
          </w:p>
          <w:p w:rsidR="004617F3" w:rsidRDefault="004617F3" w:rsidP="008026AB">
            <w:pPr>
              <w:pStyle w:val="table-body0mm"/>
              <w:jc w:val="both"/>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Музыка — временно́е искусство. Погружение в поток музыкального звучания.</w:t>
            </w:r>
          </w:p>
          <w:p w:rsidR="004617F3" w:rsidRDefault="004617F3" w:rsidP="008026AB">
            <w:pPr>
              <w:pStyle w:val="table-body0mm"/>
              <w:jc w:val="both"/>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t xml:space="preserve">Слушание, исполнение музыкальных произведений, передающих образ непрерывного движения. </w:t>
            </w:r>
          </w:p>
          <w:p w:rsidR="004617F3" w:rsidRDefault="004617F3" w:rsidP="008026AB">
            <w:pPr>
              <w:pStyle w:val="table-body0mm"/>
              <w:jc w:val="both"/>
            </w:pPr>
            <w:r>
              <w:t>Наблюдение за своими телесными реакциями (дыхание, пульс, мышечный тонус) при восприятии музыки.</w:t>
            </w:r>
          </w:p>
          <w:p w:rsidR="004617F3" w:rsidRDefault="004617F3" w:rsidP="008026AB">
            <w:pPr>
              <w:pStyle w:val="table-body0mm"/>
              <w:jc w:val="both"/>
            </w:pPr>
            <w:r>
              <w:t>Проблемная ситуация: как музыка воздействует на человека?</w:t>
            </w:r>
          </w:p>
          <w:p w:rsidR="004617F3" w:rsidRDefault="004617F3" w:rsidP="008026AB">
            <w:pPr>
              <w:pStyle w:val="table-body0mm"/>
              <w:jc w:val="both"/>
            </w:pPr>
            <w:r>
              <w:rPr>
                <w:rStyle w:val="Italic"/>
                <w:iCs/>
              </w:rPr>
              <w:t>На выбор или факультативно</w:t>
            </w:r>
            <w:r>
              <w:t>:</w:t>
            </w:r>
          </w:p>
          <w:p w:rsidR="004617F3" w:rsidRDefault="004617F3" w:rsidP="008026AB">
            <w:pPr>
              <w:pStyle w:val="table-body0mm"/>
              <w:jc w:val="both"/>
            </w:pPr>
            <w:r>
              <w:t>Программная ритмическая или инструментальная импровизация «Поезд», «Космический корабль»</w:t>
            </w:r>
          </w:p>
        </w:tc>
      </w:tr>
    </w:tbl>
    <w:p w:rsidR="004617F3" w:rsidRDefault="004617F3" w:rsidP="008026AB">
      <w:pPr>
        <w:pStyle w:val="body"/>
      </w:pPr>
    </w:p>
    <w:p w:rsidR="004617F3" w:rsidRDefault="004617F3" w:rsidP="008026AB">
      <w:pPr>
        <w:pStyle w:val="body"/>
        <w:sectPr w:rsidR="004617F3" w:rsidSect="008026AB">
          <w:footnotePr>
            <w:numRestart w:val="eachPage"/>
          </w:footnotePr>
          <w:type w:val="continuous"/>
          <w:pgSz w:w="11907" w:h="16839" w:code="9"/>
          <w:pgMar w:top="737" w:right="794" w:bottom="1134" w:left="794" w:header="720" w:footer="510" w:gutter="0"/>
          <w:cols w:space="720"/>
          <w:noEndnote/>
          <w:titlePg/>
          <w:docGrid w:linePitch="299"/>
        </w:sectPr>
      </w:pPr>
    </w:p>
    <w:p w:rsidR="004617F3" w:rsidRDefault="004617F3" w:rsidP="008026AB">
      <w:pPr>
        <w:pStyle w:val="h1"/>
        <w:jc w:val="both"/>
      </w:pPr>
      <w:r>
        <w:t xml:space="preserve">ПЛАНИРУЕМЫЕ РЕЗУЛЬТАТЫ ОСВОЕНИЯ </w:t>
      </w:r>
      <w:r>
        <w:br/>
        <w:t xml:space="preserve">УЧЕБНОГО ПРЕДМЕТА «МУЗЫКА» </w:t>
      </w:r>
      <w:r>
        <w:br/>
        <w:t>на уровне начального общего образования</w:t>
      </w:r>
    </w:p>
    <w:p w:rsidR="004617F3" w:rsidRDefault="004617F3" w:rsidP="008026AB">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617F3" w:rsidRDefault="004617F3" w:rsidP="008026AB">
      <w:pPr>
        <w:pStyle w:val="h2"/>
        <w:jc w:val="both"/>
      </w:pPr>
      <w:r>
        <w:t xml:space="preserve">ЛИЧНОСТНЫЕ РЕЗУЛЬТАТЫ </w:t>
      </w:r>
    </w:p>
    <w:p w:rsidR="004617F3" w:rsidRDefault="004617F3" w:rsidP="008026AB">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4617F3" w:rsidRDefault="004617F3" w:rsidP="008026AB">
      <w:pPr>
        <w:pStyle w:val="h5"/>
      </w:pPr>
      <w:r>
        <w:t>Гражданско-патриотического воспитания:</w:t>
      </w:r>
    </w:p>
    <w:p w:rsidR="004617F3" w:rsidRDefault="004617F3" w:rsidP="008026AB">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4617F3" w:rsidRDefault="004617F3" w:rsidP="008026AB">
      <w:pPr>
        <w:pStyle w:val="h5"/>
      </w:pPr>
      <w:r>
        <w:t>Духовно-нравственного воспитания:</w:t>
      </w:r>
    </w:p>
    <w:p w:rsidR="004617F3" w:rsidRDefault="004617F3" w:rsidP="008026AB">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4617F3" w:rsidRDefault="004617F3" w:rsidP="008026AB">
      <w:pPr>
        <w:pStyle w:val="h5"/>
      </w:pPr>
      <w:r>
        <w:t>Эстетического воспитания:</w:t>
      </w:r>
    </w:p>
    <w:p w:rsidR="004617F3" w:rsidRDefault="004617F3" w:rsidP="008026AB">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4617F3" w:rsidRDefault="004617F3" w:rsidP="008026AB">
      <w:pPr>
        <w:pStyle w:val="h5"/>
      </w:pPr>
      <w:r>
        <w:t xml:space="preserve">Ценности научного познания: </w:t>
      </w:r>
    </w:p>
    <w:p w:rsidR="004617F3" w:rsidRDefault="004617F3" w:rsidP="008026AB">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4617F3" w:rsidRDefault="004617F3" w:rsidP="008026AB">
      <w:pPr>
        <w:pStyle w:val="h5"/>
      </w:pPr>
      <w:r>
        <w:t>Физического воспитания, формирования культуры здоровья и эмоционального благополучия:</w:t>
      </w:r>
    </w:p>
    <w:p w:rsidR="004617F3" w:rsidRDefault="004617F3" w:rsidP="008026AB">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4617F3" w:rsidRDefault="004617F3" w:rsidP="008026AB">
      <w:pPr>
        <w:pStyle w:val="h5"/>
      </w:pPr>
      <w:r>
        <w:t>Трудового воспитания:</w:t>
      </w:r>
    </w:p>
    <w:p w:rsidR="004617F3" w:rsidRDefault="004617F3" w:rsidP="008026AB">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617F3" w:rsidRDefault="004617F3" w:rsidP="008026AB">
      <w:pPr>
        <w:pStyle w:val="h5"/>
      </w:pPr>
      <w:r>
        <w:t>Экологического воспитания:</w:t>
      </w:r>
    </w:p>
    <w:p w:rsidR="004617F3" w:rsidRDefault="004617F3" w:rsidP="008026AB">
      <w:pPr>
        <w:pStyle w:val="body"/>
      </w:pPr>
      <w:r>
        <w:t>бережное отношение к природе; неприятие действий, приносящих ей вред.</w:t>
      </w:r>
    </w:p>
    <w:p w:rsidR="004617F3" w:rsidRDefault="004617F3" w:rsidP="008026AB">
      <w:pPr>
        <w:pStyle w:val="h2"/>
        <w:jc w:val="both"/>
      </w:pPr>
      <w:r>
        <w:t xml:space="preserve">МЕТАПРЕДМЕТНЫЕ РЕЗУЛЬТАТЫ </w:t>
      </w:r>
    </w:p>
    <w:p w:rsidR="004617F3" w:rsidRDefault="004617F3" w:rsidP="008026AB">
      <w:pPr>
        <w:pStyle w:val="body"/>
      </w:pPr>
      <w:r>
        <w:t>Метапредметные результаты освоения основной образовательной программы, формируемые при изучении предмета «Музыка»:</w:t>
      </w:r>
    </w:p>
    <w:p w:rsidR="004617F3" w:rsidRDefault="004617F3" w:rsidP="008026AB">
      <w:pPr>
        <w:pStyle w:val="h3"/>
        <w:jc w:val="both"/>
      </w:pPr>
      <w:r>
        <w:t>1. Овладение универсальными познавательными действиями</w:t>
      </w:r>
    </w:p>
    <w:p w:rsidR="004617F3" w:rsidRDefault="004617F3" w:rsidP="008026AB">
      <w:pPr>
        <w:pStyle w:val="body"/>
      </w:pPr>
      <w:r>
        <w:rPr>
          <w:rStyle w:val="Italic"/>
          <w:iCs/>
        </w:rPr>
        <w:t>Базовые логические действия</w:t>
      </w:r>
      <w:r>
        <w:t>:</w:t>
      </w:r>
    </w:p>
    <w:p w:rsidR="004617F3" w:rsidRDefault="004617F3" w:rsidP="008026AB">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617F3" w:rsidRDefault="004617F3" w:rsidP="008026AB">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4617F3" w:rsidRDefault="004617F3" w:rsidP="008026AB">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4617F3" w:rsidRDefault="004617F3" w:rsidP="008026AB">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617F3" w:rsidRDefault="004617F3" w:rsidP="008026AB">
      <w:pPr>
        <w:pStyle w:val="list-dash0"/>
      </w:pPr>
      <w:r>
        <w:t>устанавливать причинно-следственные связи в ситуациях музыкального восприятия и исполнения, делать выводы.</w:t>
      </w:r>
    </w:p>
    <w:p w:rsidR="004617F3" w:rsidRDefault="004617F3" w:rsidP="008026AB">
      <w:pPr>
        <w:pStyle w:val="body"/>
      </w:pPr>
    </w:p>
    <w:p w:rsidR="004617F3" w:rsidRDefault="004617F3" w:rsidP="008026AB">
      <w:pPr>
        <w:pStyle w:val="body"/>
      </w:pPr>
      <w:r>
        <w:rPr>
          <w:rStyle w:val="Italic"/>
          <w:iCs/>
        </w:rPr>
        <w:t>Базовые исследовательские действия</w:t>
      </w:r>
      <w:r>
        <w:t>:</w:t>
      </w:r>
    </w:p>
    <w:p w:rsidR="004617F3" w:rsidRDefault="004617F3" w:rsidP="008026AB">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4617F3" w:rsidRDefault="004617F3" w:rsidP="008026AB">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4617F3" w:rsidRDefault="004617F3" w:rsidP="008026AB">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4617F3" w:rsidRDefault="004617F3" w:rsidP="008026AB">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4617F3" w:rsidRDefault="004617F3" w:rsidP="008026AB">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4617F3" w:rsidRDefault="004617F3" w:rsidP="008026AB">
      <w:pPr>
        <w:pStyle w:val="list-dash0"/>
      </w:pPr>
      <w:r>
        <w:t>прогнозировать возможное развитие музыкального процесса, эволюции культурных явлений в различных условиях.</w:t>
      </w:r>
    </w:p>
    <w:p w:rsidR="004617F3" w:rsidRDefault="004617F3" w:rsidP="008026AB">
      <w:pPr>
        <w:pStyle w:val="body"/>
      </w:pPr>
    </w:p>
    <w:p w:rsidR="004617F3" w:rsidRDefault="004617F3" w:rsidP="008026AB">
      <w:pPr>
        <w:pStyle w:val="body"/>
      </w:pPr>
      <w:r>
        <w:rPr>
          <w:rStyle w:val="Italic"/>
          <w:iCs/>
        </w:rPr>
        <w:t>Работа с информацией</w:t>
      </w:r>
      <w:r>
        <w:t>:</w:t>
      </w:r>
    </w:p>
    <w:p w:rsidR="004617F3" w:rsidRDefault="004617F3" w:rsidP="008026AB">
      <w:pPr>
        <w:pStyle w:val="list-dash0"/>
      </w:pPr>
      <w:r>
        <w:t>выбирать источник получения информации;</w:t>
      </w:r>
    </w:p>
    <w:p w:rsidR="004617F3" w:rsidRDefault="004617F3" w:rsidP="008026AB">
      <w:pPr>
        <w:pStyle w:val="list-dash0"/>
      </w:pPr>
      <w:r>
        <w:t>согласно заданному алгоритму находить в предложенном источнике информацию, представленную в явном виде;</w:t>
      </w:r>
    </w:p>
    <w:p w:rsidR="004617F3" w:rsidRDefault="004617F3" w:rsidP="008026AB">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4617F3" w:rsidRDefault="004617F3" w:rsidP="008026AB">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4617F3" w:rsidRDefault="004617F3" w:rsidP="008026AB">
      <w:pPr>
        <w:pStyle w:val="list-dash0"/>
      </w:pPr>
      <w:r>
        <w:t>анализировать текстовую, видео-, графическую, звуковую, информацию в соответствии с учебной задачей;</w:t>
      </w:r>
    </w:p>
    <w:p w:rsidR="004617F3" w:rsidRDefault="004617F3" w:rsidP="008026AB">
      <w:pPr>
        <w:pStyle w:val="list-dash0"/>
      </w:pPr>
      <w:r>
        <w:t>анализировать музыкальные тексты (акустические и нотные) по предложенному учителем алгоритму;</w:t>
      </w:r>
    </w:p>
    <w:p w:rsidR="004617F3" w:rsidRDefault="004617F3" w:rsidP="008026AB">
      <w:pPr>
        <w:pStyle w:val="list-dash0"/>
      </w:pPr>
      <w:r>
        <w:t>самостоятельно создавать схемы, таблицы для представления информации.</w:t>
      </w:r>
    </w:p>
    <w:p w:rsidR="004617F3" w:rsidRDefault="004617F3" w:rsidP="008026AB">
      <w:pPr>
        <w:pStyle w:val="h3"/>
        <w:jc w:val="both"/>
      </w:pPr>
      <w:r>
        <w:t xml:space="preserve">2. Овладение универсальными коммуникативными </w:t>
      </w:r>
      <w:r>
        <w:br/>
        <w:t>действиями</w:t>
      </w:r>
    </w:p>
    <w:p w:rsidR="004617F3" w:rsidRDefault="004617F3" w:rsidP="008026AB">
      <w:pPr>
        <w:pStyle w:val="body"/>
      </w:pPr>
      <w:r>
        <w:rPr>
          <w:rStyle w:val="Italic"/>
          <w:iCs/>
        </w:rPr>
        <w:t>Невербальная коммуникация</w:t>
      </w:r>
      <w:r>
        <w:t>:</w:t>
      </w:r>
    </w:p>
    <w:p w:rsidR="004617F3" w:rsidRDefault="004617F3" w:rsidP="008026AB">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4617F3" w:rsidRDefault="004617F3" w:rsidP="008026AB">
      <w:pPr>
        <w:pStyle w:val="list-dash0"/>
      </w:pPr>
      <w:r>
        <w:t>выступать перед публикой в качестве исполнителя музыки (соло или в коллективе);</w:t>
      </w:r>
    </w:p>
    <w:p w:rsidR="004617F3" w:rsidRDefault="004617F3" w:rsidP="008026AB">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617F3" w:rsidRDefault="004617F3" w:rsidP="008026AB">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617F3" w:rsidRDefault="004617F3" w:rsidP="008026AB">
      <w:pPr>
        <w:pStyle w:val="body"/>
      </w:pPr>
    </w:p>
    <w:p w:rsidR="004617F3" w:rsidRDefault="004617F3" w:rsidP="008026AB">
      <w:pPr>
        <w:pStyle w:val="body"/>
      </w:pPr>
      <w:r>
        <w:rPr>
          <w:rStyle w:val="Italic"/>
          <w:iCs/>
        </w:rPr>
        <w:t>Вербальная коммуникация</w:t>
      </w:r>
      <w:r>
        <w:t>:</w:t>
      </w:r>
    </w:p>
    <w:p w:rsidR="004617F3" w:rsidRDefault="004617F3" w:rsidP="008026AB">
      <w:pPr>
        <w:pStyle w:val="list-dash0"/>
      </w:pPr>
      <w:r>
        <w:t>воспринимать и формулировать суждения, выражать эмоции в соответствии с целями и условиями общения в знакомой среде;</w:t>
      </w:r>
    </w:p>
    <w:p w:rsidR="004617F3" w:rsidRDefault="004617F3" w:rsidP="008026AB">
      <w:pPr>
        <w:pStyle w:val="list-dash0"/>
      </w:pPr>
      <w:r>
        <w:t>проявлять уважительное отношение к собеседнику, соблюдать правила ведения диалога и дискуссии;</w:t>
      </w:r>
    </w:p>
    <w:p w:rsidR="004617F3" w:rsidRDefault="004617F3" w:rsidP="008026AB">
      <w:pPr>
        <w:pStyle w:val="list-dash0"/>
      </w:pPr>
      <w:r>
        <w:t>признавать возможность существования разных точек зрения;</w:t>
      </w:r>
    </w:p>
    <w:p w:rsidR="004617F3" w:rsidRDefault="004617F3" w:rsidP="008026AB">
      <w:pPr>
        <w:pStyle w:val="list-dash0"/>
      </w:pPr>
      <w:r>
        <w:t>корректно и аргументированно высказывать своё мнение;</w:t>
      </w:r>
    </w:p>
    <w:p w:rsidR="004617F3" w:rsidRDefault="004617F3" w:rsidP="008026AB">
      <w:pPr>
        <w:pStyle w:val="list-dash0"/>
      </w:pPr>
      <w:r>
        <w:t>строить речевое высказывание в соответствии с поставленной задачей;</w:t>
      </w:r>
    </w:p>
    <w:p w:rsidR="004617F3" w:rsidRDefault="004617F3" w:rsidP="008026AB">
      <w:pPr>
        <w:pStyle w:val="list-dash0"/>
      </w:pPr>
      <w:r>
        <w:t>создавать устные и письменные тексты (описание, рассуждение, повествование);</w:t>
      </w:r>
    </w:p>
    <w:p w:rsidR="004617F3" w:rsidRDefault="004617F3" w:rsidP="008026AB">
      <w:pPr>
        <w:pStyle w:val="list-dash0"/>
      </w:pPr>
      <w:r>
        <w:t>готовить небольшие публичные выступления;</w:t>
      </w:r>
    </w:p>
    <w:p w:rsidR="004617F3" w:rsidRDefault="004617F3" w:rsidP="008026AB">
      <w:pPr>
        <w:pStyle w:val="list-dash0"/>
      </w:pPr>
      <w:r>
        <w:t>подбирать иллюстративный материал (рисунки, фото, плакаты) к тексту выступления.</w:t>
      </w:r>
    </w:p>
    <w:p w:rsidR="004617F3" w:rsidRDefault="004617F3" w:rsidP="008026AB">
      <w:pPr>
        <w:pStyle w:val="body"/>
      </w:pPr>
    </w:p>
    <w:p w:rsidR="004617F3" w:rsidRDefault="004617F3" w:rsidP="008026AB">
      <w:pPr>
        <w:pStyle w:val="body"/>
      </w:pPr>
      <w:r>
        <w:rPr>
          <w:rStyle w:val="Italic"/>
          <w:iCs/>
        </w:rPr>
        <w:t>Совместная деятельность</w:t>
      </w:r>
      <w:r>
        <w:t xml:space="preserve"> (</w:t>
      </w:r>
      <w:r>
        <w:rPr>
          <w:rStyle w:val="Italic"/>
          <w:iCs/>
        </w:rPr>
        <w:t>сотрудничество</w:t>
      </w:r>
      <w:r>
        <w:t>):</w:t>
      </w:r>
    </w:p>
    <w:p w:rsidR="004617F3" w:rsidRDefault="004617F3" w:rsidP="008026AB">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4617F3" w:rsidRDefault="004617F3" w:rsidP="008026AB">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4617F3" w:rsidRDefault="004617F3" w:rsidP="008026AB">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617F3" w:rsidRDefault="004617F3" w:rsidP="008026AB">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617F3" w:rsidRDefault="004617F3" w:rsidP="008026AB">
      <w:pPr>
        <w:pStyle w:val="list-dash0"/>
      </w:pPr>
      <w:r>
        <w:t>ответственно выполнять свою часть работы; оценивать свой вклад в общий результат;</w:t>
      </w:r>
    </w:p>
    <w:p w:rsidR="004617F3" w:rsidRDefault="004617F3" w:rsidP="008026AB">
      <w:pPr>
        <w:pStyle w:val="list-dash0"/>
      </w:pPr>
      <w:r>
        <w:t>выполнять совместные проектные, творческие задания с опорой на предложенные образцы.</w:t>
      </w:r>
    </w:p>
    <w:p w:rsidR="004617F3" w:rsidRDefault="004617F3" w:rsidP="008026AB">
      <w:pPr>
        <w:pStyle w:val="h3"/>
        <w:jc w:val="both"/>
      </w:pPr>
      <w:r>
        <w:t>3. Овладение универсальными регулятивными действиями</w:t>
      </w:r>
    </w:p>
    <w:p w:rsidR="004617F3" w:rsidRDefault="004617F3" w:rsidP="008026AB">
      <w:pPr>
        <w:pStyle w:val="body"/>
      </w:pPr>
      <w:r>
        <w:t>Самоорганизация:</w:t>
      </w:r>
    </w:p>
    <w:p w:rsidR="004617F3" w:rsidRDefault="004617F3" w:rsidP="008026AB">
      <w:pPr>
        <w:pStyle w:val="list-dash0"/>
      </w:pPr>
      <w:r>
        <w:t xml:space="preserve">планировать действия по решению учебной задачи для получения результата; </w:t>
      </w:r>
    </w:p>
    <w:p w:rsidR="004617F3" w:rsidRDefault="004617F3" w:rsidP="008026AB">
      <w:pPr>
        <w:pStyle w:val="list-dash0"/>
      </w:pPr>
      <w:r>
        <w:t>выстраивать последовательность выбранных действий.</w:t>
      </w:r>
    </w:p>
    <w:p w:rsidR="004617F3" w:rsidRDefault="004617F3" w:rsidP="008026AB">
      <w:pPr>
        <w:pStyle w:val="body"/>
      </w:pPr>
      <w:r>
        <w:t>Самоконтроль:</w:t>
      </w:r>
    </w:p>
    <w:p w:rsidR="004617F3" w:rsidRDefault="004617F3" w:rsidP="008026AB">
      <w:pPr>
        <w:pStyle w:val="list-dash0"/>
      </w:pPr>
      <w:r>
        <w:t xml:space="preserve">устанавливать причины успеха/неудач учебной деятельности; </w:t>
      </w:r>
    </w:p>
    <w:p w:rsidR="004617F3" w:rsidRDefault="004617F3" w:rsidP="008026AB">
      <w:pPr>
        <w:pStyle w:val="list-dash0"/>
      </w:pPr>
      <w:r>
        <w:t>корректировать свои учебные действия для преодоления ошибок.</w:t>
      </w:r>
    </w:p>
    <w:p w:rsidR="004617F3" w:rsidRDefault="004617F3" w:rsidP="008026AB">
      <w:pPr>
        <w:pStyle w:val="body"/>
      </w:pPr>
    </w:p>
    <w:p w:rsidR="004617F3" w:rsidRDefault="004617F3" w:rsidP="008026AB">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4617F3" w:rsidRDefault="004617F3" w:rsidP="008026AB">
      <w:pPr>
        <w:pStyle w:val="h2"/>
        <w:jc w:val="both"/>
      </w:pPr>
      <w:r>
        <w:t>ПРЕДМЕТНЫЕ РЕЗУЛЬТАТЫ</w:t>
      </w:r>
    </w:p>
    <w:p w:rsidR="004617F3" w:rsidRDefault="004617F3" w:rsidP="008026AB">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617F3" w:rsidRDefault="004617F3" w:rsidP="008026AB">
      <w:pPr>
        <w:pStyle w:val="body"/>
      </w:pPr>
      <w:r>
        <w:t>Обучающиеся, освоившие основную образовательную программу по предмету «Музыка»:</w:t>
      </w:r>
    </w:p>
    <w:p w:rsidR="004617F3" w:rsidRDefault="004617F3" w:rsidP="008026AB">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4617F3" w:rsidRDefault="004617F3" w:rsidP="008026AB">
      <w:pPr>
        <w:pStyle w:val="list-dash0"/>
      </w:pPr>
      <w:r>
        <w:t>сознательно стремятся к развитию своих музыкальных способностей;</w:t>
      </w:r>
    </w:p>
    <w:p w:rsidR="004617F3" w:rsidRDefault="004617F3" w:rsidP="008026AB">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4617F3" w:rsidRDefault="004617F3" w:rsidP="008026AB">
      <w:pPr>
        <w:pStyle w:val="list-dash0"/>
      </w:pPr>
      <w:r>
        <w:t>имеют опыт восприятия, исполнения музыки разных жанров, творческой деятельности в различных смежных видах искусства;</w:t>
      </w:r>
    </w:p>
    <w:p w:rsidR="004617F3" w:rsidRDefault="004617F3" w:rsidP="008026AB">
      <w:pPr>
        <w:pStyle w:val="list-dash0"/>
      </w:pPr>
      <w:r>
        <w:t>с уважением относятся к достижениям отечественной музыкальной культуры;</w:t>
      </w:r>
    </w:p>
    <w:p w:rsidR="004617F3" w:rsidRDefault="004617F3" w:rsidP="008026AB">
      <w:pPr>
        <w:pStyle w:val="list-dash0"/>
      </w:pPr>
      <w:r>
        <w:t xml:space="preserve">стремятся к расширению своего музыкального кругозора. </w:t>
      </w:r>
    </w:p>
    <w:p w:rsidR="004617F3" w:rsidRDefault="004617F3" w:rsidP="008026AB">
      <w:pPr>
        <w:pStyle w:val="body"/>
      </w:pPr>
    </w:p>
    <w:p w:rsidR="004617F3" w:rsidRDefault="004617F3" w:rsidP="008026AB">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617F3" w:rsidRDefault="004617F3" w:rsidP="008026AB">
      <w:pPr>
        <w:pStyle w:val="h3"/>
        <w:jc w:val="both"/>
      </w:pPr>
      <w:r>
        <w:t>Модуль № 1 «Музыкальная грамота»:</w:t>
      </w:r>
    </w:p>
    <w:p w:rsidR="004617F3" w:rsidRDefault="004617F3" w:rsidP="008026AB">
      <w:pPr>
        <w:pStyle w:val="list-dash0"/>
      </w:pPr>
      <w:r>
        <w:t>классифицировать звуки: шумовые и музыкальные, длинные, короткие, тихие, громкие, низкие, высокие;</w:t>
      </w:r>
    </w:p>
    <w:p w:rsidR="004617F3" w:rsidRDefault="004617F3" w:rsidP="008026AB">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4617F3" w:rsidRDefault="004617F3" w:rsidP="008026AB">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4617F3" w:rsidRDefault="004617F3" w:rsidP="008026AB">
      <w:pPr>
        <w:pStyle w:val="list-dash0"/>
      </w:pPr>
      <w:r>
        <w:t>различать на слух принципы развития: повтор, контраст, варьирование;</w:t>
      </w:r>
    </w:p>
    <w:p w:rsidR="004617F3" w:rsidRDefault="004617F3" w:rsidP="008026AB">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4617F3" w:rsidRDefault="004617F3" w:rsidP="008026AB">
      <w:pPr>
        <w:pStyle w:val="list-dash0"/>
      </w:pPr>
      <w:r>
        <w:t>ориентироваться в нотной записи в пределах певческого диапазона;</w:t>
      </w:r>
    </w:p>
    <w:p w:rsidR="004617F3" w:rsidRDefault="004617F3" w:rsidP="008026AB">
      <w:pPr>
        <w:pStyle w:val="list-dash0"/>
      </w:pPr>
      <w:r>
        <w:t>исполнять и создавать различные ритмические рисунки;</w:t>
      </w:r>
    </w:p>
    <w:p w:rsidR="004617F3" w:rsidRDefault="004617F3" w:rsidP="008026AB">
      <w:pPr>
        <w:pStyle w:val="list-dash0"/>
      </w:pPr>
      <w:r>
        <w:t>исполнять песни с простым мелодическим рисунком.</w:t>
      </w:r>
    </w:p>
    <w:p w:rsidR="004617F3" w:rsidRDefault="004617F3" w:rsidP="008026AB">
      <w:pPr>
        <w:pStyle w:val="h3"/>
        <w:jc w:val="both"/>
      </w:pPr>
      <w:r>
        <w:t>Модуль № 2 «Народная музыка России»:</w:t>
      </w:r>
    </w:p>
    <w:p w:rsidR="004617F3" w:rsidRDefault="004617F3" w:rsidP="008026AB">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617F3" w:rsidRDefault="004617F3" w:rsidP="008026AB">
      <w:pPr>
        <w:pStyle w:val="list-dash0"/>
      </w:pPr>
      <w:r>
        <w:t>определять на слух и называть знакомые народные музыкальные инструменты;</w:t>
      </w:r>
    </w:p>
    <w:p w:rsidR="004617F3" w:rsidRDefault="004617F3" w:rsidP="008026AB">
      <w:pPr>
        <w:pStyle w:val="list-dash0"/>
      </w:pPr>
      <w:r>
        <w:t>группировать народные музыкальные инструменты по принципу звукоизвлечения: духовые, ударные, струнные;</w:t>
      </w:r>
    </w:p>
    <w:p w:rsidR="004617F3" w:rsidRDefault="004617F3" w:rsidP="008026AB">
      <w:pPr>
        <w:pStyle w:val="list-dash0"/>
      </w:pPr>
      <w:r>
        <w:t>определять принадлежность музыкальных произведений и их фрагментов к композиторскому или народному творчеству;</w:t>
      </w:r>
    </w:p>
    <w:p w:rsidR="004617F3" w:rsidRDefault="004617F3" w:rsidP="008026AB">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4617F3" w:rsidRDefault="004617F3" w:rsidP="008026AB">
      <w:pPr>
        <w:pStyle w:val="list-dash0"/>
      </w:pPr>
      <w:r>
        <w:t>создавать ритмический аккомпанемент на ударных инструментах при исполнении народной песни;</w:t>
      </w:r>
    </w:p>
    <w:p w:rsidR="004617F3" w:rsidRDefault="004617F3" w:rsidP="008026AB">
      <w:pPr>
        <w:pStyle w:val="list-dash0"/>
      </w:pPr>
      <w:r>
        <w:t>исполнять народные произведения различных жанров с сопровождением и без сопровождения;</w:t>
      </w:r>
    </w:p>
    <w:p w:rsidR="004617F3" w:rsidRDefault="004617F3" w:rsidP="008026AB">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4617F3" w:rsidRDefault="004617F3" w:rsidP="008026AB">
      <w:pPr>
        <w:pStyle w:val="h3"/>
        <w:jc w:val="both"/>
      </w:pPr>
      <w:r>
        <w:t>Модуль № 3 «Музыка народов мира»:</w:t>
      </w:r>
    </w:p>
    <w:p w:rsidR="004617F3" w:rsidRDefault="004617F3" w:rsidP="008026AB">
      <w:pPr>
        <w:pStyle w:val="list-dash0"/>
      </w:pPr>
      <w:r>
        <w:t>различать на слух и исполнять произведения народной и композиторской музыки других стран;</w:t>
      </w:r>
    </w:p>
    <w:p w:rsidR="004617F3" w:rsidRDefault="004617F3" w:rsidP="008026AB">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4617F3" w:rsidRDefault="004617F3" w:rsidP="008026AB">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4617F3" w:rsidRDefault="004617F3" w:rsidP="008026AB">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4617F3" w:rsidRDefault="004617F3" w:rsidP="008026AB">
      <w:pPr>
        <w:pStyle w:val="h3"/>
        <w:jc w:val="both"/>
      </w:pPr>
      <w:r>
        <w:t>Модуль № 4 «Духовная музыка»:</w:t>
      </w:r>
    </w:p>
    <w:p w:rsidR="004617F3" w:rsidRDefault="004617F3" w:rsidP="008026AB">
      <w:pPr>
        <w:pStyle w:val="list-dash0"/>
      </w:pPr>
      <w:r>
        <w:t>определять характер, настроение музыкальных произведений духовной музыки, характеризовать её жизненное предназначение;</w:t>
      </w:r>
    </w:p>
    <w:p w:rsidR="004617F3" w:rsidRDefault="004617F3" w:rsidP="008026AB">
      <w:pPr>
        <w:pStyle w:val="list-dash0"/>
      </w:pPr>
      <w:r>
        <w:t>исполнять доступные образцы духовной музыки;</w:t>
      </w:r>
    </w:p>
    <w:p w:rsidR="004617F3" w:rsidRDefault="004617F3" w:rsidP="008026AB">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4617F3" w:rsidRDefault="004617F3" w:rsidP="008026AB">
      <w:pPr>
        <w:pStyle w:val="h3"/>
        <w:jc w:val="both"/>
      </w:pPr>
      <w:r>
        <w:t>Модуль № 5 «Классическая музыка»:</w:t>
      </w:r>
    </w:p>
    <w:p w:rsidR="004617F3" w:rsidRDefault="004617F3" w:rsidP="008026AB">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4617F3" w:rsidRDefault="004617F3" w:rsidP="008026AB">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4617F3" w:rsidRDefault="004617F3" w:rsidP="008026AB">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4617F3" w:rsidRDefault="004617F3" w:rsidP="008026AB">
      <w:pPr>
        <w:pStyle w:val="list-dash0"/>
      </w:pPr>
      <w:r>
        <w:t>исполнять (в том числе фрагментарно, отдельными темами) сочинения композиторов-классиков;</w:t>
      </w:r>
    </w:p>
    <w:p w:rsidR="004617F3" w:rsidRDefault="004617F3" w:rsidP="008026AB">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4617F3" w:rsidRDefault="004617F3" w:rsidP="008026AB">
      <w:pPr>
        <w:pStyle w:val="list-dash0"/>
      </w:pPr>
      <w:r>
        <w:t>характеризовать выразительные средства, использованные композитором для создания музыкального образа;</w:t>
      </w:r>
    </w:p>
    <w:p w:rsidR="004617F3" w:rsidRDefault="004617F3" w:rsidP="008026AB">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617F3" w:rsidRDefault="004617F3" w:rsidP="008026AB">
      <w:pPr>
        <w:pStyle w:val="h3"/>
        <w:jc w:val="both"/>
      </w:pPr>
      <w:r>
        <w:t>Модуль № 6 «Современная музыкальная культура»:</w:t>
      </w:r>
    </w:p>
    <w:p w:rsidR="004617F3" w:rsidRDefault="004617F3" w:rsidP="008026AB">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4617F3" w:rsidRDefault="004617F3" w:rsidP="008026AB">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4617F3" w:rsidRDefault="004617F3" w:rsidP="008026AB">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4617F3" w:rsidRDefault="004617F3" w:rsidP="008026AB">
      <w:pPr>
        <w:pStyle w:val="list-dash0"/>
      </w:pPr>
      <w:r>
        <w:t>исполнять современные музыкальные произведения, соблюдая певческую культуру звука.</w:t>
      </w:r>
    </w:p>
    <w:p w:rsidR="004617F3" w:rsidRDefault="004617F3" w:rsidP="008026AB">
      <w:pPr>
        <w:pStyle w:val="h3"/>
        <w:jc w:val="both"/>
      </w:pPr>
      <w:r>
        <w:t>Модуль № 7 «Музыка театра и кино»:</w:t>
      </w:r>
    </w:p>
    <w:p w:rsidR="004617F3" w:rsidRDefault="004617F3" w:rsidP="008026AB">
      <w:pPr>
        <w:pStyle w:val="list-dash0"/>
      </w:pPr>
      <w:r>
        <w:t>определять и называть особенности музыкально-сценических жанров (опера, балет, оперетта, мюзикл);</w:t>
      </w:r>
    </w:p>
    <w:p w:rsidR="004617F3" w:rsidRDefault="004617F3" w:rsidP="008026AB">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4617F3" w:rsidRDefault="004617F3" w:rsidP="008026AB">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4617F3" w:rsidRDefault="004617F3" w:rsidP="008026AB">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4617F3" w:rsidRDefault="004617F3" w:rsidP="008026AB">
      <w:pPr>
        <w:pStyle w:val="h3"/>
        <w:jc w:val="both"/>
      </w:pPr>
      <w:r>
        <w:t>Модуль № 8 «Музыка в жизни человека»:</w:t>
      </w:r>
    </w:p>
    <w:p w:rsidR="004617F3" w:rsidRDefault="004617F3" w:rsidP="008026AB">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4617F3" w:rsidRDefault="004617F3" w:rsidP="008026AB">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4617F3" w:rsidRDefault="004617F3" w:rsidP="008026AB">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4617F3" w:rsidRDefault="004617F3" w:rsidP="008026AB">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4617F3" w:rsidRDefault="004617F3" w:rsidP="008026AB">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iCs/>
          <w:spacing w:val="1"/>
        </w:rPr>
        <w:t>На выбор или факультативно</w:t>
      </w:r>
      <w:r>
        <w:rPr>
          <w:spacing w:val="1"/>
        </w:rPr>
        <w:t>».</w:t>
      </w:r>
    </w:p>
    <w:p w:rsidR="004617F3" w:rsidRDefault="004617F3" w:rsidP="008026AB">
      <w:pPr>
        <w:pStyle w:val="body"/>
        <w:rPr>
          <w:spacing w:val="1"/>
        </w:rPr>
      </w:pPr>
    </w:p>
    <w:p w:rsidR="004617F3" w:rsidRDefault="004617F3" w:rsidP="008026AB">
      <w:pPr>
        <w:pStyle w:val="h1"/>
        <w:jc w:val="both"/>
      </w:pPr>
      <w:r>
        <w:t>ТЕХНОЛОГИЯ</w:t>
      </w:r>
    </w:p>
    <w:p w:rsidR="004617F3" w:rsidRDefault="004617F3" w:rsidP="008026AB">
      <w:pPr>
        <w:pStyle w:val="h2"/>
        <w:jc w:val="both"/>
      </w:pPr>
      <w:r>
        <w:t>ПОЯСНИТЕЛЬНАЯ ЗАПИСКА</w:t>
      </w:r>
    </w:p>
    <w:p w:rsidR="004617F3" w:rsidRDefault="004617F3" w:rsidP="008026AB">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4617F3" w:rsidRDefault="004617F3" w:rsidP="008026AB">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4617F3" w:rsidRDefault="004617F3" w:rsidP="008026AB">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4617F3" w:rsidRDefault="004617F3" w:rsidP="008026AB">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4617F3" w:rsidRDefault="004617F3" w:rsidP="008026AB">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4617F3" w:rsidRDefault="004617F3" w:rsidP="008026AB">
      <w:pPr>
        <w:pStyle w:val="h2-first"/>
        <w:spacing w:before="240"/>
        <w:jc w:val="both"/>
      </w:pPr>
      <w:r>
        <w:t xml:space="preserve">Общая характеристика учебного предмета </w:t>
      </w:r>
      <w:r>
        <w:br/>
        <w:t>«Технология»</w:t>
      </w:r>
    </w:p>
    <w:p w:rsidR="004617F3" w:rsidRDefault="004617F3" w:rsidP="008026AB">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4617F3" w:rsidRDefault="004617F3" w:rsidP="008026AB">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4617F3" w:rsidRDefault="004617F3" w:rsidP="008026AB">
      <w:pPr>
        <w:pStyle w:val="body"/>
      </w:pPr>
      <w:r>
        <w:t>В курсе технологии осуществляется реализация широкого спектра межпредметных связей.</w:t>
      </w:r>
    </w:p>
    <w:p w:rsidR="004617F3" w:rsidRDefault="004617F3" w:rsidP="008026AB">
      <w:pPr>
        <w:pStyle w:val="body"/>
      </w:pPr>
      <w:r>
        <w:rPr>
          <w:rStyle w:val="Bold"/>
          <w:bCs/>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4617F3" w:rsidRDefault="004617F3" w:rsidP="008026AB">
      <w:pPr>
        <w:pStyle w:val="body"/>
      </w:pPr>
      <w:r>
        <w:rPr>
          <w:rStyle w:val="Bold"/>
          <w:bCs/>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4617F3" w:rsidRDefault="004617F3" w:rsidP="008026AB">
      <w:pPr>
        <w:pStyle w:val="body"/>
      </w:pPr>
      <w:r>
        <w:rPr>
          <w:rStyle w:val="Bold"/>
          <w:bCs/>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4617F3" w:rsidRDefault="004617F3" w:rsidP="008026AB">
      <w:pPr>
        <w:pStyle w:val="body"/>
      </w:pPr>
      <w:r>
        <w:rPr>
          <w:rStyle w:val="Bold"/>
          <w:bCs/>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4617F3" w:rsidRDefault="004617F3" w:rsidP="008026AB">
      <w:pPr>
        <w:pStyle w:val="body"/>
      </w:pPr>
      <w:r>
        <w:rPr>
          <w:rStyle w:val="Bold"/>
          <w:bCs/>
        </w:rPr>
        <w:t>Литературное чтение</w:t>
      </w:r>
      <w:r>
        <w:t xml:space="preserve"> — работа с текстами для создания образа, реализуемого в изделии. </w:t>
      </w:r>
    </w:p>
    <w:p w:rsidR="004617F3" w:rsidRDefault="004617F3" w:rsidP="008026AB">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4617F3" w:rsidRDefault="004617F3" w:rsidP="008026AB">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4617F3" w:rsidRDefault="004617F3" w:rsidP="008026AB">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4617F3" w:rsidRDefault="004617F3" w:rsidP="008026AB">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4617F3" w:rsidRDefault="004617F3" w:rsidP="008026AB">
      <w:pPr>
        <w:pStyle w:val="h2"/>
        <w:jc w:val="both"/>
      </w:pPr>
      <w:r>
        <w:t>Цели изучения учебного предмета «Технология»</w:t>
      </w:r>
    </w:p>
    <w:p w:rsidR="004617F3" w:rsidRDefault="004617F3" w:rsidP="008026AB">
      <w:pPr>
        <w:pStyle w:val="body"/>
      </w:pPr>
      <w:r>
        <w:rPr>
          <w:rStyle w:val="Italic"/>
          <w:iCs/>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4617F3" w:rsidRDefault="004617F3" w:rsidP="008026AB">
      <w:pPr>
        <w:pStyle w:val="body"/>
      </w:pPr>
      <w:r>
        <w:t xml:space="preserve">Для реализации основной цели и концептуальной идеи данного предмета необходимо решение </w:t>
      </w:r>
      <w:r>
        <w:rPr>
          <w:rStyle w:val="Italic"/>
          <w:iCs/>
        </w:rPr>
        <w:t>системы приоритетных задач</w:t>
      </w:r>
      <w:r>
        <w:t>: образовательных, развивающих и воспитательных.</w:t>
      </w:r>
    </w:p>
    <w:p w:rsidR="004617F3" w:rsidRDefault="004617F3" w:rsidP="008026AB">
      <w:pPr>
        <w:pStyle w:val="body"/>
        <w:rPr>
          <w:rStyle w:val="Italic"/>
          <w:iCs/>
        </w:rPr>
      </w:pPr>
    </w:p>
    <w:p w:rsidR="004617F3" w:rsidRDefault="004617F3" w:rsidP="008026AB">
      <w:pPr>
        <w:pStyle w:val="body"/>
      </w:pPr>
      <w:r>
        <w:rPr>
          <w:rStyle w:val="Italic"/>
          <w:iCs/>
        </w:rPr>
        <w:t>Образовательные задачи курса</w:t>
      </w:r>
      <w:r>
        <w:t xml:space="preserve">: </w:t>
      </w:r>
    </w:p>
    <w:p w:rsidR="004617F3" w:rsidRDefault="004617F3" w:rsidP="008026AB">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4617F3" w:rsidRDefault="004617F3" w:rsidP="008026AB">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4617F3" w:rsidRDefault="004617F3" w:rsidP="008026AB">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4617F3" w:rsidRDefault="004617F3" w:rsidP="008026AB">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4617F3" w:rsidRDefault="004617F3" w:rsidP="008026AB">
      <w:pPr>
        <w:pStyle w:val="body"/>
        <w:keepNext/>
        <w:rPr>
          <w:rStyle w:val="Italic"/>
          <w:iCs/>
        </w:rPr>
      </w:pPr>
      <w:r>
        <w:rPr>
          <w:rStyle w:val="Italic"/>
          <w:iCs/>
        </w:rPr>
        <w:t>Развивающие задачи</w:t>
      </w:r>
      <w:r>
        <w:t>:</w:t>
      </w:r>
    </w:p>
    <w:p w:rsidR="004617F3" w:rsidRDefault="004617F3" w:rsidP="008026AB">
      <w:pPr>
        <w:pStyle w:val="list-dash0"/>
      </w:pPr>
      <w:r>
        <w:t>развитие сенсомоторных процессов, психомоторной координации, глазомера через формирование практических умений;</w:t>
      </w:r>
    </w:p>
    <w:p w:rsidR="004617F3" w:rsidRDefault="004617F3" w:rsidP="008026AB">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4617F3" w:rsidRDefault="004617F3" w:rsidP="008026AB">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4617F3" w:rsidRDefault="004617F3" w:rsidP="008026AB">
      <w:pPr>
        <w:pStyle w:val="list-dash0"/>
      </w:pPr>
      <w:r>
        <w:t>развитие гибкости и вариативности мышления, способностей к изобретательской деятельности.</w:t>
      </w:r>
    </w:p>
    <w:p w:rsidR="004617F3" w:rsidRDefault="004617F3" w:rsidP="008026AB">
      <w:pPr>
        <w:pStyle w:val="body"/>
      </w:pPr>
      <w:r>
        <w:rPr>
          <w:rStyle w:val="Italic"/>
          <w:iCs/>
        </w:rPr>
        <w:t>Воспитательные задачи</w:t>
      </w:r>
      <w:r>
        <w:t xml:space="preserve">: </w:t>
      </w:r>
    </w:p>
    <w:p w:rsidR="004617F3" w:rsidRDefault="004617F3" w:rsidP="008026AB">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4617F3" w:rsidRDefault="004617F3" w:rsidP="008026AB">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4617F3" w:rsidRDefault="004617F3" w:rsidP="008026AB">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4617F3" w:rsidRDefault="004617F3" w:rsidP="008026AB">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4617F3" w:rsidRDefault="004617F3" w:rsidP="008026AB">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4617F3" w:rsidRDefault="004617F3" w:rsidP="008026AB">
      <w:pPr>
        <w:pStyle w:val="h2"/>
        <w:jc w:val="both"/>
      </w:pPr>
      <w:r>
        <w:t>Место учебного предмета «Технология» в учебном плане</w:t>
      </w:r>
    </w:p>
    <w:p w:rsidR="004617F3" w:rsidRDefault="004617F3" w:rsidP="008026AB">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4617F3" w:rsidRDefault="004617F3" w:rsidP="008026AB">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4617F3" w:rsidRDefault="004617F3" w:rsidP="008026AB">
      <w:pPr>
        <w:pStyle w:val="h1"/>
        <w:jc w:val="both"/>
      </w:pPr>
      <w:r>
        <w:t>СОДЕРЖАНИЕ ОБУЧЕНИЯ</w:t>
      </w:r>
    </w:p>
    <w:p w:rsidR="004617F3" w:rsidRDefault="004617F3" w:rsidP="008026AB">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4617F3" w:rsidRDefault="004617F3" w:rsidP="008026AB">
      <w:pPr>
        <w:pStyle w:val="body"/>
      </w:pPr>
      <w:r>
        <w:rPr>
          <w:rStyle w:val="Bold"/>
          <w:bCs/>
        </w:rPr>
        <w:t>Основные модули курса «Технология»:</w:t>
      </w:r>
    </w:p>
    <w:p w:rsidR="004617F3" w:rsidRDefault="004617F3" w:rsidP="008026AB">
      <w:pPr>
        <w:pStyle w:val="body"/>
      </w:pPr>
      <w:r>
        <w:t xml:space="preserve">1. Технологии, профессии и производства. </w:t>
      </w:r>
    </w:p>
    <w:p w:rsidR="004617F3" w:rsidRDefault="004617F3" w:rsidP="008026AB">
      <w:pPr>
        <w:pStyle w:val="body"/>
      </w:pPr>
      <w:r>
        <w:t>2. Технологии ручной обработки материалов:</w:t>
      </w:r>
    </w:p>
    <w:p w:rsidR="004617F3" w:rsidRDefault="004617F3" w:rsidP="008026AB">
      <w:pPr>
        <w:pStyle w:val="list-bullet"/>
      </w:pPr>
      <w:r>
        <w:t>технологии работы с бумагой и картоном;</w:t>
      </w:r>
    </w:p>
    <w:p w:rsidR="004617F3" w:rsidRDefault="004617F3" w:rsidP="008026AB">
      <w:pPr>
        <w:pStyle w:val="list-bullet"/>
      </w:pPr>
      <w:r>
        <w:t>технологии работы с пластичными материалами;</w:t>
      </w:r>
    </w:p>
    <w:p w:rsidR="004617F3" w:rsidRDefault="004617F3" w:rsidP="008026AB">
      <w:pPr>
        <w:pStyle w:val="list-bullet"/>
      </w:pPr>
      <w:r>
        <w:t>технологии работы с природным материалом;</w:t>
      </w:r>
    </w:p>
    <w:p w:rsidR="004617F3" w:rsidRDefault="004617F3" w:rsidP="008026AB">
      <w:pPr>
        <w:pStyle w:val="list-bullet"/>
      </w:pPr>
      <w:r>
        <w:t>технологии работы с текстильными материалами;</w:t>
      </w:r>
    </w:p>
    <w:p w:rsidR="004617F3" w:rsidRDefault="004617F3" w:rsidP="008026AB">
      <w:pPr>
        <w:pStyle w:val="list-bullet"/>
      </w:pPr>
      <w:r>
        <w:t>технологии работы с другими доступными материалами</w:t>
      </w:r>
      <w:r>
        <w:rPr>
          <w:rStyle w:val="footnote-num"/>
          <w:szCs w:val="12"/>
          <w:vertAlign w:val="superscript"/>
        </w:rPr>
        <w:footnoteReference w:id="16"/>
      </w:r>
      <w:r>
        <w:t>.</w:t>
      </w:r>
    </w:p>
    <w:p w:rsidR="004617F3" w:rsidRDefault="004617F3" w:rsidP="008026AB">
      <w:pPr>
        <w:pStyle w:val="body"/>
      </w:pPr>
      <w:r>
        <w:t>3. Конструирование и моделирование:</w:t>
      </w:r>
    </w:p>
    <w:p w:rsidR="004617F3" w:rsidRDefault="004617F3" w:rsidP="008026AB">
      <w:pPr>
        <w:pStyle w:val="list-bullet"/>
      </w:pPr>
      <w:r>
        <w:t>работа с «Конструктором»*</w:t>
      </w:r>
      <w:r>
        <w:rPr>
          <w:rStyle w:val="footnote-num"/>
          <w:szCs w:val="12"/>
          <w:vertAlign w:val="superscript"/>
        </w:rPr>
        <w:footnoteReference w:id="17"/>
      </w:r>
      <w:r>
        <w:t>;</w:t>
      </w:r>
    </w:p>
    <w:p w:rsidR="004617F3" w:rsidRDefault="004617F3" w:rsidP="008026AB">
      <w:pPr>
        <w:pStyle w:val="list-bullet"/>
      </w:pPr>
      <w:r>
        <w:t>конструирование и моделирование из бумаги, картона, пластичных материалов, природных и текстильных материалов;</w:t>
      </w:r>
    </w:p>
    <w:p w:rsidR="004617F3" w:rsidRDefault="004617F3" w:rsidP="008026AB">
      <w:pPr>
        <w:pStyle w:val="list-bullet"/>
      </w:pPr>
      <w:r>
        <w:t>робототехника*.</w:t>
      </w:r>
    </w:p>
    <w:p w:rsidR="004617F3" w:rsidRDefault="004617F3" w:rsidP="008026AB">
      <w:pPr>
        <w:pStyle w:val="body"/>
      </w:pPr>
      <w:r>
        <w:t>4. Информационно-коммуникативные технологии*.</w:t>
      </w:r>
    </w:p>
    <w:p w:rsidR="004617F3" w:rsidRDefault="004617F3" w:rsidP="008026AB">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4617F3" w:rsidRDefault="004617F3" w:rsidP="008026AB">
      <w:pPr>
        <w:pStyle w:val="body"/>
        <w:rPr>
          <w:rStyle w:val="Italic"/>
          <w:iCs/>
        </w:rPr>
      </w:pPr>
      <w:r>
        <w:t xml:space="preserve">Ниже по классам представлено </w:t>
      </w:r>
      <w:r>
        <w:rPr>
          <w:rStyle w:val="Bold"/>
          <w:bCs/>
        </w:rPr>
        <w:t>примерное</w:t>
      </w:r>
      <w:r>
        <w:t xml:space="preserve"> содержание основных модулей курса.</w:t>
      </w:r>
    </w:p>
    <w:p w:rsidR="004617F3" w:rsidRDefault="004617F3" w:rsidP="008026AB">
      <w:pPr>
        <w:pStyle w:val="h2"/>
        <w:jc w:val="both"/>
      </w:pPr>
      <w:r>
        <w:t xml:space="preserve">1 класс (33 </w:t>
      </w:r>
      <w:r>
        <w:rPr>
          <w:caps w:val="0"/>
        </w:rPr>
        <w:t>ч</w:t>
      </w:r>
      <w:r>
        <w:t>)</w:t>
      </w:r>
    </w:p>
    <w:p w:rsidR="004617F3" w:rsidRDefault="004617F3" w:rsidP="008026AB">
      <w:pPr>
        <w:pStyle w:val="h3-first"/>
        <w:jc w:val="both"/>
      </w:pPr>
      <w:r>
        <w:t>1. Технологии, профессии и производства (6 ч)</w:t>
      </w:r>
      <w:r>
        <w:rPr>
          <w:rStyle w:val="footnote-num"/>
          <w:b w:val="0"/>
          <w:bCs w:val="0"/>
          <w:position w:val="16"/>
          <w:szCs w:val="12"/>
          <w:vertAlign w:val="superscript"/>
        </w:rPr>
        <w:footnoteReference w:id="18"/>
      </w:r>
    </w:p>
    <w:p w:rsidR="004617F3" w:rsidRDefault="004617F3" w:rsidP="008026AB">
      <w:pPr>
        <w:pStyle w:val="body"/>
        <w:rPr>
          <w:rStyle w:val="Italic"/>
          <w:iCs/>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4617F3" w:rsidRDefault="004617F3" w:rsidP="008026AB">
      <w:pPr>
        <w:pStyle w:val="body"/>
        <w:rPr>
          <w:rStyle w:val="Italic"/>
          <w:iCs/>
        </w:rPr>
      </w:pPr>
      <w:r>
        <w:t xml:space="preserve">Профессии родных и знакомых. Профессии, связанные с изучаемыми материалами и производствами. Профессии сферы обслуживания. </w:t>
      </w:r>
    </w:p>
    <w:p w:rsidR="004617F3" w:rsidRDefault="004617F3" w:rsidP="008026AB">
      <w:pPr>
        <w:pStyle w:val="body"/>
        <w:rPr>
          <w:rStyle w:val="Italic"/>
          <w:iCs/>
        </w:rPr>
      </w:pPr>
      <w:r>
        <w:t>Традиции и праздники народов России, ремёсла, обычаи.</w:t>
      </w:r>
    </w:p>
    <w:p w:rsidR="004617F3" w:rsidRDefault="004617F3" w:rsidP="008026AB">
      <w:pPr>
        <w:pStyle w:val="h3"/>
        <w:jc w:val="both"/>
      </w:pPr>
      <w:r>
        <w:t>2. Технологии ручной обработки материалов (15 ч)</w:t>
      </w:r>
    </w:p>
    <w:p w:rsidR="004617F3" w:rsidRDefault="004617F3" w:rsidP="008026AB">
      <w:pPr>
        <w:pStyle w:val="body"/>
        <w:rPr>
          <w:rStyle w:val="Italic"/>
          <w:iCs/>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4617F3" w:rsidRDefault="004617F3" w:rsidP="008026AB">
      <w:pPr>
        <w:pStyle w:val="body"/>
        <w:rPr>
          <w:rStyle w:val="Italic"/>
          <w:iCs/>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4617F3" w:rsidRDefault="004617F3" w:rsidP="008026AB">
      <w:pPr>
        <w:pStyle w:val="body"/>
        <w:rPr>
          <w:rStyle w:val="Italic"/>
          <w:iCs/>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4617F3" w:rsidRDefault="004617F3" w:rsidP="008026AB">
      <w:pPr>
        <w:pStyle w:val="body"/>
        <w:rPr>
          <w:rStyle w:val="Italic"/>
          <w:iCs/>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4617F3" w:rsidRDefault="004617F3" w:rsidP="008026AB">
      <w:pPr>
        <w:pStyle w:val="body"/>
        <w:rPr>
          <w:rStyle w:val="Italic"/>
          <w:iCs/>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4617F3" w:rsidRDefault="004617F3" w:rsidP="008026AB">
      <w:pPr>
        <w:pStyle w:val="body"/>
        <w:rPr>
          <w:rStyle w:val="Italic"/>
          <w:iCs/>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4617F3" w:rsidRDefault="004617F3" w:rsidP="008026AB">
      <w:pPr>
        <w:pStyle w:val="body"/>
        <w:rPr>
          <w:rStyle w:val="Italic"/>
          <w:iCs/>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4617F3" w:rsidRDefault="004617F3" w:rsidP="008026AB">
      <w:pPr>
        <w:pStyle w:val="body"/>
        <w:rPr>
          <w:rStyle w:val="Italic"/>
          <w:iCs/>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4617F3" w:rsidRDefault="004617F3" w:rsidP="008026AB">
      <w:pPr>
        <w:pStyle w:val="body"/>
        <w:rPr>
          <w:rStyle w:val="Italic"/>
          <w:iCs/>
        </w:rPr>
      </w:pPr>
      <w:r>
        <w:t>Использование дополнительных отделочных материалов.</w:t>
      </w:r>
    </w:p>
    <w:p w:rsidR="004617F3" w:rsidRDefault="004617F3" w:rsidP="008026AB">
      <w:pPr>
        <w:pStyle w:val="h3"/>
        <w:jc w:val="both"/>
      </w:pPr>
      <w:r>
        <w:t>3. Конструирование и моделирование (10 ч)</w:t>
      </w:r>
    </w:p>
    <w:p w:rsidR="004617F3" w:rsidRDefault="004617F3" w:rsidP="008026AB">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4617F3" w:rsidRDefault="004617F3" w:rsidP="008026AB">
      <w:pPr>
        <w:pStyle w:val="h3"/>
        <w:jc w:val="both"/>
      </w:pPr>
      <w:r>
        <w:t>4. Информационно-коммуникативные технологии* (2 ч)</w:t>
      </w:r>
    </w:p>
    <w:p w:rsidR="004617F3" w:rsidRDefault="004617F3" w:rsidP="008026AB">
      <w:pPr>
        <w:pStyle w:val="body"/>
        <w:rPr>
          <w:rStyle w:val="Italic"/>
          <w:iCs/>
        </w:rPr>
      </w:pPr>
      <w:r>
        <w:t>Демонстрация учителем готовых материалов на информационных носителях.</w:t>
      </w:r>
    </w:p>
    <w:p w:rsidR="004617F3" w:rsidRDefault="004617F3" w:rsidP="008026AB">
      <w:pPr>
        <w:pStyle w:val="body"/>
        <w:rPr>
          <w:rStyle w:val="Italic"/>
          <w:iCs/>
        </w:rPr>
      </w:pPr>
      <w:r>
        <w:t xml:space="preserve">Информация. Виды информации. </w:t>
      </w:r>
    </w:p>
    <w:p w:rsidR="004617F3" w:rsidRDefault="004617F3" w:rsidP="008026AB">
      <w:pPr>
        <w:pStyle w:val="h3"/>
        <w:jc w:val="both"/>
      </w:pPr>
      <w:r>
        <w:t>Универсальные учебные действия (пропедевтический уровень)</w:t>
      </w:r>
    </w:p>
    <w:p w:rsidR="004617F3" w:rsidRDefault="004617F3" w:rsidP="008026AB">
      <w:pPr>
        <w:pStyle w:val="body"/>
      </w:pPr>
      <w:r>
        <w:rPr>
          <w:rStyle w:val="Italic"/>
          <w:iCs/>
        </w:rPr>
        <w:t>Познавательные УУД</w:t>
      </w:r>
      <w:r>
        <w:t xml:space="preserve">: </w:t>
      </w:r>
    </w:p>
    <w:p w:rsidR="004617F3" w:rsidRDefault="004617F3" w:rsidP="008026AB">
      <w:pPr>
        <w:pStyle w:val="list-dash0"/>
      </w:pPr>
      <w:r>
        <w:t>ориентироваться в терминах, используемых в технологии (в пределах изученного);</w:t>
      </w:r>
    </w:p>
    <w:p w:rsidR="004617F3" w:rsidRDefault="004617F3" w:rsidP="008026AB">
      <w:pPr>
        <w:pStyle w:val="list-dash0"/>
      </w:pPr>
      <w:r>
        <w:t>воспринимать и использовать предложенную инструкцию (устную, графическую);</w:t>
      </w:r>
    </w:p>
    <w:p w:rsidR="004617F3" w:rsidRDefault="004617F3" w:rsidP="008026AB">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4617F3" w:rsidRDefault="004617F3" w:rsidP="008026AB">
      <w:pPr>
        <w:pStyle w:val="list-dash0"/>
      </w:pPr>
      <w:r>
        <w:t>сравнивать отдельные изделия (конструкции), находить сходство и различия в их устройстве.</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воспринимать информацию (представленную в объяснении учителя или в учебнике), использовать её в работе;</w:t>
      </w:r>
    </w:p>
    <w:p w:rsidR="004617F3" w:rsidRDefault="004617F3" w:rsidP="008026AB">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4617F3" w:rsidRDefault="004617F3" w:rsidP="008026AB">
      <w:pPr>
        <w:pStyle w:val="body"/>
        <w:rPr>
          <w:rStyle w:val="Italic"/>
          <w:iCs/>
        </w:rPr>
      </w:pPr>
      <w:r>
        <w:rPr>
          <w:rStyle w:val="Italic"/>
          <w:iCs/>
        </w:rPr>
        <w:t>Коммуникативные УУД</w:t>
      </w:r>
      <w:r>
        <w:t>:</w:t>
      </w:r>
      <w:r>
        <w:rPr>
          <w:rStyle w:val="Italic"/>
          <w:iCs/>
        </w:rPr>
        <w:t xml:space="preserve"> </w:t>
      </w:r>
    </w:p>
    <w:p w:rsidR="004617F3" w:rsidRDefault="004617F3" w:rsidP="008026AB">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4617F3" w:rsidRDefault="004617F3" w:rsidP="008026AB">
      <w:pPr>
        <w:pStyle w:val="list-dash0"/>
      </w:pPr>
      <w:r>
        <w:t>строить несложные высказывания, сообщения в устной форме (по содержанию изученных тем).</w:t>
      </w:r>
    </w:p>
    <w:p w:rsidR="004617F3" w:rsidRDefault="004617F3" w:rsidP="008026AB">
      <w:pPr>
        <w:pStyle w:val="body"/>
        <w:rPr>
          <w:rStyle w:val="Italic"/>
          <w:iCs/>
        </w:rPr>
      </w:pPr>
      <w:r>
        <w:rPr>
          <w:rStyle w:val="Italic"/>
          <w:iCs/>
        </w:rPr>
        <w:t>Регулятивные УУД</w:t>
      </w:r>
      <w:r>
        <w:t>:</w:t>
      </w:r>
    </w:p>
    <w:p w:rsidR="004617F3" w:rsidRDefault="004617F3" w:rsidP="008026AB">
      <w:pPr>
        <w:pStyle w:val="list-dash0"/>
      </w:pPr>
      <w:r>
        <w:t>принимать и удерживать в процессе деятельности предложенную учебную задачу;</w:t>
      </w:r>
    </w:p>
    <w:p w:rsidR="004617F3" w:rsidRDefault="004617F3" w:rsidP="008026AB">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4617F3" w:rsidRDefault="004617F3" w:rsidP="008026AB">
      <w:pPr>
        <w:pStyle w:val="list-dash0"/>
        <w:rPr>
          <w:rStyle w:val="Italic"/>
          <w:iCs/>
        </w:rPr>
      </w:pPr>
      <w:r>
        <w:t>понимать и принимать критерии оценки качества работы, руководствоваться ими в процессе анализа и оценки выполненных работ;</w:t>
      </w:r>
      <w:r>
        <w:rPr>
          <w:rStyle w:val="Italic"/>
          <w:iCs/>
        </w:rPr>
        <w:t xml:space="preserve"> </w:t>
      </w:r>
    </w:p>
    <w:p w:rsidR="004617F3" w:rsidRDefault="004617F3" w:rsidP="008026AB">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4617F3" w:rsidRDefault="004617F3" w:rsidP="008026AB">
      <w:pPr>
        <w:pStyle w:val="list-dash0"/>
      </w:pPr>
      <w:r>
        <w:t>выполнять несложные действия контроля и оценки по предложенным критериям.</w:t>
      </w:r>
    </w:p>
    <w:p w:rsidR="004617F3" w:rsidRDefault="004617F3" w:rsidP="008026AB">
      <w:pPr>
        <w:pStyle w:val="body"/>
        <w:rPr>
          <w:rStyle w:val="Italic"/>
          <w:iCs/>
        </w:rPr>
      </w:pPr>
      <w:r>
        <w:rPr>
          <w:rStyle w:val="Italic"/>
          <w:iCs/>
        </w:rPr>
        <w:t>Совместная деятельность</w:t>
      </w:r>
      <w:r>
        <w:t>:</w:t>
      </w:r>
    </w:p>
    <w:p w:rsidR="004617F3" w:rsidRDefault="004617F3" w:rsidP="008026AB">
      <w:pPr>
        <w:pStyle w:val="list-dash0"/>
      </w:pPr>
      <w:r>
        <w:t xml:space="preserve">проявлять положительное отношение к включению в совместную работу, к простым видам сотрудничества; </w:t>
      </w:r>
    </w:p>
    <w:p w:rsidR="004617F3" w:rsidRDefault="004617F3" w:rsidP="008026AB">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4617F3" w:rsidRDefault="004617F3" w:rsidP="008026AB">
      <w:pPr>
        <w:pStyle w:val="h2"/>
        <w:jc w:val="both"/>
      </w:pPr>
      <w:r>
        <w:t xml:space="preserve">2 класс (34 </w:t>
      </w:r>
      <w:r>
        <w:rPr>
          <w:caps w:val="0"/>
        </w:rPr>
        <w:t>ч</w:t>
      </w:r>
      <w:r>
        <w:t>)</w:t>
      </w:r>
    </w:p>
    <w:p w:rsidR="004617F3" w:rsidRDefault="004617F3" w:rsidP="008026AB">
      <w:pPr>
        <w:pStyle w:val="h3-first"/>
        <w:jc w:val="both"/>
      </w:pPr>
      <w:r>
        <w:t>1. Технологии, профессии и производства (8 ч)</w:t>
      </w:r>
    </w:p>
    <w:p w:rsidR="004617F3" w:rsidRDefault="004617F3" w:rsidP="008026AB">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4617F3" w:rsidRDefault="004617F3" w:rsidP="008026AB">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4617F3" w:rsidRDefault="004617F3" w:rsidP="008026AB">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4617F3" w:rsidRDefault="004617F3" w:rsidP="008026AB">
      <w:pPr>
        <w:pStyle w:val="h3"/>
        <w:jc w:val="both"/>
      </w:pPr>
      <w:r>
        <w:t>2. Технологии ручной обработки материалов (14 ч)</w:t>
      </w:r>
    </w:p>
    <w:p w:rsidR="004617F3" w:rsidRDefault="004617F3" w:rsidP="008026AB">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4617F3" w:rsidRDefault="004617F3" w:rsidP="008026AB">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4617F3" w:rsidRDefault="004617F3" w:rsidP="008026AB">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4617F3" w:rsidRDefault="004617F3" w:rsidP="008026AB">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4617F3" w:rsidRDefault="004617F3" w:rsidP="008026AB">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szCs w:val="12"/>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4617F3" w:rsidRDefault="004617F3" w:rsidP="008026AB">
      <w:pPr>
        <w:pStyle w:val="body"/>
      </w:pPr>
      <w:r>
        <w:t>Использование дополнительных материалов (например, проволока, пряжа, бусины и др.).</w:t>
      </w:r>
    </w:p>
    <w:p w:rsidR="004617F3" w:rsidRDefault="004617F3" w:rsidP="008026AB">
      <w:pPr>
        <w:pStyle w:val="h3"/>
        <w:jc w:val="both"/>
      </w:pPr>
      <w:r>
        <w:t xml:space="preserve">3. Конструирование и моделирование (10 ч) </w:t>
      </w:r>
    </w:p>
    <w:p w:rsidR="004617F3" w:rsidRDefault="004617F3" w:rsidP="008026AB">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4617F3" w:rsidRDefault="004617F3" w:rsidP="008026AB">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4617F3" w:rsidRDefault="004617F3" w:rsidP="008026AB">
      <w:pPr>
        <w:pStyle w:val="h3"/>
        <w:jc w:val="both"/>
      </w:pPr>
      <w:r>
        <w:t>4. Информационно-коммуникативные технологии (2 ч)</w:t>
      </w:r>
    </w:p>
    <w:p w:rsidR="004617F3" w:rsidRDefault="004617F3" w:rsidP="008026AB">
      <w:pPr>
        <w:pStyle w:val="body"/>
      </w:pPr>
      <w:r>
        <w:t>Демонстрация учителем готовых материалов на информационных носителях*.</w:t>
      </w:r>
    </w:p>
    <w:p w:rsidR="004617F3" w:rsidRDefault="004617F3" w:rsidP="008026AB">
      <w:pPr>
        <w:pStyle w:val="body"/>
      </w:pPr>
      <w:r>
        <w:t>Поиск информации. Интернет как источник информации.</w:t>
      </w:r>
    </w:p>
    <w:p w:rsidR="004617F3" w:rsidRDefault="004617F3" w:rsidP="008026AB">
      <w:pPr>
        <w:pStyle w:val="h3"/>
        <w:jc w:val="both"/>
      </w:pPr>
      <w:r>
        <w:t>Универсальные учебные действия</w:t>
      </w:r>
    </w:p>
    <w:p w:rsidR="004617F3" w:rsidRDefault="004617F3" w:rsidP="008026AB">
      <w:pPr>
        <w:pStyle w:val="body"/>
      </w:pPr>
      <w:r>
        <w:rPr>
          <w:rStyle w:val="Italic"/>
          <w:iCs/>
        </w:rPr>
        <w:t>Познавательные УУД</w:t>
      </w:r>
      <w:r>
        <w:t xml:space="preserve">: </w:t>
      </w:r>
    </w:p>
    <w:p w:rsidR="004617F3" w:rsidRDefault="004617F3" w:rsidP="008026AB">
      <w:pPr>
        <w:pStyle w:val="list-dash0"/>
      </w:pPr>
      <w:r>
        <w:t>ориентироваться в терминах, используемых в технологии (в пределах изученного);</w:t>
      </w:r>
    </w:p>
    <w:p w:rsidR="004617F3" w:rsidRDefault="004617F3" w:rsidP="008026AB">
      <w:pPr>
        <w:pStyle w:val="list-dash0"/>
      </w:pPr>
      <w:r>
        <w:t xml:space="preserve">выполнять работу в соответствии с образцом, инструкцией, устной или письменной; </w:t>
      </w:r>
    </w:p>
    <w:p w:rsidR="004617F3" w:rsidRDefault="004617F3" w:rsidP="008026AB">
      <w:pPr>
        <w:pStyle w:val="list-dash0"/>
      </w:pPr>
      <w:r>
        <w:t xml:space="preserve">выполнять действия анализа и синтеза, сравнения, группировки с учётом указанных критериев; </w:t>
      </w:r>
    </w:p>
    <w:p w:rsidR="004617F3" w:rsidRDefault="004617F3" w:rsidP="008026AB">
      <w:pPr>
        <w:pStyle w:val="list-dash0"/>
      </w:pPr>
      <w:r>
        <w:t xml:space="preserve">строить рассуждения, делать умозаключения, проверять их в практической работе; </w:t>
      </w:r>
    </w:p>
    <w:p w:rsidR="004617F3" w:rsidRDefault="004617F3" w:rsidP="008026AB">
      <w:pPr>
        <w:pStyle w:val="list-dash0"/>
      </w:pPr>
      <w:r>
        <w:t>воспроизводить порядок действий при решении учебной/практической задачи;</w:t>
      </w:r>
    </w:p>
    <w:p w:rsidR="004617F3" w:rsidRDefault="004617F3" w:rsidP="008026AB">
      <w:pPr>
        <w:pStyle w:val="list-dash0"/>
      </w:pPr>
      <w:r>
        <w:t xml:space="preserve">осуществлять решение простых задач в умственной и материализованной форме. </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получать информацию из учебника и других дидактических материалов, использовать её в работе;</w:t>
      </w:r>
    </w:p>
    <w:p w:rsidR="004617F3" w:rsidRDefault="004617F3" w:rsidP="008026AB">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4617F3" w:rsidRDefault="004617F3" w:rsidP="008026AB">
      <w:pPr>
        <w:pStyle w:val="body"/>
        <w:keepNext/>
        <w:rPr>
          <w:rStyle w:val="Italic"/>
          <w:iCs/>
        </w:rPr>
      </w:pPr>
      <w:r>
        <w:rPr>
          <w:rStyle w:val="Italic"/>
          <w:iCs/>
        </w:rPr>
        <w:t>Коммуникативные УУД</w:t>
      </w:r>
      <w:r>
        <w:t>:</w:t>
      </w:r>
      <w:r>
        <w:rPr>
          <w:rStyle w:val="Italic"/>
          <w:iCs/>
        </w:rPr>
        <w:t xml:space="preserve"> </w:t>
      </w:r>
    </w:p>
    <w:p w:rsidR="004617F3" w:rsidRDefault="004617F3" w:rsidP="008026AB">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4617F3" w:rsidRDefault="004617F3" w:rsidP="008026AB">
      <w:pPr>
        <w:pStyle w:val="list-dash0"/>
      </w:pPr>
      <w:r>
        <w:t>делиться впечатлениями о прослушанном (прочитанном) тексте, рассказе учителя; о выполненной работе, созданном изделии.</w:t>
      </w:r>
    </w:p>
    <w:p w:rsidR="004617F3" w:rsidRDefault="004617F3" w:rsidP="008026AB">
      <w:pPr>
        <w:pStyle w:val="body"/>
        <w:rPr>
          <w:rStyle w:val="Italic"/>
          <w:iCs/>
        </w:rPr>
      </w:pPr>
      <w:r>
        <w:rPr>
          <w:rStyle w:val="Italic"/>
          <w:iCs/>
        </w:rPr>
        <w:t>Регулятивные УУД</w:t>
      </w:r>
      <w:r>
        <w:t>:</w:t>
      </w:r>
      <w:r>
        <w:rPr>
          <w:rStyle w:val="Italic"/>
          <w:iCs/>
        </w:rPr>
        <w:t xml:space="preserve"> </w:t>
      </w:r>
    </w:p>
    <w:p w:rsidR="004617F3" w:rsidRDefault="004617F3" w:rsidP="008026AB">
      <w:pPr>
        <w:pStyle w:val="list-dash0"/>
      </w:pPr>
      <w:r>
        <w:t xml:space="preserve">понимать и принимать учебную задачу; </w:t>
      </w:r>
    </w:p>
    <w:p w:rsidR="004617F3" w:rsidRDefault="004617F3" w:rsidP="008026AB">
      <w:pPr>
        <w:pStyle w:val="list-dash0"/>
      </w:pPr>
      <w:r>
        <w:t xml:space="preserve">организовывать свою деятельность; </w:t>
      </w:r>
    </w:p>
    <w:p w:rsidR="004617F3" w:rsidRDefault="004617F3" w:rsidP="008026AB">
      <w:pPr>
        <w:pStyle w:val="list-dash0"/>
        <w:rPr>
          <w:spacing w:val="-2"/>
        </w:rPr>
      </w:pPr>
      <w:r>
        <w:rPr>
          <w:spacing w:val="-2"/>
        </w:rPr>
        <w:t xml:space="preserve">понимать предлагаемый план действий, действовать по плану; </w:t>
      </w:r>
    </w:p>
    <w:p w:rsidR="004617F3" w:rsidRDefault="004617F3" w:rsidP="008026AB">
      <w:pPr>
        <w:pStyle w:val="list-dash0"/>
      </w:pPr>
      <w:r>
        <w:t xml:space="preserve">прогнозировать необходимые действия для получения практического результата, планировать работу; </w:t>
      </w:r>
    </w:p>
    <w:p w:rsidR="004617F3" w:rsidRDefault="004617F3" w:rsidP="008026AB">
      <w:pPr>
        <w:pStyle w:val="list-dash0"/>
      </w:pPr>
      <w:r>
        <w:t>выполнять действия контроля и оценки;</w:t>
      </w:r>
    </w:p>
    <w:p w:rsidR="004617F3" w:rsidRDefault="004617F3" w:rsidP="008026AB">
      <w:pPr>
        <w:pStyle w:val="list-dash0"/>
      </w:pPr>
      <w:r>
        <w:t>воспринимать советы, оценку учителя и одноклассников, стараться учитывать их в работе.</w:t>
      </w:r>
    </w:p>
    <w:p w:rsidR="004617F3" w:rsidRDefault="004617F3" w:rsidP="008026AB">
      <w:pPr>
        <w:pStyle w:val="body"/>
        <w:rPr>
          <w:rStyle w:val="Italic"/>
          <w:iCs/>
        </w:rPr>
      </w:pPr>
      <w:r>
        <w:rPr>
          <w:rStyle w:val="Italic"/>
          <w:iCs/>
        </w:rPr>
        <w:t>Совместная деятельность</w:t>
      </w:r>
      <w:r>
        <w:t>:</w:t>
      </w:r>
      <w:r>
        <w:rPr>
          <w:rStyle w:val="Italic"/>
          <w:iCs/>
        </w:rPr>
        <w:t xml:space="preserve"> </w:t>
      </w:r>
    </w:p>
    <w:p w:rsidR="004617F3" w:rsidRDefault="004617F3" w:rsidP="008026AB">
      <w:pPr>
        <w:pStyle w:val="list-dash0"/>
      </w:pPr>
      <w:r>
        <w:t>выполнять элементарную совместную деятельность в процессе изготовления изделий, осуществлять взаимопомощь;</w:t>
      </w:r>
    </w:p>
    <w:p w:rsidR="004617F3" w:rsidRDefault="004617F3" w:rsidP="008026AB">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4617F3" w:rsidRDefault="004617F3" w:rsidP="008026AB">
      <w:pPr>
        <w:pStyle w:val="h2"/>
        <w:jc w:val="both"/>
      </w:pPr>
      <w:r>
        <w:t xml:space="preserve">3 класс (34 </w:t>
      </w:r>
      <w:r>
        <w:rPr>
          <w:caps w:val="0"/>
        </w:rPr>
        <w:t>ч</w:t>
      </w:r>
      <w:r>
        <w:t>)</w:t>
      </w:r>
    </w:p>
    <w:p w:rsidR="004617F3" w:rsidRDefault="004617F3" w:rsidP="008026AB">
      <w:pPr>
        <w:pStyle w:val="h3-first"/>
        <w:jc w:val="both"/>
      </w:pPr>
      <w:r>
        <w:t xml:space="preserve">1. Технологии, профессии и производства (8 ч) </w:t>
      </w:r>
    </w:p>
    <w:p w:rsidR="004617F3" w:rsidRDefault="004617F3" w:rsidP="008026AB">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4617F3" w:rsidRDefault="004617F3" w:rsidP="008026AB">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4617F3" w:rsidRDefault="004617F3" w:rsidP="008026AB">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4617F3" w:rsidRDefault="004617F3" w:rsidP="008026AB">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4617F3" w:rsidRDefault="004617F3" w:rsidP="008026AB">
      <w:pPr>
        <w:pStyle w:val="body"/>
      </w:pPr>
      <w:r>
        <w:t xml:space="preserve">Бережное и внимательное отношение к природе как источнику сырьевых ресурсов и идей для технологий будущего. </w:t>
      </w:r>
    </w:p>
    <w:p w:rsidR="004617F3" w:rsidRDefault="004617F3" w:rsidP="008026AB">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4617F3" w:rsidRDefault="004617F3" w:rsidP="008026AB">
      <w:pPr>
        <w:pStyle w:val="h3"/>
        <w:jc w:val="both"/>
      </w:pPr>
      <w:r>
        <w:t xml:space="preserve">2. Технологии ручной обработки материалов (10 ч) </w:t>
      </w:r>
    </w:p>
    <w:p w:rsidR="004617F3" w:rsidRDefault="004617F3" w:rsidP="008026AB">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4617F3" w:rsidRDefault="004617F3" w:rsidP="008026AB">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4617F3" w:rsidRDefault="004617F3" w:rsidP="008026AB">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4617F3" w:rsidRDefault="004617F3" w:rsidP="008026AB">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4617F3" w:rsidRDefault="004617F3" w:rsidP="008026AB">
      <w:pPr>
        <w:pStyle w:val="body"/>
      </w:pPr>
      <w:r>
        <w:t>Выполнение рицовки на картоне с помощью канцелярского ножа, выполнение отверстий шилом.</w:t>
      </w:r>
    </w:p>
    <w:p w:rsidR="004617F3" w:rsidRDefault="004617F3" w:rsidP="008026AB">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4617F3" w:rsidRDefault="004617F3" w:rsidP="008026AB">
      <w:pPr>
        <w:pStyle w:val="body"/>
      </w:pPr>
      <w:r>
        <w:t>Использование дополнительных материалов. Комбинирование разных материалов в одном изделии.</w:t>
      </w:r>
    </w:p>
    <w:p w:rsidR="004617F3" w:rsidRDefault="004617F3" w:rsidP="008026AB">
      <w:pPr>
        <w:pStyle w:val="h3"/>
        <w:jc w:val="both"/>
      </w:pPr>
      <w:r>
        <w:t xml:space="preserve">3. Конструирование и моделирование (12 ч) </w:t>
      </w:r>
    </w:p>
    <w:p w:rsidR="004617F3" w:rsidRDefault="004617F3" w:rsidP="008026AB">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4617F3" w:rsidRDefault="004617F3" w:rsidP="008026AB">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4617F3" w:rsidRDefault="004617F3" w:rsidP="008026AB">
      <w:pPr>
        <w:pStyle w:val="h3"/>
        <w:jc w:val="both"/>
      </w:pPr>
      <w:r>
        <w:t>4. Информационно-коммуникативные технологии (4 ч)</w:t>
      </w:r>
    </w:p>
    <w:p w:rsidR="004617F3" w:rsidRDefault="004617F3" w:rsidP="008026AB">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4617F3" w:rsidRDefault="004617F3" w:rsidP="008026AB">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szCs w:val="12"/>
          <w:vertAlign w:val="superscript"/>
        </w:rPr>
        <w:footnoteReference w:id="20"/>
      </w:r>
      <w:r>
        <w:t>, видео, DVD). Работа с текстовым редактором Microsoft Word или другим.</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Познавательные УУД</w:t>
      </w:r>
      <w:r>
        <w:t>:</w:t>
      </w:r>
    </w:p>
    <w:p w:rsidR="004617F3" w:rsidRDefault="004617F3" w:rsidP="008026AB">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4617F3" w:rsidRDefault="004617F3" w:rsidP="008026AB">
      <w:pPr>
        <w:pStyle w:val="list-dash0"/>
      </w:pPr>
      <w:r>
        <w:t xml:space="preserve">осуществлять анализ предложенных образцов с выделением существенных и несущественных признаков; </w:t>
      </w:r>
    </w:p>
    <w:p w:rsidR="004617F3" w:rsidRDefault="004617F3" w:rsidP="008026AB">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4617F3" w:rsidRDefault="004617F3" w:rsidP="008026AB">
      <w:pPr>
        <w:pStyle w:val="list-dash0"/>
      </w:pPr>
      <w:r>
        <w:t>определять способы доработки конструкций с учётом предложенных условий;</w:t>
      </w:r>
    </w:p>
    <w:p w:rsidR="004617F3" w:rsidRDefault="004617F3" w:rsidP="008026AB">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617F3" w:rsidRDefault="004617F3" w:rsidP="008026AB">
      <w:pPr>
        <w:pStyle w:val="list-dash0"/>
      </w:pPr>
      <w:r>
        <w:t>читать и воспроизводить простой чертёж/эскиз развёртки изделия;</w:t>
      </w:r>
    </w:p>
    <w:p w:rsidR="004617F3" w:rsidRDefault="004617F3" w:rsidP="008026AB">
      <w:pPr>
        <w:pStyle w:val="list-dash0"/>
      </w:pPr>
      <w:r>
        <w:t>восстанавливать нарушенную последовательность выполнения изделия.</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4617F3" w:rsidRDefault="004617F3" w:rsidP="008026AB">
      <w:pPr>
        <w:pStyle w:val="list-dash0"/>
      </w:pPr>
      <w:r>
        <w:t xml:space="preserve">на основе анализа информации производить выбор наиболее эффективных способов работы; </w:t>
      </w:r>
    </w:p>
    <w:p w:rsidR="004617F3" w:rsidRDefault="004617F3" w:rsidP="008026AB">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4617F3" w:rsidRDefault="004617F3" w:rsidP="008026AB">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4617F3" w:rsidRDefault="004617F3" w:rsidP="008026AB">
      <w:pPr>
        <w:pStyle w:val="body"/>
        <w:rPr>
          <w:rStyle w:val="Italic"/>
          <w:iCs/>
        </w:rPr>
      </w:pPr>
      <w:r>
        <w:rPr>
          <w:rStyle w:val="Italic"/>
          <w:iCs/>
        </w:rPr>
        <w:t>Коммуникативные УУД</w:t>
      </w:r>
      <w:r>
        <w:t>:</w:t>
      </w:r>
      <w:r>
        <w:rPr>
          <w:rStyle w:val="Italic"/>
          <w:iCs/>
        </w:rPr>
        <w:t xml:space="preserve"> </w:t>
      </w:r>
    </w:p>
    <w:p w:rsidR="004617F3" w:rsidRDefault="004617F3" w:rsidP="008026AB">
      <w:pPr>
        <w:pStyle w:val="list-dash0"/>
      </w:pPr>
      <w:r>
        <w:t xml:space="preserve">строить монологическое высказывание, владеть диалогической формой коммуникации; </w:t>
      </w:r>
    </w:p>
    <w:p w:rsidR="004617F3" w:rsidRDefault="004617F3" w:rsidP="008026AB">
      <w:pPr>
        <w:pStyle w:val="list-dash0"/>
      </w:pPr>
      <w:r>
        <w:t>строить рассуждения в форме связи простых суждений об объекте, его строении, свойствах и способах создания;</w:t>
      </w:r>
    </w:p>
    <w:p w:rsidR="004617F3" w:rsidRDefault="004617F3" w:rsidP="008026AB">
      <w:pPr>
        <w:pStyle w:val="list-dash0"/>
      </w:pPr>
      <w:r>
        <w:t>описывать предметы рукотворного мира, оценивать их достоинства;</w:t>
      </w:r>
    </w:p>
    <w:p w:rsidR="004617F3" w:rsidRDefault="004617F3" w:rsidP="008026AB">
      <w:pPr>
        <w:pStyle w:val="list-dash0"/>
      </w:pPr>
      <w:r>
        <w:t>формулировать собственное мнение, аргументировать выбор вариантов и способов выполнения задания.</w:t>
      </w:r>
    </w:p>
    <w:p w:rsidR="004617F3" w:rsidRDefault="004617F3" w:rsidP="008026AB">
      <w:pPr>
        <w:pStyle w:val="body"/>
        <w:rPr>
          <w:rStyle w:val="Italic"/>
          <w:iCs/>
        </w:rPr>
      </w:pPr>
      <w:r>
        <w:rPr>
          <w:rStyle w:val="Italic"/>
          <w:iCs/>
        </w:rPr>
        <w:t>Регулятивные УУД</w:t>
      </w:r>
      <w:r>
        <w:t>:</w:t>
      </w:r>
    </w:p>
    <w:p w:rsidR="004617F3" w:rsidRDefault="004617F3" w:rsidP="008026AB">
      <w:pPr>
        <w:pStyle w:val="list-dash0"/>
      </w:pPr>
      <w:r>
        <w:t xml:space="preserve">принимать и сохранять учебную задачу, осуществлять поиск средств для её решения; </w:t>
      </w:r>
    </w:p>
    <w:p w:rsidR="004617F3" w:rsidRDefault="004617F3" w:rsidP="008026AB">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4617F3" w:rsidRDefault="004617F3" w:rsidP="008026AB">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4617F3" w:rsidRDefault="004617F3" w:rsidP="008026AB">
      <w:pPr>
        <w:pStyle w:val="list-dash0"/>
        <w:rPr>
          <w:spacing w:val="-1"/>
        </w:rPr>
      </w:pPr>
      <w:r>
        <w:rPr>
          <w:spacing w:val="-1"/>
        </w:rPr>
        <w:t xml:space="preserve">проявлять волевую саморегуляцию при выполнении задания. </w:t>
      </w:r>
    </w:p>
    <w:p w:rsidR="004617F3" w:rsidRDefault="004617F3" w:rsidP="008026AB">
      <w:pPr>
        <w:pStyle w:val="body"/>
        <w:rPr>
          <w:rStyle w:val="Italic"/>
          <w:iCs/>
        </w:rPr>
      </w:pPr>
      <w:r>
        <w:rPr>
          <w:rStyle w:val="Italic"/>
          <w:iCs/>
        </w:rPr>
        <w:t>Совместная деятельность</w:t>
      </w:r>
      <w:r>
        <w:t>:</w:t>
      </w:r>
      <w:r>
        <w:rPr>
          <w:rStyle w:val="Italic"/>
          <w:iCs/>
        </w:rPr>
        <w:t xml:space="preserve"> </w:t>
      </w:r>
    </w:p>
    <w:p w:rsidR="004617F3" w:rsidRDefault="004617F3" w:rsidP="008026AB">
      <w:pPr>
        <w:pStyle w:val="list-dash0"/>
      </w:pPr>
      <w:r>
        <w:t>выбирать себе партнёров по совместной деятельности не только по симпатии, но и по деловым качествам;</w:t>
      </w:r>
    </w:p>
    <w:p w:rsidR="004617F3" w:rsidRDefault="004617F3" w:rsidP="008026AB">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4617F3" w:rsidRDefault="004617F3" w:rsidP="008026AB">
      <w:pPr>
        <w:pStyle w:val="list-dash0"/>
      </w:pPr>
      <w:r>
        <w:t>выполнять роли лидера, подчинённого, соблюдать равноправие и дружелюбие;</w:t>
      </w:r>
    </w:p>
    <w:p w:rsidR="004617F3" w:rsidRDefault="004617F3" w:rsidP="008026AB">
      <w:pPr>
        <w:pStyle w:val="list-dash0"/>
      </w:pPr>
      <w:r>
        <w:t>осуществлять взаимопомощь, проявлять ответственность при выполнении своей части работы.</w:t>
      </w:r>
    </w:p>
    <w:p w:rsidR="004617F3" w:rsidRDefault="004617F3" w:rsidP="008026AB">
      <w:pPr>
        <w:pStyle w:val="h2"/>
        <w:jc w:val="both"/>
      </w:pPr>
      <w:r>
        <w:t xml:space="preserve">4 класс (34 </w:t>
      </w:r>
      <w:r>
        <w:rPr>
          <w:caps w:val="0"/>
        </w:rPr>
        <w:t>ч</w:t>
      </w:r>
      <w:r>
        <w:t>)</w:t>
      </w:r>
    </w:p>
    <w:p w:rsidR="004617F3" w:rsidRDefault="004617F3" w:rsidP="008026AB">
      <w:pPr>
        <w:pStyle w:val="h3-first"/>
        <w:jc w:val="both"/>
      </w:pPr>
      <w:r>
        <w:t xml:space="preserve">1. Технологии, профессии и производства (12 ч) </w:t>
      </w:r>
    </w:p>
    <w:p w:rsidR="004617F3" w:rsidRDefault="004617F3" w:rsidP="008026AB">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4617F3" w:rsidRDefault="004617F3" w:rsidP="008026AB">
      <w:pPr>
        <w:pStyle w:val="body"/>
      </w:pPr>
      <w:r>
        <w:t xml:space="preserve">Профессии, связанные с опасностями (пожарные, космонавты, химики и др.). </w:t>
      </w:r>
    </w:p>
    <w:p w:rsidR="004617F3" w:rsidRDefault="004617F3" w:rsidP="008026AB">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4617F3" w:rsidRDefault="004617F3" w:rsidP="008026AB">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4617F3" w:rsidRDefault="004617F3" w:rsidP="008026AB">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4617F3" w:rsidRDefault="004617F3" w:rsidP="008026AB">
      <w:pPr>
        <w:pStyle w:val="h3"/>
        <w:jc w:val="both"/>
      </w:pPr>
      <w:r>
        <w:t>2. Технологии ручной обработки материалов (6 ч)</w:t>
      </w:r>
    </w:p>
    <w:p w:rsidR="004617F3" w:rsidRDefault="004617F3" w:rsidP="008026AB">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4617F3" w:rsidRDefault="004617F3" w:rsidP="008026AB">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4617F3" w:rsidRDefault="004617F3" w:rsidP="008026AB">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4617F3" w:rsidRDefault="004617F3" w:rsidP="008026AB">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4617F3" w:rsidRDefault="004617F3" w:rsidP="008026AB">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4617F3" w:rsidRDefault="004617F3" w:rsidP="008026AB">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4617F3" w:rsidRDefault="004617F3" w:rsidP="008026AB">
      <w:pPr>
        <w:pStyle w:val="body"/>
      </w:pPr>
      <w:r>
        <w:t xml:space="preserve">Комбинированное использование разных материалов. </w:t>
      </w:r>
    </w:p>
    <w:p w:rsidR="004617F3" w:rsidRDefault="004617F3" w:rsidP="008026AB">
      <w:pPr>
        <w:pStyle w:val="h3"/>
        <w:jc w:val="both"/>
      </w:pPr>
      <w:r>
        <w:t>3. Конструирование и моделирование (10 ч)</w:t>
      </w:r>
    </w:p>
    <w:p w:rsidR="004617F3" w:rsidRDefault="004617F3" w:rsidP="008026AB">
      <w:pPr>
        <w:pStyle w:val="body"/>
      </w:pPr>
      <w:r>
        <w:t xml:space="preserve">Современные требования к техническим устройствам (экологичность, безопасность, эргономичность и др.). </w:t>
      </w:r>
    </w:p>
    <w:p w:rsidR="004617F3" w:rsidRDefault="004617F3" w:rsidP="008026AB">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4617F3" w:rsidRDefault="004617F3" w:rsidP="008026AB">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4617F3" w:rsidRDefault="004617F3" w:rsidP="008026AB">
      <w:pPr>
        <w:pStyle w:val="h3"/>
        <w:jc w:val="both"/>
      </w:pPr>
      <w:r>
        <w:t>4. Информационно-коммуникативные технологии (6 ч)</w:t>
      </w:r>
    </w:p>
    <w:p w:rsidR="004617F3" w:rsidRDefault="004617F3" w:rsidP="008026AB">
      <w:pPr>
        <w:pStyle w:val="body"/>
      </w:pPr>
      <w:r>
        <w:t>Работа с доступной информацией в Интернете</w:t>
      </w:r>
      <w:r>
        <w:rPr>
          <w:rStyle w:val="footnote-num"/>
          <w:szCs w:val="12"/>
          <w:vertAlign w:val="superscript"/>
        </w:rPr>
        <w:footnoteReference w:id="21"/>
      </w:r>
      <w:r>
        <w:t xml:space="preserve"> и на цифровых носителях информации. </w:t>
      </w:r>
    </w:p>
    <w:p w:rsidR="004617F3" w:rsidRDefault="004617F3" w:rsidP="008026AB">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4617F3" w:rsidRDefault="004617F3" w:rsidP="008026AB">
      <w:pPr>
        <w:pStyle w:val="h3"/>
        <w:jc w:val="both"/>
      </w:pPr>
      <w:r>
        <w:t>Универсальные учебные действия</w:t>
      </w:r>
    </w:p>
    <w:p w:rsidR="004617F3" w:rsidRDefault="004617F3" w:rsidP="008026AB">
      <w:pPr>
        <w:pStyle w:val="body"/>
        <w:rPr>
          <w:rStyle w:val="Italic"/>
          <w:iCs/>
        </w:rPr>
      </w:pPr>
      <w:r>
        <w:rPr>
          <w:rStyle w:val="Italic"/>
          <w:iCs/>
        </w:rPr>
        <w:t>Познавательные УУД</w:t>
      </w:r>
      <w:r>
        <w:t>:</w:t>
      </w:r>
      <w:r>
        <w:rPr>
          <w:rStyle w:val="Italic"/>
          <w:iCs/>
        </w:rPr>
        <w:t xml:space="preserve"> </w:t>
      </w:r>
    </w:p>
    <w:p w:rsidR="004617F3" w:rsidRDefault="004617F3" w:rsidP="008026AB">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4617F3" w:rsidRDefault="004617F3" w:rsidP="008026AB">
      <w:pPr>
        <w:pStyle w:val="list-dash0"/>
      </w:pPr>
      <w:r>
        <w:t>анализировать конструкции предложенных образцов изделий;</w:t>
      </w:r>
    </w:p>
    <w:p w:rsidR="004617F3" w:rsidRDefault="004617F3" w:rsidP="008026AB">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4617F3" w:rsidRDefault="004617F3" w:rsidP="008026AB">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4617F3" w:rsidRDefault="004617F3" w:rsidP="008026AB">
      <w:pPr>
        <w:pStyle w:val="list-dash0"/>
      </w:pPr>
      <w:r>
        <w:t xml:space="preserve">решать простые задачи на преобразование конструкции; </w:t>
      </w:r>
    </w:p>
    <w:p w:rsidR="004617F3" w:rsidRDefault="004617F3" w:rsidP="008026AB">
      <w:pPr>
        <w:pStyle w:val="list-dash0"/>
      </w:pPr>
      <w:r>
        <w:t xml:space="preserve">выполнять работу в соответствии с инструкцией, устной или письменной; </w:t>
      </w:r>
    </w:p>
    <w:p w:rsidR="004617F3" w:rsidRDefault="004617F3" w:rsidP="008026AB">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4617F3" w:rsidRDefault="004617F3" w:rsidP="008026AB">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617F3" w:rsidRDefault="004617F3" w:rsidP="008026AB">
      <w:pPr>
        <w:pStyle w:val="list-dash0"/>
      </w:pPr>
      <w:r>
        <w:t>выполнять действия анализа и синтеза, сравнения, классификации предметов/изделий с учётом указанных критериев;</w:t>
      </w:r>
    </w:p>
    <w:p w:rsidR="004617F3" w:rsidRDefault="004617F3" w:rsidP="008026AB">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4617F3" w:rsidRDefault="004617F3" w:rsidP="008026AB">
      <w:pPr>
        <w:pStyle w:val="body"/>
        <w:rPr>
          <w:rStyle w:val="Italic"/>
          <w:iCs/>
        </w:rPr>
      </w:pPr>
      <w:r>
        <w:rPr>
          <w:rStyle w:val="Italic"/>
          <w:iCs/>
        </w:rPr>
        <w:t>Работа с информацией</w:t>
      </w:r>
      <w:r>
        <w:t>:</w:t>
      </w:r>
    </w:p>
    <w:p w:rsidR="004617F3" w:rsidRDefault="004617F3" w:rsidP="008026AB">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4617F3" w:rsidRDefault="004617F3" w:rsidP="008026AB">
      <w:pPr>
        <w:pStyle w:val="list-dash0"/>
      </w:pPr>
      <w:r>
        <w:t xml:space="preserve">на основе анализа информации производить выбор наиболее эффективных способов работы; </w:t>
      </w:r>
    </w:p>
    <w:p w:rsidR="004617F3" w:rsidRDefault="004617F3" w:rsidP="008026AB">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4617F3" w:rsidRDefault="004617F3" w:rsidP="008026AB">
      <w:pPr>
        <w:pStyle w:val="list-dash0"/>
      </w:pPr>
      <w:r>
        <w:t>осуществлять поиск дополнительной информации по тематике творческих и проектных работ;</w:t>
      </w:r>
    </w:p>
    <w:p w:rsidR="004617F3" w:rsidRDefault="004617F3" w:rsidP="008026AB">
      <w:pPr>
        <w:pStyle w:val="list-dash0"/>
      </w:pPr>
      <w:r>
        <w:t>использовать рисунки из ресурса компьютера в оформлении изделий и др.;</w:t>
      </w:r>
    </w:p>
    <w:p w:rsidR="004617F3" w:rsidRDefault="004617F3" w:rsidP="008026AB">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4617F3" w:rsidRDefault="004617F3" w:rsidP="008026AB">
      <w:pPr>
        <w:pStyle w:val="body"/>
        <w:keepNext/>
        <w:rPr>
          <w:rStyle w:val="Italic"/>
          <w:iCs/>
        </w:rPr>
      </w:pPr>
      <w:r>
        <w:rPr>
          <w:rStyle w:val="Italic"/>
          <w:iCs/>
        </w:rPr>
        <w:t>Коммуникативные УУД</w:t>
      </w:r>
      <w:r>
        <w:t>:</w:t>
      </w:r>
      <w:r>
        <w:rPr>
          <w:rStyle w:val="Italic"/>
          <w:iCs/>
        </w:rPr>
        <w:t xml:space="preserve"> </w:t>
      </w:r>
    </w:p>
    <w:p w:rsidR="004617F3" w:rsidRDefault="004617F3" w:rsidP="008026AB">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4617F3" w:rsidRDefault="004617F3" w:rsidP="008026AB">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4617F3" w:rsidRDefault="004617F3" w:rsidP="008026AB">
      <w:pPr>
        <w:pStyle w:val="list-dash0"/>
      </w:pPr>
      <w:r>
        <w:t>создавать тексты-рассуждения: раскрывать последовательность операций при работе с разными материалами;</w:t>
      </w:r>
    </w:p>
    <w:p w:rsidR="004617F3" w:rsidRDefault="004617F3" w:rsidP="008026AB">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4617F3" w:rsidRDefault="004617F3" w:rsidP="008026AB">
      <w:pPr>
        <w:pStyle w:val="body"/>
        <w:rPr>
          <w:rStyle w:val="Italic"/>
          <w:iCs/>
        </w:rPr>
      </w:pPr>
      <w:r>
        <w:rPr>
          <w:rStyle w:val="Italic"/>
          <w:iCs/>
        </w:rPr>
        <w:t>Регулятивные УУД</w:t>
      </w:r>
      <w:r>
        <w:t>:</w:t>
      </w:r>
      <w:r>
        <w:rPr>
          <w:rStyle w:val="Italic"/>
          <w:iCs/>
        </w:rPr>
        <w:t xml:space="preserve"> </w:t>
      </w:r>
    </w:p>
    <w:p w:rsidR="004617F3" w:rsidRDefault="004617F3" w:rsidP="008026AB">
      <w:pPr>
        <w:pStyle w:val="list-dash0"/>
      </w:pPr>
      <w:r>
        <w:t xml:space="preserve">понимать и принимать учебную задачу, самостоятельно определять цели учебно-познавательной деятельности; </w:t>
      </w:r>
    </w:p>
    <w:p w:rsidR="004617F3" w:rsidRDefault="004617F3" w:rsidP="008026AB">
      <w:pPr>
        <w:pStyle w:val="list-dash0"/>
      </w:pPr>
      <w:r>
        <w:t xml:space="preserve">планировать практическую работу в соответствии с поставленной целью и выполнять её в соответствии с планом; </w:t>
      </w:r>
    </w:p>
    <w:p w:rsidR="004617F3" w:rsidRDefault="004617F3" w:rsidP="008026AB">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4617F3" w:rsidRDefault="004617F3" w:rsidP="008026AB">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4617F3" w:rsidRDefault="004617F3" w:rsidP="008026AB">
      <w:pPr>
        <w:pStyle w:val="list-dash0"/>
      </w:pPr>
      <w:r>
        <w:t>проявлять волевую саморегуляцию при выполнении задания.</w:t>
      </w:r>
    </w:p>
    <w:p w:rsidR="004617F3" w:rsidRDefault="004617F3" w:rsidP="008026AB">
      <w:pPr>
        <w:pStyle w:val="body"/>
        <w:rPr>
          <w:rStyle w:val="Italic"/>
          <w:iCs/>
        </w:rPr>
      </w:pPr>
      <w:r>
        <w:rPr>
          <w:rStyle w:val="Italic"/>
          <w:iCs/>
        </w:rPr>
        <w:t>Совместная деятельность</w:t>
      </w:r>
      <w:r>
        <w:t>:</w:t>
      </w:r>
    </w:p>
    <w:p w:rsidR="004617F3" w:rsidRDefault="004617F3" w:rsidP="008026AB">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4617F3" w:rsidRDefault="004617F3" w:rsidP="008026AB">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4617F3" w:rsidRDefault="004617F3" w:rsidP="008026AB">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4617F3" w:rsidRDefault="004617F3" w:rsidP="008026AB">
      <w:pPr>
        <w:pStyle w:val="h1"/>
        <w:jc w:val="both"/>
      </w:pPr>
      <w:r>
        <w:t xml:space="preserve">ПЛАНИРУЕМЫЕ РЕЗУЛЬТАТЫ ОСВОЕНИЯ </w:t>
      </w:r>
      <w:r>
        <w:br/>
        <w:t xml:space="preserve">УЧЕБНОГО ПРЕДМЕТА «ТЕХНОЛОГИЯ» </w:t>
      </w:r>
      <w:r>
        <w:br/>
        <w:t>НА УРОВНЕ НАЧАЛЬНОГО ОБЩЕГО ОБРАЗОВАНИЯ</w:t>
      </w:r>
    </w:p>
    <w:p w:rsidR="004617F3" w:rsidRDefault="004617F3" w:rsidP="008026AB">
      <w:pPr>
        <w:pStyle w:val="h2-first"/>
        <w:jc w:val="both"/>
      </w:pPr>
      <w:r>
        <w:t>Личностные результаты обучающегося</w:t>
      </w:r>
    </w:p>
    <w:p w:rsidR="004617F3" w:rsidRDefault="004617F3" w:rsidP="008026AB">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4617F3" w:rsidRDefault="004617F3" w:rsidP="008026AB">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4617F3" w:rsidRDefault="004617F3" w:rsidP="008026AB">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4617F3" w:rsidRDefault="004617F3" w:rsidP="008026AB">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4617F3" w:rsidRDefault="004617F3" w:rsidP="008026AB">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4617F3" w:rsidRDefault="004617F3" w:rsidP="008026AB">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4617F3" w:rsidRDefault="004617F3" w:rsidP="008026AB">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4617F3" w:rsidRDefault="004617F3" w:rsidP="008026AB">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4617F3" w:rsidRDefault="004617F3" w:rsidP="008026AB">
      <w:pPr>
        <w:pStyle w:val="body"/>
      </w:pPr>
    </w:p>
    <w:p w:rsidR="004617F3" w:rsidRDefault="004617F3" w:rsidP="008026AB">
      <w:pPr>
        <w:pStyle w:val="h2"/>
        <w:jc w:val="both"/>
      </w:pPr>
      <w:r>
        <w:t>Метапредметные результаты обучающегося</w:t>
      </w:r>
    </w:p>
    <w:p w:rsidR="004617F3" w:rsidRDefault="004617F3" w:rsidP="008026AB">
      <w:pPr>
        <w:pStyle w:val="body"/>
      </w:pPr>
      <w:r>
        <w:t>К концу обучения в начальной школе у обучающегося формируются следующие универсальные учебные действия.</w:t>
      </w:r>
    </w:p>
    <w:p w:rsidR="004617F3" w:rsidRDefault="004617F3" w:rsidP="008026AB">
      <w:pPr>
        <w:pStyle w:val="h3"/>
        <w:jc w:val="both"/>
      </w:pPr>
      <w:r>
        <w:t>Познавательные УУД:</w:t>
      </w:r>
    </w:p>
    <w:p w:rsidR="004617F3" w:rsidRDefault="004617F3" w:rsidP="008026AB">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4617F3" w:rsidRDefault="004617F3" w:rsidP="008026AB">
      <w:pPr>
        <w:pStyle w:val="list-dash0"/>
      </w:pPr>
      <w:r>
        <w:t>осуществлять анализ объектов и изделий с выделением существенных и несущественных признаков;</w:t>
      </w:r>
    </w:p>
    <w:p w:rsidR="004617F3" w:rsidRDefault="004617F3" w:rsidP="008026AB">
      <w:pPr>
        <w:pStyle w:val="list-dash0"/>
      </w:pPr>
      <w:r>
        <w:t>сравнивать группы объектов/изделий, выделять в них общее и различия;</w:t>
      </w:r>
    </w:p>
    <w:p w:rsidR="004617F3" w:rsidRDefault="004617F3" w:rsidP="008026AB">
      <w:pPr>
        <w:pStyle w:val="list-dash0"/>
      </w:pPr>
      <w:r>
        <w:t>делать обобщения (технико-технологического и декоративно-художественного характера) по изучаемой тематике;</w:t>
      </w:r>
    </w:p>
    <w:p w:rsidR="004617F3" w:rsidRDefault="004617F3" w:rsidP="008026AB">
      <w:pPr>
        <w:pStyle w:val="list-dash0"/>
      </w:pPr>
      <w:r>
        <w:t>использовать схемы, модели и простейшие чертежи в собственной практической творческой деятельности;</w:t>
      </w:r>
    </w:p>
    <w:p w:rsidR="004617F3" w:rsidRDefault="004617F3" w:rsidP="008026AB">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4617F3" w:rsidRDefault="004617F3" w:rsidP="008026AB">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4617F3" w:rsidRDefault="004617F3" w:rsidP="008026AB">
      <w:pPr>
        <w:pStyle w:val="h3"/>
        <w:jc w:val="both"/>
      </w:pPr>
      <w:r>
        <w:t>Работа с информацией:</w:t>
      </w:r>
    </w:p>
    <w:p w:rsidR="004617F3" w:rsidRDefault="004617F3" w:rsidP="008026AB">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4617F3" w:rsidRDefault="004617F3" w:rsidP="008026AB">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4617F3" w:rsidRDefault="004617F3" w:rsidP="008026AB">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4617F3" w:rsidRDefault="004617F3" w:rsidP="008026AB">
      <w:pPr>
        <w:pStyle w:val="list-dash0"/>
      </w:pPr>
      <w:r>
        <w:t>следовать при выполнении работы инструкциям учителя или представленным в других информационных источниках.</w:t>
      </w:r>
    </w:p>
    <w:p w:rsidR="004617F3" w:rsidRDefault="004617F3" w:rsidP="008026AB">
      <w:pPr>
        <w:pStyle w:val="h3"/>
        <w:jc w:val="both"/>
      </w:pPr>
      <w:r>
        <w:t>Коммуникативные УУД:</w:t>
      </w:r>
    </w:p>
    <w:p w:rsidR="004617F3" w:rsidRDefault="004617F3" w:rsidP="008026AB">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4617F3" w:rsidRDefault="004617F3" w:rsidP="008026AB">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4617F3" w:rsidRDefault="004617F3" w:rsidP="008026AB">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4617F3" w:rsidRDefault="004617F3" w:rsidP="008026AB">
      <w:pPr>
        <w:pStyle w:val="list-dash0"/>
      </w:pPr>
      <w:r>
        <w:t>объяснять последовательность совершаемых действий при создании изделия.</w:t>
      </w:r>
    </w:p>
    <w:p w:rsidR="004617F3" w:rsidRDefault="004617F3" w:rsidP="008026AB">
      <w:pPr>
        <w:pStyle w:val="h3"/>
        <w:jc w:val="both"/>
      </w:pPr>
      <w:r>
        <w:t>Регулятивные УУД:</w:t>
      </w:r>
    </w:p>
    <w:p w:rsidR="004617F3" w:rsidRDefault="004617F3" w:rsidP="008026AB">
      <w:pPr>
        <w:pStyle w:val="list-dash0"/>
      </w:pPr>
      <w:r>
        <w:t>рационально организовывать свою работу (подготовка рабочего места, поддержание и наведение порядка, уборка после работы);</w:t>
      </w:r>
    </w:p>
    <w:p w:rsidR="004617F3" w:rsidRDefault="004617F3" w:rsidP="008026AB">
      <w:pPr>
        <w:pStyle w:val="list-dash0"/>
      </w:pPr>
      <w:r>
        <w:t>выполнять правила безопасности труда при выполнении работы;</w:t>
      </w:r>
    </w:p>
    <w:p w:rsidR="004617F3" w:rsidRDefault="004617F3" w:rsidP="008026AB">
      <w:pPr>
        <w:pStyle w:val="list-dash0"/>
      </w:pPr>
      <w:r>
        <w:t>планировать работу, соотносить свои действия с поставленной целью;</w:t>
      </w:r>
    </w:p>
    <w:p w:rsidR="004617F3" w:rsidRDefault="004617F3" w:rsidP="008026AB">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4617F3" w:rsidRDefault="004617F3" w:rsidP="008026AB">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4617F3" w:rsidRDefault="004617F3" w:rsidP="008026AB">
      <w:pPr>
        <w:pStyle w:val="list-dash0"/>
      </w:pPr>
      <w:r>
        <w:t>проявлять волевую саморегуляцию при выполнении работы.</w:t>
      </w:r>
    </w:p>
    <w:p w:rsidR="004617F3" w:rsidRDefault="004617F3" w:rsidP="008026AB">
      <w:pPr>
        <w:pStyle w:val="h3"/>
        <w:jc w:val="both"/>
      </w:pPr>
      <w:r>
        <w:t>Совместная деятельность:</w:t>
      </w:r>
    </w:p>
    <w:p w:rsidR="004617F3" w:rsidRDefault="004617F3" w:rsidP="008026AB">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4617F3" w:rsidRDefault="004617F3" w:rsidP="008026AB">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4617F3" w:rsidRDefault="004617F3" w:rsidP="008026AB">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4617F3" w:rsidRDefault="004617F3" w:rsidP="008026AB">
      <w:pPr>
        <w:pStyle w:val="NoParagraphStyle"/>
        <w:suppressAutoHyphens/>
        <w:ind w:firstLine="284"/>
        <w:jc w:val="both"/>
        <w:rPr>
          <w:rFonts w:ascii="Times New Roman" w:hAnsi="Times New Roman" w:cs="Times New Roman"/>
          <w:sz w:val="22"/>
          <w:szCs w:val="22"/>
          <w:lang w:val="ru-RU"/>
        </w:rPr>
      </w:pPr>
    </w:p>
    <w:p w:rsidR="004617F3" w:rsidRDefault="004617F3" w:rsidP="008026AB">
      <w:pPr>
        <w:pStyle w:val="h2"/>
        <w:jc w:val="both"/>
      </w:pPr>
      <w:r>
        <w:t xml:space="preserve">Предметные результаты освоения курса </w:t>
      </w:r>
      <w:r>
        <w:br/>
        <w:t>«ТехнологиЯ»</w:t>
      </w:r>
    </w:p>
    <w:p w:rsidR="004617F3" w:rsidRDefault="004617F3" w:rsidP="008026AB">
      <w:pPr>
        <w:pStyle w:val="h3-first"/>
        <w:jc w:val="both"/>
      </w:pPr>
      <w:r>
        <w:t>1 класс</w:t>
      </w:r>
    </w:p>
    <w:p w:rsidR="004617F3" w:rsidRDefault="004617F3" w:rsidP="008026AB">
      <w:pPr>
        <w:pStyle w:val="body"/>
      </w:pPr>
      <w:r>
        <w:t xml:space="preserve">К концу обучения </w:t>
      </w:r>
      <w:r>
        <w:rPr>
          <w:rStyle w:val="Bold"/>
          <w:bCs/>
        </w:rPr>
        <w:t>в первом классе</w:t>
      </w:r>
      <w:r>
        <w:t xml:space="preserve"> обучающийся научится:</w:t>
      </w:r>
    </w:p>
    <w:p w:rsidR="004617F3" w:rsidRDefault="004617F3" w:rsidP="008026AB">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4617F3" w:rsidRDefault="004617F3" w:rsidP="008026AB">
      <w:pPr>
        <w:pStyle w:val="list-dash0"/>
      </w:pPr>
      <w:r>
        <w:t xml:space="preserve">применять правила безопасной работы ножницами, иглой и аккуратной работы с клеем; </w:t>
      </w:r>
    </w:p>
    <w:p w:rsidR="004617F3" w:rsidRDefault="004617F3" w:rsidP="008026AB">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4617F3" w:rsidRDefault="004617F3" w:rsidP="008026AB">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4617F3" w:rsidRDefault="004617F3" w:rsidP="008026AB">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4617F3" w:rsidRDefault="004617F3" w:rsidP="008026AB">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4617F3" w:rsidRDefault="004617F3" w:rsidP="008026AB">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4617F3" w:rsidRDefault="004617F3" w:rsidP="008026AB">
      <w:pPr>
        <w:pStyle w:val="list-dash0"/>
      </w:pPr>
      <w:r>
        <w:t>оформлять изделия строчкой прямого стежка;</w:t>
      </w:r>
    </w:p>
    <w:p w:rsidR="004617F3" w:rsidRDefault="004617F3" w:rsidP="008026AB">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4617F3" w:rsidRDefault="004617F3" w:rsidP="008026AB">
      <w:pPr>
        <w:pStyle w:val="list-dash0"/>
      </w:pPr>
      <w:r>
        <w:t>выполнять задания с опорой на готовый план;</w:t>
      </w:r>
    </w:p>
    <w:p w:rsidR="004617F3" w:rsidRDefault="004617F3" w:rsidP="008026AB">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4617F3" w:rsidRDefault="004617F3" w:rsidP="008026AB">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4617F3" w:rsidRDefault="004617F3" w:rsidP="008026AB">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4617F3" w:rsidRDefault="004617F3" w:rsidP="008026AB">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4617F3" w:rsidRDefault="004617F3" w:rsidP="008026AB">
      <w:pPr>
        <w:pStyle w:val="list-dash0"/>
      </w:pPr>
      <w:r>
        <w:t>различать материалы и инструменты по их назначению;</w:t>
      </w:r>
    </w:p>
    <w:p w:rsidR="004617F3" w:rsidRDefault="004617F3" w:rsidP="008026AB">
      <w:pPr>
        <w:pStyle w:val="list-dash0"/>
      </w:pPr>
      <w:r>
        <w:t>называть и выполнять последовательность изготовления несложных изделий: разметка, резание, сборка, отделка;</w:t>
      </w:r>
    </w:p>
    <w:p w:rsidR="004617F3" w:rsidRDefault="004617F3" w:rsidP="008026AB">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4617F3" w:rsidRDefault="004617F3" w:rsidP="008026AB">
      <w:pPr>
        <w:pStyle w:val="list-dash0"/>
      </w:pPr>
      <w:r>
        <w:t>использовать для сушки плоских изделий пресс;</w:t>
      </w:r>
    </w:p>
    <w:p w:rsidR="004617F3" w:rsidRDefault="004617F3" w:rsidP="008026AB">
      <w:pPr>
        <w:pStyle w:val="list-dash0"/>
      </w:pPr>
      <w:r>
        <w:t>с помощью учителя выполнять практическую работу и самоконтроль с опорой на инструкционную карту, образец, шаблон;</w:t>
      </w:r>
    </w:p>
    <w:p w:rsidR="004617F3" w:rsidRDefault="004617F3" w:rsidP="008026AB">
      <w:pPr>
        <w:pStyle w:val="list-dash0"/>
      </w:pPr>
      <w:r>
        <w:t>различать разборные и неразборные конструкции несложных изделий;</w:t>
      </w:r>
    </w:p>
    <w:p w:rsidR="004617F3" w:rsidRDefault="004617F3" w:rsidP="008026AB">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4617F3" w:rsidRDefault="004617F3" w:rsidP="008026AB">
      <w:pPr>
        <w:pStyle w:val="list-dash0"/>
      </w:pPr>
      <w:r>
        <w:t>осуществлять элементарное сотрудничество, участвовать в коллективных работах под руководством учителя;</w:t>
      </w:r>
    </w:p>
    <w:p w:rsidR="004617F3" w:rsidRDefault="004617F3" w:rsidP="008026AB">
      <w:pPr>
        <w:pStyle w:val="list-dash0"/>
      </w:pPr>
      <w:r>
        <w:t>выполнять несложные коллективные работы проектного характера.</w:t>
      </w:r>
    </w:p>
    <w:p w:rsidR="004617F3" w:rsidRDefault="004617F3" w:rsidP="008026AB">
      <w:pPr>
        <w:pStyle w:val="h3"/>
        <w:jc w:val="both"/>
      </w:pPr>
      <w:r>
        <w:t>2 класс</w:t>
      </w:r>
    </w:p>
    <w:p w:rsidR="004617F3" w:rsidRDefault="004617F3" w:rsidP="008026AB">
      <w:pPr>
        <w:pStyle w:val="body"/>
      </w:pPr>
      <w:r>
        <w:t xml:space="preserve">К концу обучения </w:t>
      </w:r>
      <w:r>
        <w:rPr>
          <w:rStyle w:val="Bold"/>
          <w:bCs/>
        </w:rPr>
        <w:t>во втором классе</w:t>
      </w:r>
      <w:r>
        <w:t xml:space="preserve"> обучающийся научится:</w:t>
      </w:r>
    </w:p>
    <w:p w:rsidR="004617F3" w:rsidRDefault="004617F3" w:rsidP="008026AB">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4617F3" w:rsidRDefault="004617F3" w:rsidP="008026AB">
      <w:pPr>
        <w:pStyle w:val="list-dash0"/>
      </w:pPr>
      <w:r>
        <w:t>выполнять задания по самостоятельно составленному плану;</w:t>
      </w:r>
    </w:p>
    <w:p w:rsidR="004617F3" w:rsidRDefault="004617F3" w:rsidP="008026AB">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4617F3" w:rsidRDefault="004617F3" w:rsidP="008026AB">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4617F3" w:rsidRDefault="004617F3" w:rsidP="008026AB">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4617F3" w:rsidRDefault="004617F3" w:rsidP="008026AB">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4617F3" w:rsidRDefault="004617F3" w:rsidP="008026AB">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4617F3" w:rsidRDefault="004617F3" w:rsidP="008026AB">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4617F3" w:rsidRDefault="004617F3" w:rsidP="008026AB">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4617F3" w:rsidRDefault="004617F3" w:rsidP="008026AB">
      <w:pPr>
        <w:pStyle w:val="list-dash0"/>
      </w:pPr>
      <w:r>
        <w:t>выполнять биговку;</w:t>
      </w:r>
    </w:p>
    <w:p w:rsidR="004617F3" w:rsidRDefault="004617F3" w:rsidP="008026AB">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4617F3" w:rsidRDefault="004617F3" w:rsidP="008026AB">
      <w:pPr>
        <w:pStyle w:val="list-dash0"/>
      </w:pPr>
      <w:r>
        <w:t>оформлять изделия и соединять детали освоенными ручными строчками;</w:t>
      </w:r>
    </w:p>
    <w:p w:rsidR="004617F3" w:rsidRDefault="004617F3" w:rsidP="008026AB">
      <w:pPr>
        <w:pStyle w:val="list-dash0"/>
      </w:pPr>
      <w:r>
        <w:t>понимать смысл понятия «развёртка» (трёхмерного предмета); соотносить объёмную конструкцию с изображениями её развёртки;</w:t>
      </w:r>
    </w:p>
    <w:p w:rsidR="004617F3" w:rsidRDefault="004617F3" w:rsidP="008026AB">
      <w:pPr>
        <w:pStyle w:val="list-dash0"/>
      </w:pPr>
      <w:r>
        <w:t>отличать макет от модели, строить трёхмерный макет из готовой развёртки;</w:t>
      </w:r>
    </w:p>
    <w:p w:rsidR="004617F3" w:rsidRDefault="004617F3" w:rsidP="008026AB">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4617F3" w:rsidRDefault="004617F3" w:rsidP="008026AB">
      <w:pPr>
        <w:pStyle w:val="list-dash0"/>
      </w:pPr>
      <w:r>
        <w:t>конструировать и моделировать изделия из различных материалов по модели, простейшему чертежу или эскизу;</w:t>
      </w:r>
    </w:p>
    <w:p w:rsidR="004617F3" w:rsidRDefault="004617F3" w:rsidP="008026AB">
      <w:pPr>
        <w:pStyle w:val="list-dash0"/>
      </w:pPr>
      <w:r>
        <w:t>решать несложные конструкторско-технологические задачи;</w:t>
      </w:r>
    </w:p>
    <w:p w:rsidR="004617F3" w:rsidRDefault="004617F3" w:rsidP="008026AB">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4617F3" w:rsidRDefault="004617F3" w:rsidP="008026AB">
      <w:pPr>
        <w:pStyle w:val="list-dash0"/>
      </w:pPr>
      <w:r>
        <w:t>делать выбор, какое мнение принять — своё или другое, высказанное в ходе обсуждения;</w:t>
      </w:r>
    </w:p>
    <w:p w:rsidR="004617F3" w:rsidRDefault="004617F3" w:rsidP="008026AB">
      <w:pPr>
        <w:pStyle w:val="list-dash0"/>
      </w:pPr>
      <w:r>
        <w:t>выполнять работу в малых группах, осуществлять сотрудничество;</w:t>
      </w:r>
    </w:p>
    <w:p w:rsidR="004617F3" w:rsidRDefault="004617F3" w:rsidP="008026AB">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4617F3" w:rsidRDefault="004617F3" w:rsidP="008026AB">
      <w:pPr>
        <w:pStyle w:val="list-dash0"/>
      </w:pPr>
      <w:r>
        <w:t>называть профессии людей, работающих в сфере обслуживания.</w:t>
      </w:r>
    </w:p>
    <w:p w:rsidR="004617F3" w:rsidRDefault="004617F3" w:rsidP="008026AB">
      <w:pPr>
        <w:pStyle w:val="h3"/>
        <w:jc w:val="both"/>
      </w:pPr>
      <w:r>
        <w:t>3 класс</w:t>
      </w:r>
    </w:p>
    <w:p w:rsidR="004617F3" w:rsidRDefault="004617F3" w:rsidP="008026AB">
      <w:pPr>
        <w:pStyle w:val="body"/>
      </w:pPr>
      <w:r>
        <w:t xml:space="preserve">К концу обучения </w:t>
      </w:r>
      <w:r>
        <w:rPr>
          <w:rStyle w:val="Bold"/>
          <w:bCs/>
        </w:rPr>
        <w:t>в третьем классе</w:t>
      </w:r>
      <w:r>
        <w:t xml:space="preserve"> обучающийся научится:</w:t>
      </w:r>
    </w:p>
    <w:p w:rsidR="004617F3" w:rsidRDefault="004617F3" w:rsidP="008026AB">
      <w:pPr>
        <w:pStyle w:val="list-dash0"/>
      </w:pPr>
      <w:r>
        <w:t>понимать смысл понятий «чертёж развёртки», «канцелярский нож», «шило», «искусственный материал»;</w:t>
      </w:r>
    </w:p>
    <w:p w:rsidR="004617F3" w:rsidRDefault="004617F3" w:rsidP="008026AB">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4617F3" w:rsidRDefault="004617F3" w:rsidP="008026AB">
      <w:pPr>
        <w:pStyle w:val="list-dash0"/>
      </w:pPr>
      <w:r>
        <w:t>узнавать и называть по характерным особенностям образцов или по описанию изученные и распространённые в крае ремёсла;</w:t>
      </w:r>
    </w:p>
    <w:p w:rsidR="004617F3" w:rsidRDefault="004617F3" w:rsidP="008026AB">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4617F3" w:rsidRDefault="004617F3" w:rsidP="008026AB">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4617F3" w:rsidRDefault="004617F3" w:rsidP="008026AB">
      <w:pPr>
        <w:pStyle w:val="list-dash0"/>
      </w:pPr>
      <w:r>
        <w:t>узнавать и называть линии чертежа (осевая и центровая);</w:t>
      </w:r>
    </w:p>
    <w:p w:rsidR="004617F3" w:rsidRDefault="004617F3" w:rsidP="008026AB">
      <w:pPr>
        <w:pStyle w:val="list-dash0"/>
      </w:pPr>
      <w:r>
        <w:t>безопасно пользоваться канцелярским ножом, шилом;</w:t>
      </w:r>
    </w:p>
    <w:p w:rsidR="004617F3" w:rsidRDefault="004617F3" w:rsidP="008026AB">
      <w:pPr>
        <w:pStyle w:val="list-dash0"/>
      </w:pPr>
      <w:r>
        <w:t>выполнять рицовку;</w:t>
      </w:r>
    </w:p>
    <w:p w:rsidR="004617F3" w:rsidRDefault="004617F3" w:rsidP="008026AB">
      <w:pPr>
        <w:pStyle w:val="list-dash0"/>
      </w:pPr>
      <w:r>
        <w:t>выполнять соединение деталей и отделку изделия освоенными ручными строчками;</w:t>
      </w:r>
    </w:p>
    <w:p w:rsidR="004617F3" w:rsidRDefault="004617F3" w:rsidP="008026AB">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4617F3" w:rsidRDefault="004617F3" w:rsidP="008026AB">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4617F3" w:rsidRDefault="004617F3" w:rsidP="008026AB">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4617F3" w:rsidRDefault="004617F3" w:rsidP="008026AB">
      <w:pPr>
        <w:pStyle w:val="list-dash0"/>
      </w:pPr>
      <w:r>
        <w:t>изменять конструкцию изделия по заданным условиям;</w:t>
      </w:r>
    </w:p>
    <w:p w:rsidR="004617F3" w:rsidRDefault="004617F3" w:rsidP="008026AB">
      <w:pPr>
        <w:pStyle w:val="list-dash0"/>
      </w:pPr>
      <w:r>
        <w:t>выбирать способ соединения и соединительный материал в зависимости от требований конструкции;</w:t>
      </w:r>
    </w:p>
    <w:p w:rsidR="004617F3" w:rsidRDefault="004617F3" w:rsidP="008026AB">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4617F3" w:rsidRDefault="004617F3" w:rsidP="008026AB">
      <w:pPr>
        <w:pStyle w:val="list-dash0"/>
      </w:pPr>
      <w:r>
        <w:t>понимать назначение основных устройств персонального компьютера для ввода, вывода и обработки информации;</w:t>
      </w:r>
    </w:p>
    <w:p w:rsidR="004617F3" w:rsidRDefault="004617F3" w:rsidP="008026AB">
      <w:pPr>
        <w:pStyle w:val="list-dash0"/>
      </w:pPr>
      <w:r>
        <w:t>выполнять основные правила безопасной работы на компьютере и других электронных средствах обучения;</w:t>
      </w:r>
    </w:p>
    <w:p w:rsidR="004617F3" w:rsidRDefault="004617F3" w:rsidP="008026AB">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4617F3" w:rsidRDefault="004617F3" w:rsidP="008026AB">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4617F3" w:rsidRDefault="004617F3" w:rsidP="008026AB">
      <w:pPr>
        <w:pStyle w:val="h3"/>
        <w:jc w:val="both"/>
      </w:pPr>
      <w:r>
        <w:t>4 класс</w:t>
      </w:r>
    </w:p>
    <w:p w:rsidR="004617F3" w:rsidRDefault="004617F3" w:rsidP="008026AB">
      <w:pPr>
        <w:pStyle w:val="body"/>
      </w:pPr>
      <w:r>
        <w:t xml:space="preserve">К концу обучения </w:t>
      </w:r>
      <w:r>
        <w:rPr>
          <w:rStyle w:val="Bold"/>
          <w:bCs/>
        </w:rPr>
        <w:t>в четвёртом классе</w:t>
      </w:r>
      <w:r>
        <w:t xml:space="preserve"> обучающийся научится:</w:t>
      </w:r>
    </w:p>
    <w:p w:rsidR="004617F3" w:rsidRDefault="004617F3" w:rsidP="008026AB">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4617F3" w:rsidRDefault="004617F3" w:rsidP="008026AB">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4617F3" w:rsidRDefault="004617F3" w:rsidP="008026AB">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4617F3" w:rsidRDefault="004617F3" w:rsidP="008026AB">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4617F3" w:rsidRDefault="004617F3" w:rsidP="008026AB">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4617F3" w:rsidRDefault="004617F3" w:rsidP="008026AB">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4617F3" w:rsidRDefault="004617F3" w:rsidP="008026AB">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4617F3" w:rsidRDefault="004617F3" w:rsidP="008026AB">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4617F3" w:rsidRDefault="004617F3" w:rsidP="008026AB">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4617F3" w:rsidRDefault="004617F3" w:rsidP="008026AB">
      <w:pPr>
        <w:pStyle w:val="list-dash0"/>
      </w:pPr>
      <w:r>
        <w:t>работать с доступной информацией; работать в программах Word, Power Point;</w:t>
      </w:r>
    </w:p>
    <w:p w:rsidR="004617F3" w:rsidRDefault="004617F3" w:rsidP="008026AB">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4617F3" w:rsidRDefault="004617F3" w:rsidP="008026AB">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4617F3" w:rsidRDefault="004617F3" w:rsidP="008026AB">
      <w:pPr>
        <w:pStyle w:val="h1"/>
        <w:jc w:val="both"/>
      </w:pPr>
      <w:r>
        <w:t>Физическая культура</w:t>
      </w:r>
    </w:p>
    <w:p w:rsidR="004617F3" w:rsidRDefault="004617F3" w:rsidP="008026AB">
      <w:pPr>
        <w:pStyle w:val="body"/>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4617F3" w:rsidRDefault="004617F3" w:rsidP="008026AB">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szCs w:val="12"/>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4617F3" w:rsidRDefault="004617F3" w:rsidP="008026AB">
      <w:pPr>
        <w:pStyle w:val="h1"/>
        <w:pageBreakBefore w:val="0"/>
        <w:jc w:val="both"/>
      </w:pPr>
      <w:r>
        <w:t>Пояснительная записка</w:t>
      </w:r>
    </w:p>
    <w:p w:rsidR="004617F3" w:rsidRDefault="004617F3" w:rsidP="008026AB">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617F3" w:rsidRDefault="004617F3" w:rsidP="008026AB">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4617F3" w:rsidRDefault="004617F3" w:rsidP="008026AB">
      <w:pPr>
        <w:pStyle w:val="body"/>
      </w:pPr>
      <w:r>
        <w:t>Программа позволяет применять дифференцированный подход к организации занятий детей с учетом состояния здоровья.</w:t>
      </w:r>
    </w:p>
    <w:p w:rsidR="004617F3" w:rsidRDefault="004617F3" w:rsidP="008026AB">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4617F3" w:rsidRDefault="004617F3" w:rsidP="008026AB">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4617F3" w:rsidRDefault="004617F3" w:rsidP="008026AB">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617F3" w:rsidRDefault="004617F3" w:rsidP="008026AB">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617F3" w:rsidRDefault="004617F3" w:rsidP="008026AB">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617F3" w:rsidRDefault="004617F3" w:rsidP="008026AB">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617F3" w:rsidRDefault="004617F3" w:rsidP="008026AB">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617F3" w:rsidRDefault="004617F3" w:rsidP="008026AB">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617F3" w:rsidRDefault="004617F3" w:rsidP="008026AB">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4617F3" w:rsidRDefault="004617F3" w:rsidP="008026AB">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617F3" w:rsidRDefault="004617F3" w:rsidP="008026AB">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4617F3" w:rsidRDefault="004617F3" w:rsidP="008026AB">
      <w:pPr>
        <w:pStyle w:val="h1"/>
        <w:jc w:val="both"/>
      </w:pPr>
      <w:r>
        <w:t xml:space="preserve">Содержание УЧЕБНОГО ПРЕДМЕТА </w:t>
      </w:r>
      <w:r>
        <w:br/>
        <w:t>«ФИЗИЧЕСКАЯ КУЛЬТУРА»</w:t>
      </w:r>
    </w:p>
    <w:p w:rsidR="004617F3" w:rsidRDefault="004617F3" w:rsidP="008026AB">
      <w:pPr>
        <w:pStyle w:val="h2-first"/>
        <w:jc w:val="both"/>
      </w:pPr>
      <w:r>
        <w:t>1 класс</w:t>
      </w:r>
    </w:p>
    <w:p w:rsidR="004617F3" w:rsidRDefault="004617F3" w:rsidP="008026AB">
      <w:pPr>
        <w:pStyle w:val="body"/>
      </w:pPr>
      <w:r>
        <w:rPr>
          <w:rStyle w:val="BoldItalic"/>
          <w:bCs/>
          <w:iCs/>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4617F3" w:rsidRDefault="004617F3" w:rsidP="008026AB">
      <w:pPr>
        <w:pStyle w:val="body"/>
      </w:pPr>
      <w:r>
        <w:rPr>
          <w:rStyle w:val="BoldItalic"/>
          <w:bCs/>
          <w:iCs/>
        </w:rPr>
        <w:t>Способы самостоятельной деятельности.</w:t>
      </w:r>
      <w:r>
        <w:t xml:space="preserve"> Режим дня и правила его составления и соблюдения. </w:t>
      </w:r>
    </w:p>
    <w:p w:rsidR="004617F3" w:rsidRDefault="004617F3" w:rsidP="008026AB">
      <w:pPr>
        <w:pStyle w:val="body"/>
      </w:pPr>
      <w:r>
        <w:rPr>
          <w:rStyle w:val="BoldItalic"/>
          <w:bCs/>
          <w:iCs/>
        </w:rPr>
        <w:t>Физическое совершенствование.</w:t>
      </w:r>
      <w:r>
        <w:t xml:space="preserve"> </w:t>
      </w:r>
      <w:r>
        <w:rPr>
          <w:rStyle w:val="Italic"/>
          <w:iCs/>
        </w:rPr>
        <w:t>Оздоровительная физическая культура</w:t>
      </w:r>
      <w:r>
        <w:t>.</w:t>
      </w:r>
      <w:r>
        <w:rPr>
          <w:rStyle w:val="Italic"/>
          <w:iCs/>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4617F3" w:rsidRDefault="004617F3" w:rsidP="008026AB">
      <w:pPr>
        <w:pStyle w:val="body"/>
        <w:rPr>
          <w:rStyle w:val="Italic"/>
          <w:iCs/>
        </w:rPr>
      </w:pPr>
      <w:r>
        <w:rPr>
          <w:rStyle w:val="Italic"/>
          <w:iCs/>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iCs/>
        </w:rPr>
        <w:t xml:space="preserve"> </w:t>
      </w:r>
    </w:p>
    <w:p w:rsidR="004617F3" w:rsidRDefault="004617F3" w:rsidP="008026AB">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4617F3" w:rsidRDefault="004617F3" w:rsidP="008026AB">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4617F3" w:rsidRDefault="004617F3" w:rsidP="008026AB">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4617F3" w:rsidRDefault="004617F3" w:rsidP="008026AB">
      <w:pPr>
        <w:pStyle w:val="body"/>
      </w:pPr>
      <w:r>
        <w:t>Лыжная подготовка</w:t>
      </w:r>
      <w:r>
        <w:rPr>
          <w:rStyle w:val="Italic"/>
          <w:iCs/>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4617F3" w:rsidRDefault="004617F3" w:rsidP="008026AB">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4617F3" w:rsidRDefault="004617F3" w:rsidP="008026AB">
      <w:pPr>
        <w:pStyle w:val="body"/>
      </w:pPr>
      <w:r>
        <w:t>Подвижные и спортивные игры. Считалки для самостоятельной организации подвижных игр.</w:t>
      </w:r>
    </w:p>
    <w:p w:rsidR="004617F3" w:rsidRDefault="004617F3" w:rsidP="008026AB">
      <w:pPr>
        <w:pStyle w:val="body"/>
      </w:pPr>
      <w:r>
        <w:rPr>
          <w:rStyle w:val="Italic"/>
          <w:iCs/>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4617F3" w:rsidRDefault="004617F3" w:rsidP="008026AB">
      <w:pPr>
        <w:pStyle w:val="h2"/>
        <w:spacing w:before="227"/>
        <w:jc w:val="both"/>
      </w:pPr>
      <w:r>
        <w:t>2 класс</w:t>
      </w:r>
    </w:p>
    <w:p w:rsidR="004617F3" w:rsidRDefault="004617F3" w:rsidP="008026AB">
      <w:pPr>
        <w:pStyle w:val="body"/>
      </w:pPr>
      <w:r>
        <w:rPr>
          <w:rStyle w:val="BoldItalic"/>
          <w:bCs/>
          <w:iCs/>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4617F3" w:rsidRDefault="004617F3" w:rsidP="008026AB">
      <w:pPr>
        <w:pStyle w:val="body"/>
      </w:pPr>
      <w:r>
        <w:rPr>
          <w:rStyle w:val="BoldItalic"/>
          <w:bCs/>
          <w:iCs/>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617F3" w:rsidRDefault="004617F3" w:rsidP="008026AB">
      <w:pPr>
        <w:pStyle w:val="body"/>
      </w:pPr>
      <w:r>
        <w:rPr>
          <w:rStyle w:val="BoldItalic"/>
          <w:bCs/>
          <w:iCs/>
        </w:rPr>
        <w:t>Физическое совершенствование</w:t>
      </w:r>
      <w:r>
        <w:t xml:space="preserve">. </w:t>
      </w:r>
      <w:r>
        <w:rPr>
          <w:rStyle w:val="Italic"/>
          <w:iCs/>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4617F3" w:rsidRDefault="004617F3" w:rsidP="008026AB">
      <w:pPr>
        <w:pStyle w:val="body"/>
      </w:pPr>
      <w:r>
        <w:rPr>
          <w:rStyle w:val="Italic"/>
          <w:iCs/>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617F3" w:rsidRDefault="004617F3" w:rsidP="008026AB">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617F3" w:rsidRDefault="004617F3" w:rsidP="008026AB">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4617F3" w:rsidRDefault="004617F3" w:rsidP="008026AB">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617F3" w:rsidRDefault="004617F3" w:rsidP="008026AB">
      <w:pPr>
        <w:pStyle w:val="body"/>
      </w:pPr>
      <w:r>
        <w:t xml:space="preserve">Подвижные игры. Подвижные игры с техническими приёмами спортивных игр (баскетбол, футбол). </w:t>
      </w:r>
    </w:p>
    <w:p w:rsidR="004617F3" w:rsidRDefault="004617F3" w:rsidP="008026AB">
      <w:pPr>
        <w:pStyle w:val="body"/>
        <w:rPr>
          <w:spacing w:val="1"/>
        </w:rPr>
      </w:pPr>
      <w:r>
        <w:rPr>
          <w:rStyle w:val="Italic"/>
          <w:iCs/>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4617F3" w:rsidRDefault="004617F3" w:rsidP="008026AB">
      <w:pPr>
        <w:pStyle w:val="h2"/>
        <w:spacing w:before="227"/>
        <w:jc w:val="both"/>
      </w:pPr>
      <w:r>
        <w:t>3 класс</w:t>
      </w:r>
    </w:p>
    <w:p w:rsidR="004617F3" w:rsidRDefault="004617F3" w:rsidP="008026AB">
      <w:pPr>
        <w:pStyle w:val="body"/>
      </w:pPr>
      <w:r>
        <w:rPr>
          <w:rStyle w:val="BoldItalic"/>
          <w:bCs/>
          <w:iCs/>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4617F3" w:rsidRDefault="004617F3" w:rsidP="008026AB">
      <w:pPr>
        <w:pStyle w:val="body"/>
      </w:pPr>
      <w:r>
        <w:rPr>
          <w:rStyle w:val="BoldItalic"/>
          <w:bCs/>
          <w:iCs/>
        </w:rPr>
        <w:t>Способы самостоятельной деятельности.</w:t>
      </w:r>
      <w:r>
        <w:rPr>
          <w:rStyle w:val="Italic"/>
          <w:iCs/>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617F3" w:rsidRDefault="004617F3" w:rsidP="008026AB">
      <w:pPr>
        <w:pStyle w:val="body"/>
        <w:rPr>
          <w:spacing w:val="1"/>
        </w:rPr>
      </w:pPr>
      <w:r>
        <w:rPr>
          <w:rStyle w:val="BoldItalic"/>
          <w:bCs/>
          <w:iCs/>
          <w:spacing w:val="1"/>
        </w:rPr>
        <w:t>Физическое совершенствование.</w:t>
      </w:r>
      <w:r>
        <w:rPr>
          <w:spacing w:val="1"/>
        </w:rPr>
        <w:t xml:space="preserve"> </w:t>
      </w:r>
      <w:r>
        <w:rPr>
          <w:rStyle w:val="Italic"/>
          <w:iCs/>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617F3" w:rsidRDefault="004617F3" w:rsidP="008026AB">
      <w:pPr>
        <w:pStyle w:val="body"/>
      </w:pPr>
      <w:r>
        <w:rPr>
          <w:rStyle w:val="Italic"/>
          <w:iCs/>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617F3" w:rsidRDefault="004617F3" w:rsidP="008026AB">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617F3" w:rsidRDefault="004617F3" w:rsidP="008026AB">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617F3" w:rsidRDefault="004617F3" w:rsidP="008026AB">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4617F3" w:rsidRDefault="004617F3" w:rsidP="008026AB">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4617F3" w:rsidRDefault="004617F3" w:rsidP="008026AB">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617F3" w:rsidRDefault="004617F3" w:rsidP="008026AB">
      <w:pPr>
        <w:pStyle w:val="body"/>
      </w:pPr>
      <w:r>
        <w:rPr>
          <w:rStyle w:val="Italic"/>
          <w:iCs/>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617F3" w:rsidRDefault="004617F3" w:rsidP="008026AB">
      <w:pPr>
        <w:pStyle w:val="h2"/>
        <w:jc w:val="both"/>
      </w:pPr>
      <w:r>
        <w:t>4 класс</w:t>
      </w:r>
    </w:p>
    <w:p w:rsidR="004617F3" w:rsidRDefault="004617F3" w:rsidP="008026AB">
      <w:pPr>
        <w:pStyle w:val="body"/>
      </w:pPr>
      <w:r>
        <w:rPr>
          <w:rStyle w:val="BoldItalic"/>
          <w:bCs/>
          <w:iCs/>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4617F3" w:rsidRDefault="004617F3" w:rsidP="008026AB">
      <w:pPr>
        <w:pStyle w:val="body"/>
      </w:pPr>
      <w:r>
        <w:rPr>
          <w:rStyle w:val="BoldItalic"/>
          <w:bCs/>
          <w:iCs/>
        </w:rPr>
        <w:t>Способы самостоятельной деятельности.</w:t>
      </w:r>
      <w:r>
        <w:rPr>
          <w:rStyle w:val="Italic"/>
          <w:iCs/>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4617F3" w:rsidRDefault="004617F3" w:rsidP="008026AB">
      <w:pPr>
        <w:pStyle w:val="body"/>
      </w:pPr>
      <w:r>
        <w:rPr>
          <w:rStyle w:val="BoldItalic"/>
          <w:bCs/>
          <w:iCs/>
        </w:rPr>
        <w:t>Физическое совершенствование.</w:t>
      </w:r>
      <w:r>
        <w:t xml:space="preserve"> </w:t>
      </w:r>
      <w:r>
        <w:rPr>
          <w:rStyle w:val="Italic"/>
          <w:iCs/>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4617F3" w:rsidRDefault="004617F3" w:rsidP="008026AB">
      <w:pPr>
        <w:pStyle w:val="body"/>
        <w:rPr>
          <w:spacing w:val="-1"/>
        </w:rPr>
      </w:pPr>
      <w:r>
        <w:rPr>
          <w:rStyle w:val="Italic"/>
          <w:iCs/>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4617F3" w:rsidRDefault="004617F3" w:rsidP="008026AB">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4617F3" w:rsidRDefault="004617F3" w:rsidP="008026AB">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4617F3" w:rsidRDefault="004617F3" w:rsidP="008026AB">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4617F3" w:rsidRDefault="004617F3" w:rsidP="008026AB">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4617F3" w:rsidRDefault="004617F3" w:rsidP="008026AB">
      <w:pPr>
        <w:pStyle w:val="body"/>
      </w:pPr>
      <w:r>
        <w:rPr>
          <w:rStyle w:val="Italic"/>
          <w:iCs/>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4617F3" w:rsidRDefault="004617F3" w:rsidP="008026AB">
      <w:pPr>
        <w:pStyle w:val="h1"/>
        <w:jc w:val="both"/>
        <w:rPr>
          <w:rStyle w:val="BoldItalic"/>
          <w:b/>
          <w:iCs/>
        </w:rPr>
      </w:pPr>
      <w:r>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iCs/>
        </w:rPr>
        <w:t xml:space="preserve"> </w:t>
      </w:r>
    </w:p>
    <w:p w:rsidR="004617F3" w:rsidRDefault="004617F3" w:rsidP="008026AB">
      <w:pPr>
        <w:pStyle w:val="h2-first"/>
        <w:jc w:val="both"/>
      </w:pPr>
      <w:r>
        <w:t>Личностные результаты</w:t>
      </w:r>
    </w:p>
    <w:p w:rsidR="004617F3" w:rsidRDefault="004617F3" w:rsidP="008026AB">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17F3" w:rsidRDefault="004617F3" w:rsidP="008026AB">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4617F3" w:rsidRDefault="004617F3" w:rsidP="008026AB">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617F3" w:rsidRDefault="004617F3" w:rsidP="008026AB">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617F3" w:rsidRDefault="004617F3" w:rsidP="008026AB">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617F3" w:rsidRDefault="004617F3" w:rsidP="008026AB">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4617F3" w:rsidRDefault="004617F3" w:rsidP="008026AB">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4617F3" w:rsidRDefault="004617F3" w:rsidP="008026AB">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4617F3" w:rsidRDefault="004617F3" w:rsidP="008026AB">
      <w:pPr>
        <w:pStyle w:val="h2"/>
        <w:jc w:val="both"/>
      </w:pPr>
      <w:r>
        <w:t>Метапредметные результаты</w:t>
      </w:r>
    </w:p>
    <w:p w:rsidR="004617F3" w:rsidRDefault="004617F3" w:rsidP="008026AB">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4617F3" w:rsidRDefault="004617F3" w:rsidP="008026AB">
      <w:pPr>
        <w:pStyle w:val="body"/>
      </w:pPr>
      <w:r>
        <w:t xml:space="preserve">По окончании </w:t>
      </w:r>
      <w:r>
        <w:rPr>
          <w:rStyle w:val="Bold"/>
          <w:bCs/>
        </w:rPr>
        <w:t>первого года обучения</w:t>
      </w:r>
      <w:r>
        <w:t xml:space="preserve"> учащиеся научатся:</w:t>
      </w:r>
    </w:p>
    <w:p w:rsidR="004617F3" w:rsidRDefault="004617F3" w:rsidP="008026AB">
      <w:pPr>
        <w:pStyle w:val="body"/>
      </w:pPr>
      <w:r>
        <w:rPr>
          <w:rStyle w:val="Italic"/>
          <w:iCs/>
        </w:rPr>
        <w:t>познавательные УУД:</w:t>
      </w:r>
      <w:r>
        <w:t xml:space="preserve"> </w:t>
      </w:r>
    </w:p>
    <w:p w:rsidR="004617F3" w:rsidRDefault="004617F3" w:rsidP="008026AB">
      <w:pPr>
        <w:pStyle w:val="list-bullet"/>
      </w:pPr>
      <w:r>
        <w:t>находить общие и отличительные признаки в передвижениях человека и животных;</w:t>
      </w:r>
    </w:p>
    <w:p w:rsidR="004617F3" w:rsidRDefault="004617F3" w:rsidP="008026AB">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4617F3" w:rsidRDefault="004617F3" w:rsidP="008026AB">
      <w:pPr>
        <w:pStyle w:val="list-bullet"/>
      </w:pPr>
      <w:r>
        <w:t xml:space="preserve">сравнивать способы передвижения ходьбой и бегом, находить между ними общие и отличительные признаки; </w:t>
      </w:r>
    </w:p>
    <w:p w:rsidR="004617F3" w:rsidRDefault="004617F3" w:rsidP="008026AB">
      <w:pPr>
        <w:pStyle w:val="list-bullet"/>
      </w:pPr>
      <w:r>
        <w:t xml:space="preserve">выявлять признаки правильной и неправильной осанки, приводить возможные причины её нарушений; </w:t>
      </w:r>
    </w:p>
    <w:p w:rsidR="004617F3" w:rsidRDefault="004617F3" w:rsidP="008026AB">
      <w:pPr>
        <w:pStyle w:val="body"/>
        <w:rPr>
          <w:rStyle w:val="Italic"/>
          <w:iCs/>
        </w:rPr>
      </w:pPr>
      <w:r>
        <w:rPr>
          <w:rStyle w:val="Italic"/>
          <w:iCs/>
        </w:rPr>
        <w:t xml:space="preserve">коммуникативные УУД: </w:t>
      </w:r>
    </w:p>
    <w:p w:rsidR="004617F3" w:rsidRDefault="004617F3" w:rsidP="008026AB">
      <w:pPr>
        <w:pStyle w:val="list-bullet"/>
      </w:pPr>
      <w:r>
        <w:t xml:space="preserve">воспроизводить названия разучиваемых физических упражнений и их исходные положения; </w:t>
      </w:r>
    </w:p>
    <w:p w:rsidR="004617F3" w:rsidRDefault="004617F3" w:rsidP="008026AB">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617F3" w:rsidRDefault="004617F3" w:rsidP="008026AB">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4617F3" w:rsidRDefault="004617F3" w:rsidP="008026AB">
      <w:pPr>
        <w:pStyle w:val="list-bullet"/>
      </w:pPr>
      <w:r>
        <w:t xml:space="preserve">обсуждать правила проведения подвижных игр, обосновывать объективность определения победителей; </w:t>
      </w:r>
    </w:p>
    <w:p w:rsidR="004617F3" w:rsidRDefault="004617F3" w:rsidP="008026AB">
      <w:pPr>
        <w:pStyle w:val="body"/>
        <w:rPr>
          <w:rStyle w:val="Italic"/>
          <w:iCs/>
        </w:rPr>
      </w:pPr>
      <w:r>
        <w:rPr>
          <w:rStyle w:val="Italic"/>
          <w:iCs/>
        </w:rPr>
        <w:t>регулятивные УУД:</w:t>
      </w:r>
    </w:p>
    <w:p w:rsidR="004617F3" w:rsidRDefault="004617F3" w:rsidP="008026AB">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4617F3" w:rsidRDefault="004617F3" w:rsidP="008026AB">
      <w:pPr>
        <w:pStyle w:val="list-bullet"/>
      </w:pPr>
      <w:r>
        <w:t>выполнять учебные задания по обучению новым физическим упражнениям и развитию физических качеств;</w:t>
      </w:r>
    </w:p>
    <w:p w:rsidR="004617F3" w:rsidRDefault="004617F3" w:rsidP="008026AB">
      <w:pPr>
        <w:pStyle w:val="list-bullet"/>
      </w:pPr>
      <w:r>
        <w:t>проявлять уважительное отношение к участникам совместной игровой и соревновательной деятельности.</w:t>
      </w:r>
    </w:p>
    <w:p w:rsidR="004617F3" w:rsidRDefault="004617F3" w:rsidP="008026AB">
      <w:pPr>
        <w:pStyle w:val="body"/>
      </w:pPr>
      <w:r>
        <w:t xml:space="preserve">По окончании </w:t>
      </w:r>
      <w:r>
        <w:rPr>
          <w:rStyle w:val="Bold"/>
          <w:bCs/>
        </w:rPr>
        <w:t>второго года обучения</w:t>
      </w:r>
      <w:r>
        <w:t xml:space="preserve"> учащиеся научатся:</w:t>
      </w:r>
    </w:p>
    <w:p w:rsidR="004617F3" w:rsidRDefault="004617F3" w:rsidP="008026AB">
      <w:pPr>
        <w:pStyle w:val="body"/>
      </w:pPr>
      <w:r>
        <w:rPr>
          <w:rStyle w:val="Italic"/>
          <w:iCs/>
        </w:rPr>
        <w:t>познавательные УУД:</w:t>
      </w:r>
      <w:r>
        <w:t xml:space="preserve"> </w:t>
      </w:r>
    </w:p>
    <w:p w:rsidR="004617F3" w:rsidRDefault="004617F3" w:rsidP="008026AB">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4617F3" w:rsidRDefault="004617F3" w:rsidP="008026AB">
      <w:pPr>
        <w:pStyle w:val="list-bullet"/>
      </w:pPr>
      <w:r>
        <w:t>понимать связь между закаливающими процедурами и укреплением здоровья;</w:t>
      </w:r>
    </w:p>
    <w:p w:rsidR="004617F3" w:rsidRDefault="004617F3" w:rsidP="008026AB">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617F3" w:rsidRDefault="004617F3" w:rsidP="008026AB">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4617F3" w:rsidRDefault="004617F3" w:rsidP="008026AB">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4617F3" w:rsidRDefault="004617F3" w:rsidP="008026AB">
      <w:pPr>
        <w:pStyle w:val="body"/>
        <w:rPr>
          <w:rStyle w:val="Italic"/>
          <w:iCs/>
        </w:rPr>
      </w:pPr>
      <w:r>
        <w:rPr>
          <w:rStyle w:val="Italic"/>
          <w:iCs/>
        </w:rPr>
        <w:t xml:space="preserve">коммуникативные УУД: </w:t>
      </w:r>
    </w:p>
    <w:p w:rsidR="004617F3" w:rsidRDefault="004617F3" w:rsidP="008026AB">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4617F3" w:rsidRDefault="004617F3" w:rsidP="008026AB">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4617F3" w:rsidRDefault="004617F3" w:rsidP="008026AB">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4617F3" w:rsidRDefault="004617F3" w:rsidP="008026AB">
      <w:pPr>
        <w:pStyle w:val="body"/>
        <w:rPr>
          <w:rStyle w:val="Italic"/>
          <w:iCs/>
        </w:rPr>
      </w:pPr>
      <w:r>
        <w:rPr>
          <w:rStyle w:val="Italic"/>
          <w:iCs/>
        </w:rPr>
        <w:t>регулятивные УУД:</w:t>
      </w:r>
    </w:p>
    <w:p w:rsidR="004617F3" w:rsidRDefault="004617F3" w:rsidP="008026AB">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617F3" w:rsidRDefault="004617F3" w:rsidP="008026AB">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617F3" w:rsidRDefault="004617F3" w:rsidP="008026AB">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4617F3" w:rsidRDefault="004617F3" w:rsidP="008026AB">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617F3" w:rsidRDefault="004617F3" w:rsidP="008026AB">
      <w:pPr>
        <w:pStyle w:val="body"/>
      </w:pPr>
      <w:r>
        <w:t xml:space="preserve">По окончании </w:t>
      </w:r>
      <w:r>
        <w:rPr>
          <w:rStyle w:val="Bold"/>
          <w:bCs/>
        </w:rPr>
        <w:t>третьего года обучения</w:t>
      </w:r>
      <w:r>
        <w:t xml:space="preserve"> учащиеся научатся:</w:t>
      </w:r>
    </w:p>
    <w:p w:rsidR="004617F3" w:rsidRDefault="004617F3" w:rsidP="008026AB">
      <w:pPr>
        <w:pStyle w:val="body"/>
      </w:pPr>
      <w:r>
        <w:rPr>
          <w:rStyle w:val="Italic"/>
          <w:iCs/>
        </w:rPr>
        <w:t>познавательные УУД:</w:t>
      </w:r>
      <w:r>
        <w:t xml:space="preserve"> </w:t>
      </w:r>
    </w:p>
    <w:p w:rsidR="004617F3" w:rsidRDefault="004617F3" w:rsidP="008026AB">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4617F3" w:rsidRDefault="004617F3" w:rsidP="008026AB">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4617F3" w:rsidRDefault="004617F3" w:rsidP="008026AB">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4617F3" w:rsidRDefault="004617F3" w:rsidP="008026AB">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4617F3" w:rsidRDefault="004617F3" w:rsidP="008026AB">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4617F3" w:rsidRDefault="004617F3" w:rsidP="008026AB">
      <w:pPr>
        <w:pStyle w:val="body"/>
        <w:rPr>
          <w:rStyle w:val="Italic"/>
          <w:iCs/>
        </w:rPr>
      </w:pPr>
      <w:r>
        <w:rPr>
          <w:rStyle w:val="Italic"/>
          <w:iCs/>
        </w:rPr>
        <w:t xml:space="preserve">коммуникативные УУД: </w:t>
      </w:r>
    </w:p>
    <w:p w:rsidR="004617F3" w:rsidRDefault="004617F3" w:rsidP="008026AB">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4617F3" w:rsidRDefault="004617F3" w:rsidP="008026AB">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4617F3" w:rsidRDefault="004617F3" w:rsidP="008026AB">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4617F3" w:rsidRDefault="004617F3" w:rsidP="008026AB">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4617F3" w:rsidRDefault="004617F3" w:rsidP="008026AB">
      <w:pPr>
        <w:pStyle w:val="body"/>
        <w:rPr>
          <w:rStyle w:val="Italic"/>
          <w:iCs/>
        </w:rPr>
      </w:pPr>
      <w:r>
        <w:rPr>
          <w:rStyle w:val="Italic"/>
          <w:iCs/>
        </w:rPr>
        <w:t>регулятивные УУД:</w:t>
      </w:r>
    </w:p>
    <w:p w:rsidR="004617F3" w:rsidRDefault="004617F3" w:rsidP="008026AB">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4617F3" w:rsidRDefault="004617F3" w:rsidP="008026AB">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4617F3" w:rsidRDefault="004617F3" w:rsidP="008026AB">
      <w:pPr>
        <w:pStyle w:val="list-bullet"/>
      </w:pPr>
      <w:r>
        <w:t xml:space="preserve">оценивать сложность возникающих игровых задач, предлагать их совместное коллективное решение. </w:t>
      </w:r>
    </w:p>
    <w:p w:rsidR="004617F3" w:rsidRDefault="004617F3" w:rsidP="008026AB">
      <w:pPr>
        <w:pStyle w:val="body"/>
      </w:pPr>
      <w:r>
        <w:t xml:space="preserve">По окончанию </w:t>
      </w:r>
      <w:r>
        <w:rPr>
          <w:rStyle w:val="Bold"/>
          <w:bCs/>
        </w:rPr>
        <w:t>четвёртого года обучения</w:t>
      </w:r>
      <w:r>
        <w:t xml:space="preserve"> учащиеся научатся:</w:t>
      </w:r>
    </w:p>
    <w:p w:rsidR="004617F3" w:rsidRDefault="004617F3" w:rsidP="008026AB">
      <w:pPr>
        <w:pStyle w:val="body"/>
      </w:pPr>
      <w:r>
        <w:rPr>
          <w:rStyle w:val="Italic"/>
          <w:iCs/>
        </w:rPr>
        <w:t>познавательные УУД:</w:t>
      </w:r>
      <w:r>
        <w:t xml:space="preserve"> </w:t>
      </w:r>
    </w:p>
    <w:p w:rsidR="004617F3" w:rsidRDefault="004617F3" w:rsidP="008026AB">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4617F3" w:rsidRDefault="004617F3" w:rsidP="008026AB">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4617F3" w:rsidRDefault="004617F3" w:rsidP="008026AB">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4617F3" w:rsidRDefault="004617F3" w:rsidP="008026AB">
      <w:pPr>
        <w:pStyle w:val="body"/>
        <w:rPr>
          <w:rStyle w:val="Italic"/>
          <w:iCs/>
        </w:rPr>
      </w:pPr>
      <w:r>
        <w:rPr>
          <w:rStyle w:val="Italic"/>
          <w:iCs/>
        </w:rPr>
        <w:t xml:space="preserve">коммуникативные УУД: </w:t>
      </w:r>
    </w:p>
    <w:p w:rsidR="004617F3" w:rsidRDefault="004617F3" w:rsidP="008026AB">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4617F3" w:rsidRDefault="004617F3" w:rsidP="008026AB">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4617F3" w:rsidRDefault="004617F3" w:rsidP="008026AB">
      <w:pPr>
        <w:pStyle w:val="list-bullet"/>
      </w:pPr>
      <w:r>
        <w:t xml:space="preserve">оказывать посильную первую помощь во время занятий физической культурой; </w:t>
      </w:r>
    </w:p>
    <w:p w:rsidR="004617F3" w:rsidRDefault="004617F3" w:rsidP="008026AB">
      <w:pPr>
        <w:pStyle w:val="body"/>
        <w:rPr>
          <w:rStyle w:val="Italic"/>
          <w:iCs/>
        </w:rPr>
      </w:pPr>
      <w:r>
        <w:rPr>
          <w:rStyle w:val="Italic"/>
          <w:iCs/>
        </w:rPr>
        <w:t>регулятивные УУД:</w:t>
      </w:r>
    </w:p>
    <w:p w:rsidR="004617F3" w:rsidRDefault="004617F3" w:rsidP="008026AB">
      <w:pPr>
        <w:pStyle w:val="list-bullet"/>
      </w:pPr>
      <w:r>
        <w:t xml:space="preserve">выполнять указания учителя, проявлять активность и самостоятельность при выполнении учебных заданий; </w:t>
      </w:r>
    </w:p>
    <w:p w:rsidR="004617F3" w:rsidRDefault="004617F3" w:rsidP="008026AB">
      <w:pPr>
        <w:pStyle w:val="list-bullet"/>
      </w:pPr>
      <w:r>
        <w:t xml:space="preserve">самостоятельно проводить занятия на основе изученного материала и с учётом собственных интересов; </w:t>
      </w:r>
    </w:p>
    <w:p w:rsidR="004617F3" w:rsidRDefault="004617F3" w:rsidP="008026AB">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4617F3" w:rsidRDefault="004617F3" w:rsidP="008026AB">
      <w:pPr>
        <w:pStyle w:val="h2"/>
        <w:jc w:val="both"/>
      </w:pPr>
      <w:r>
        <w:t>Предметные результаты</w:t>
      </w:r>
    </w:p>
    <w:p w:rsidR="004617F3" w:rsidRDefault="004617F3" w:rsidP="008026AB">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4617F3" w:rsidRDefault="004617F3" w:rsidP="008026AB">
      <w:pPr>
        <w:pStyle w:val="h3"/>
        <w:jc w:val="both"/>
      </w:pPr>
      <w:r>
        <w:t>1 класс</w:t>
      </w:r>
    </w:p>
    <w:p w:rsidR="004617F3" w:rsidRDefault="004617F3" w:rsidP="008026AB">
      <w:pPr>
        <w:pStyle w:val="body"/>
      </w:pPr>
      <w:r>
        <w:t>К концу обучения в первом классе обучающийся научится:</w:t>
      </w:r>
    </w:p>
    <w:p w:rsidR="004617F3" w:rsidRDefault="004617F3" w:rsidP="008026AB">
      <w:pPr>
        <w:pStyle w:val="list-bullet"/>
      </w:pPr>
      <w:r>
        <w:t>приводить примеры основных дневных дел и их распределение в индивидуальном режиме дня;</w:t>
      </w:r>
    </w:p>
    <w:p w:rsidR="004617F3" w:rsidRDefault="004617F3" w:rsidP="008026AB">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4617F3" w:rsidRDefault="004617F3" w:rsidP="008026AB">
      <w:pPr>
        <w:pStyle w:val="list-bullet"/>
      </w:pPr>
      <w:r>
        <w:t>выполнять упражнения утренней зарядки и физкультминуток;</w:t>
      </w:r>
    </w:p>
    <w:p w:rsidR="004617F3" w:rsidRDefault="004617F3" w:rsidP="008026AB">
      <w:pPr>
        <w:pStyle w:val="list-bullet"/>
      </w:pPr>
      <w:r>
        <w:t>анализировать причины нарушения осанки и демонстрировать упражнения по профилактике её нарушения;</w:t>
      </w:r>
    </w:p>
    <w:p w:rsidR="004617F3" w:rsidRDefault="004617F3" w:rsidP="008026AB">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4617F3" w:rsidRDefault="004617F3" w:rsidP="008026AB">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4617F3" w:rsidRDefault="004617F3" w:rsidP="008026AB">
      <w:pPr>
        <w:pStyle w:val="list-bullet"/>
      </w:pPr>
      <w:r>
        <w:t xml:space="preserve">передвигаться на лыжах ступающим и скользящим шагом (без палок); </w:t>
      </w:r>
    </w:p>
    <w:p w:rsidR="004617F3" w:rsidRDefault="004617F3" w:rsidP="008026AB">
      <w:pPr>
        <w:pStyle w:val="list-bullet"/>
      </w:pPr>
      <w:r>
        <w:t xml:space="preserve">играть в подвижные игры с общеразвивающей направленностью. </w:t>
      </w:r>
    </w:p>
    <w:p w:rsidR="004617F3" w:rsidRDefault="004617F3" w:rsidP="008026AB">
      <w:pPr>
        <w:pStyle w:val="h3"/>
        <w:jc w:val="both"/>
      </w:pPr>
      <w:r>
        <w:t>2 класс</w:t>
      </w:r>
    </w:p>
    <w:p w:rsidR="004617F3" w:rsidRDefault="004617F3" w:rsidP="008026AB">
      <w:pPr>
        <w:pStyle w:val="body"/>
      </w:pPr>
      <w:r>
        <w:t>К концу обучения во втором классе обучающийся научится:</w:t>
      </w:r>
    </w:p>
    <w:p w:rsidR="004617F3" w:rsidRDefault="004617F3" w:rsidP="008026AB">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617F3" w:rsidRDefault="004617F3" w:rsidP="008026AB">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617F3" w:rsidRDefault="004617F3" w:rsidP="008026AB">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617F3" w:rsidRDefault="004617F3" w:rsidP="008026AB">
      <w:pPr>
        <w:pStyle w:val="list-bullet"/>
      </w:pPr>
      <w:r>
        <w:t xml:space="preserve">демонстрировать танцевальный хороводный шаг в совместном передвижении; </w:t>
      </w:r>
    </w:p>
    <w:p w:rsidR="004617F3" w:rsidRDefault="004617F3" w:rsidP="008026AB">
      <w:pPr>
        <w:pStyle w:val="list-bullet"/>
      </w:pPr>
      <w:r>
        <w:t xml:space="preserve">выполнять прыжки по разметкам на разное расстояние и с разной амплитудой; в высоту с прямого разбега; </w:t>
      </w:r>
    </w:p>
    <w:p w:rsidR="004617F3" w:rsidRDefault="004617F3" w:rsidP="008026AB">
      <w:pPr>
        <w:pStyle w:val="list-bullet"/>
      </w:pPr>
      <w:r>
        <w:t xml:space="preserve">передвигаться на лыжах двухшажным переменным ходом; спускаться с пологого склона и тормозить падением; </w:t>
      </w:r>
    </w:p>
    <w:p w:rsidR="004617F3" w:rsidRDefault="004617F3" w:rsidP="008026AB">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617F3" w:rsidRDefault="004617F3" w:rsidP="008026AB">
      <w:pPr>
        <w:pStyle w:val="list-bullet"/>
      </w:pPr>
      <w:r>
        <w:t xml:space="preserve">выполнять упражнения на развитие физических качеств. </w:t>
      </w:r>
    </w:p>
    <w:p w:rsidR="004617F3" w:rsidRDefault="004617F3" w:rsidP="008026AB">
      <w:pPr>
        <w:pStyle w:val="h3"/>
        <w:jc w:val="both"/>
      </w:pPr>
      <w:r>
        <w:t>3 класс</w:t>
      </w:r>
    </w:p>
    <w:p w:rsidR="004617F3" w:rsidRDefault="004617F3" w:rsidP="008026AB">
      <w:pPr>
        <w:pStyle w:val="body"/>
      </w:pPr>
      <w:r>
        <w:t>К концу обучения в третьем классе обучающийся научится:</w:t>
      </w:r>
    </w:p>
    <w:p w:rsidR="004617F3" w:rsidRDefault="004617F3" w:rsidP="008026AB">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4617F3" w:rsidRDefault="004617F3" w:rsidP="008026AB">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4617F3" w:rsidRDefault="004617F3" w:rsidP="008026AB">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4617F3" w:rsidRDefault="004617F3" w:rsidP="008026AB">
      <w:pPr>
        <w:pStyle w:val="list-bullet"/>
      </w:pPr>
      <w:r>
        <w:t>выполнять упражнения дыхательной и зрительной гимнастики, объяснять их связь с предупреждением появления утомления;</w:t>
      </w:r>
    </w:p>
    <w:p w:rsidR="004617F3" w:rsidRDefault="004617F3" w:rsidP="008026AB">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4617F3" w:rsidRDefault="004617F3" w:rsidP="008026AB">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4617F3" w:rsidRDefault="004617F3" w:rsidP="008026AB">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4617F3" w:rsidRDefault="004617F3" w:rsidP="008026AB">
      <w:pPr>
        <w:pStyle w:val="list-bullet"/>
      </w:pPr>
      <w:r>
        <w:t xml:space="preserve">демонстрировать прыжки через скакалку на двух ногах и попеременно на правой и левой ноге; </w:t>
      </w:r>
    </w:p>
    <w:p w:rsidR="004617F3" w:rsidRDefault="004617F3" w:rsidP="008026AB">
      <w:pPr>
        <w:pStyle w:val="list-bullet"/>
      </w:pPr>
      <w:r>
        <w:t xml:space="preserve">демонстрировать упражнения ритмической гимнастики, движения танцев галоп и полька; </w:t>
      </w:r>
    </w:p>
    <w:p w:rsidR="004617F3" w:rsidRDefault="004617F3" w:rsidP="008026AB">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4617F3" w:rsidRDefault="004617F3" w:rsidP="008026AB">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4617F3" w:rsidRDefault="004617F3" w:rsidP="008026AB">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4617F3" w:rsidRDefault="004617F3" w:rsidP="008026AB">
      <w:pPr>
        <w:pStyle w:val="list-bullet"/>
      </w:pPr>
      <w:r>
        <w:t xml:space="preserve">выполнять упражнения на развитие физических качеств, демонстрировать приросты в их показателях. </w:t>
      </w:r>
    </w:p>
    <w:p w:rsidR="004617F3" w:rsidRDefault="004617F3" w:rsidP="008026AB">
      <w:pPr>
        <w:pStyle w:val="h3"/>
        <w:jc w:val="both"/>
      </w:pPr>
      <w:r>
        <w:t>4 класс</w:t>
      </w:r>
    </w:p>
    <w:p w:rsidR="004617F3" w:rsidRDefault="004617F3" w:rsidP="008026AB">
      <w:pPr>
        <w:pStyle w:val="body"/>
      </w:pPr>
      <w:r>
        <w:t>К концу обучения в четвёртом классе обучающийся научится:</w:t>
      </w:r>
    </w:p>
    <w:p w:rsidR="004617F3" w:rsidRDefault="004617F3" w:rsidP="008026AB">
      <w:pPr>
        <w:pStyle w:val="list-bullet"/>
      </w:pPr>
      <w:r>
        <w:t xml:space="preserve">объяснять назначение комплекса ГТО и выявлять его связь с подготовкой к труду и защите Родины; </w:t>
      </w:r>
    </w:p>
    <w:p w:rsidR="004617F3" w:rsidRDefault="004617F3" w:rsidP="008026AB">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4617F3" w:rsidRDefault="004617F3" w:rsidP="008026AB">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4617F3" w:rsidRDefault="004617F3" w:rsidP="008026AB">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4617F3" w:rsidRDefault="004617F3" w:rsidP="008026AB">
      <w:pPr>
        <w:pStyle w:val="list-bullet"/>
      </w:pPr>
      <w:r>
        <w:t>проявлять готовность оказать первую помощь в случае необходимости;</w:t>
      </w:r>
    </w:p>
    <w:p w:rsidR="004617F3" w:rsidRDefault="004617F3" w:rsidP="008026AB">
      <w:pPr>
        <w:pStyle w:val="list-bullet"/>
      </w:pPr>
      <w:r>
        <w:t xml:space="preserve">демонстрировать акробатические комбинации из 5—7 хорошо освоенных упражнений (с помощью учителя); </w:t>
      </w:r>
    </w:p>
    <w:p w:rsidR="004617F3" w:rsidRDefault="004617F3" w:rsidP="008026AB">
      <w:pPr>
        <w:pStyle w:val="list-bullet"/>
      </w:pPr>
      <w:r>
        <w:t>демонстрировать опорный прыжок через гимнастического козла с разбега способом напрыгивания;</w:t>
      </w:r>
    </w:p>
    <w:p w:rsidR="004617F3" w:rsidRDefault="004617F3" w:rsidP="008026AB">
      <w:pPr>
        <w:pStyle w:val="list-bullet"/>
      </w:pPr>
      <w:r>
        <w:t xml:space="preserve">демонстрировать движения танца «Летка-енка» в групповом исполнении под музыкальное сопровождение; </w:t>
      </w:r>
    </w:p>
    <w:p w:rsidR="004617F3" w:rsidRDefault="004617F3" w:rsidP="008026AB">
      <w:pPr>
        <w:pStyle w:val="list-bullet"/>
      </w:pPr>
      <w:r>
        <w:t xml:space="preserve">выполнять прыжок в высоту с разбега перешагиванием; </w:t>
      </w:r>
    </w:p>
    <w:p w:rsidR="004617F3" w:rsidRDefault="004617F3" w:rsidP="008026AB">
      <w:pPr>
        <w:pStyle w:val="list-bullet"/>
      </w:pPr>
      <w:r>
        <w:t xml:space="preserve">выполнять метание малого (теннисного) мяча на дальность; </w:t>
      </w:r>
    </w:p>
    <w:p w:rsidR="004617F3" w:rsidRDefault="004617F3" w:rsidP="008026AB">
      <w:pPr>
        <w:pStyle w:val="list-bullet"/>
      </w:pPr>
      <w:r>
        <w:t>демонстрировать проплывание учебной дистанции кролем на груди или кролем на спине (по выбору учащегося);</w:t>
      </w:r>
    </w:p>
    <w:p w:rsidR="004617F3" w:rsidRDefault="004617F3" w:rsidP="008026AB">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4617F3" w:rsidRDefault="004617F3" w:rsidP="008026AB">
      <w:pPr>
        <w:pStyle w:val="list-bullet"/>
      </w:pPr>
      <w:r>
        <w:t xml:space="preserve">выполнять упражнения на развитие физических качеств, демонстрировать приросты в их показателях. </w:t>
      </w:r>
    </w:p>
    <w:p w:rsidR="004617F3" w:rsidRDefault="004617F3" w:rsidP="008026AB">
      <w:pPr>
        <w:jc w:val="both"/>
      </w:pPr>
    </w:p>
    <w:p w:rsidR="004617F3" w:rsidRDefault="004617F3" w:rsidP="002569DB">
      <w:pPr>
        <w:pStyle w:val="h1"/>
      </w:pPr>
      <w:r>
        <w:t xml:space="preserve">2.2.Программа формирования </w:t>
      </w:r>
      <w:r>
        <w:br/>
        <w:t xml:space="preserve">универсальных учебных действий </w:t>
      </w:r>
    </w:p>
    <w:p w:rsidR="004617F3" w:rsidRDefault="004617F3" w:rsidP="008026AB">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4617F3" w:rsidRDefault="004617F3" w:rsidP="008026AB">
      <w:pPr>
        <w:pStyle w:val="list-bullet"/>
      </w:pPr>
      <w:r>
        <w:t xml:space="preserve">описание взаимосвязи универсальных учебных действий с содержанием учебных предметов; </w:t>
      </w:r>
    </w:p>
    <w:p w:rsidR="004617F3" w:rsidRDefault="004617F3" w:rsidP="008026AB">
      <w:pPr>
        <w:pStyle w:val="list-bullet"/>
      </w:pPr>
      <w:r>
        <w:t>характеристика познавательных, коммуникативных и регулятивных универсальных действий.</w:t>
      </w:r>
    </w:p>
    <w:p w:rsidR="004617F3" w:rsidRDefault="004617F3" w:rsidP="008026AB">
      <w:pPr>
        <w:pStyle w:val="h3"/>
        <w:jc w:val="both"/>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4617F3" w:rsidRDefault="004617F3" w:rsidP="008026AB">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4617F3" w:rsidRDefault="004617F3" w:rsidP="008026AB">
      <w:pPr>
        <w:pStyle w:val="list-bullet"/>
      </w:pPr>
      <w:r>
        <w:t xml:space="preserve">во-первых, на успешное овладение младшими школьниками всеми учебными предметами; </w:t>
      </w:r>
    </w:p>
    <w:p w:rsidR="004617F3" w:rsidRDefault="004617F3" w:rsidP="008026AB">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4617F3" w:rsidRDefault="004617F3" w:rsidP="008026AB">
      <w:pPr>
        <w:pStyle w:val="list-bullet"/>
      </w:pPr>
      <w:r>
        <w:t>в-третьих, на расширение и углубление познавательных интересов обучающихся;</w:t>
      </w:r>
    </w:p>
    <w:p w:rsidR="004617F3" w:rsidRDefault="004617F3" w:rsidP="008026AB">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4617F3" w:rsidRDefault="004617F3" w:rsidP="008026AB">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4617F3" w:rsidRDefault="004617F3" w:rsidP="008026AB">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4617F3" w:rsidRDefault="004617F3" w:rsidP="008026AB">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4617F3" w:rsidRDefault="004617F3" w:rsidP="008026AB">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4617F3" w:rsidRDefault="004617F3" w:rsidP="008026AB">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4617F3" w:rsidRDefault="004617F3" w:rsidP="008026AB">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4617F3" w:rsidRDefault="004617F3" w:rsidP="008026AB">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4617F3" w:rsidRDefault="004617F3" w:rsidP="008026AB">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4617F3" w:rsidRDefault="004617F3" w:rsidP="008026AB">
      <w:pPr>
        <w:pStyle w:val="h3"/>
        <w:jc w:val="both"/>
      </w:pPr>
      <w:r>
        <w:t>2.2.2. Характеристика универсальных учебных действий</w:t>
      </w:r>
    </w:p>
    <w:p w:rsidR="004617F3" w:rsidRDefault="004617F3" w:rsidP="008026AB">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rsidR="004617F3" w:rsidRDefault="004617F3" w:rsidP="008026AB">
      <w:pPr>
        <w:pStyle w:val="body"/>
      </w:pPr>
      <w:r>
        <w:rPr>
          <w:rStyle w:val="Bold"/>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4617F3" w:rsidRDefault="004617F3" w:rsidP="008026AB">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4617F3" w:rsidRDefault="004617F3" w:rsidP="008026AB">
      <w:pPr>
        <w:pStyle w:val="list-dash0"/>
      </w:pPr>
      <w:r>
        <w:t>логические операции (сравнение, анализ, обобщение, классификация, сериация);</w:t>
      </w:r>
    </w:p>
    <w:p w:rsidR="004617F3" w:rsidRDefault="004617F3" w:rsidP="008026AB">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4617F3" w:rsidRDefault="004617F3" w:rsidP="008026AB">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4617F3" w:rsidRDefault="004617F3" w:rsidP="008026AB">
      <w:pPr>
        <w:pStyle w:val="body"/>
      </w:pPr>
      <w:r>
        <w:rPr>
          <w:rStyle w:val="Bold"/>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4617F3" w:rsidRDefault="004617F3" w:rsidP="008026AB">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4617F3" w:rsidRDefault="004617F3" w:rsidP="008026AB">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4617F3" w:rsidRDefault="004617F3" w:rsidP="008026AB">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4617F3" w:rsidRDefault="004617F3" w:rsidP="008026AB">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4617F3" w:rsidRDefault="004617F3" w:rsidP="008026AB">
      <w:pPr>
        <w:pStyle w:val="body"/>
      </w:pPr>
      <w:r>
        <w:rPr>
          <w:rStyle w:val="Bold"/>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4617F3" w:rsidRDefault="004617F3" w:rsidP="008026AB">
      <w:pPr>
        <w:pStyle w:val="body"/>
      </w:pPr>
      <w:r>
        <w:t>1)</w:t>
      </w:r>
      <w:r>
        <w:rPr>
          <w:rFonts w:cs="Times New Roman"/>
        </w:rPr>
        <w:t> </w:t>
      </w:r>
      <w:r>
        <w:t>принимать и удерживать учебную задачу;</w:t>
      </w:r>
    </w:p>
    <w:p w:rsidR="004617F3" w:rsidRDefault="004617F3" w:rsidP="008026AB">
      <w:pPr>
        <w:pStyle w:val="body"/>
      </w:pPr>
      <w:r>
        <w:t>2)</w:t>
      </w:r>
      <w:r>
        <w:rPr>
          <w:rFonts w:cs="Times New Roman"/>
        </w:rPr>
        <w:t> </w:t>
      </w:r>
      <w:r>
        <w:t>планировать её решение;</w:t>
      </w:r>
    </w:p>
    <w:p w:rsidR="004617F3" w:rsidRDefault="004617F3" w:rsidP="008026AB">
      <w:pPr>
        <w:pStyle w:val="body"/>
      </w:pPr>
      <w:r>
        <w:t>3)</w:t>
      </w:r>
      <w:r>
        <w:rPr>
          <w:rFonts w:cs="Times New Roman"/>
        </w:rPr>
        <w:t> </w:t>
      </w:r>
      <w:r>
        <w:t>контролировать полученный результат деятельности;</w:t>
      </w:r>
    </w:p>
    <w:p w:rsidR="004617F3" w:rsidRDefault="004617F3" w:rsidP="008026AB">
      <w:pPr>
        <w:pStyle w:val="body"/>
      </w:pPr>
      <w:r>
        <w:t>4)</w:t>
      </w:r>
      <w:r>
        <w:rPr>
          <w:rFonts w:cs="Times New Roman"/>
        </w:rPr>
        <w:t> </w:t>
      </w:r>
      <w:r>
        <w:t>контролировать процесс деятельности, его соответствие выбранному способу;</w:t>
      </w:r>
    </w:p>
    <w:p w:rsidR="004617F3" w:rsidRDefault="004617F3" w:rsidP="008026AB">
      <w:pPr>
        <w:pStyle w:val="body"/>
      </w:pPr>
      <w:r>
        <w:t>5)</w:t>
      </w:r>
      <w:r>
        <w:rPr>
          <w:rFonts w:cs="Times New Roman"/>
        </w:rPr>
        <w:t> </w:t>
      </w:r>
      <w:r>
        <w:t>предвидеть (прогнозировать) трудности и ошибки при решении данной учебной задачи;</w:t>
      </w:r>
    </w:p>
    <w:p w:rsidR="004617F3" w:rsidRDefault="004617F3" w:rsidP="008026AB">
      <w:pPr>
        <w:pStyle w:val="body"/>
      </w:pPr>
      <w:r>
        <w:t>6)</w:t>
      </w:r>
      <w:r>
        <w:rPr>
          <w:rFonts w:cs="Times New Roman"/>
        </w:rPr>
        <w:t> </w:t>
      </w:r>
      <w:r>
        <w:t>корректировать при необходимости процесс деятельности.</w:t>
      </w:r>
    </w:p>
    <w:p w:rsidR="004617F3" w:rsidRDefault="004617F3" w:rsidP="008026AB">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4617F3" w:rsidRDefault="004617F3" w:rsidP="008026AB">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4617F3" w:rsidRDefault="004617F3" w:rsidP="008026AB">
      <w:pPr>
        <w:pStyle w:val="h3"/>
        <w:jc w:val="both"/>
      </w:pPr>
      <w:r>
        <w:t>2.2.3. Интеграция предметных и метапредметных требований как механизм конструирования современного процесса образования</w:t>
      </w:r>
    </w:p>
    <w:p w:rsidR="004617F3" w:rsidRDefault="004617F3" w:rsidP="008026AB">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4617F3" w:rsidRDefault="004617F3" w:rsidP="008026AB">
      <w:pPr>
        <w:pStyle w:val="body"/>
        <w:rPr>
          <w:rStyle w:val="Italic"/>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rPr>
        <w:t>вклада</w:t>
      </w:r>
      <w:r>
        <w:t xml:space="preserve"> </w:t>
      </w:r>
      <w:r>
        <w:rPr>
          <w:rStyle w:val="Italic"/>
        </w:rPr>
        <w:t xml:space="preserve">каждого </w:t>
      </w:r>
      <w:r>
        <w:t>из них</w:t>
      </w:r>
      <w:r>
        <w:rPr>
          <w:rStyle w:val="Italic"/>
        </w:rPr>
        <w:t xml:space="preserve"> в становление </w:t>
      </w:r>
      <w:r>
        <w:t>универсальных учебных действий и его</w:t>
      </w:r>
      <w:r>
        <w:rPr>
          <w:rStyle w:val="Italic"/>
        </w:rPr>
        <w:t xml:space="preserve"> реализацию </w:t>
      </w:r>
      <w:r>
        <w:t>на каждом уроке.</w:t>
      </w:r>
      <w:r>
        <w:rPr>
          <w:rStyle w:val="Italic"/>
        </w:rPr>
        <w:t xml:space="preserve"> </w:t>
      </w:r>
    </w:p>
    <w:p w:rsidR="004617F3" w:rsidRDefault="004617F3" w:rsidP="008026AB">
      <w:pPr>
        <w:pStyle w:val="body"/>
      </w:pPr>
      <w:r>
        <w:t>В этом случае механизмом конструирования образовательного процесса будут следующие методические позиции:</w:t>
      </w:r>
    </w:p>
    <w:p w:rsidR="004617F3" w:rsidRDefault="004617F3" w:rsidP="008026AB">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4617F3" w:rsidRDefault="004617F3" w:rsidP="008026AB">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4617F3" w:rsidRDefault="004617F3" w:rsidP="008026AB">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4617F3" w:rsidRDefault="004617F3" w:rsidP="008026AB">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4617F3" w:rsidRDefault="004617F3" w:rsidP="008026AB">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4617F3" w:rsidRDefault="004617F3" w:rsidP="008026AB">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4617F3" w:rsidRDefault="004617F3" w:rsidP="008026AB">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4617F3" w:rsidRDefault="004617F3" w:rsidP="008026AB">
      <w:pPr>
        <w:pStyle w:val="body"/>
      </w:pPr>
      <w:r>
        <w:t xml:space="preserve">Например, </w:t>
      </w:r>
      <w:r>
        <w:rPr>
          <w:rStyle w:val="Italic"/>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4617F3" w:rsidRDefault="004617F3" w:rsidP="008026AB">
      <w:pPr>
        <w:pStyle w:val="body"/>
      </w:pPr>
      <w:r>
        <w:rPr>
          <w:rStyle w:val="Italic"/>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4617F3" w:rsidRDefault="004617F3" w:rsidP="008026AB">
      <w:pPr>
        <w:pStyle w:val="body"/>
      </w:pPr>
      <w:r>
        <w:rPr>
          <w:rStyle w:val="Italic"/>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4617F3" w:rsidRDefault="004617F3" w:rsidP="008026AB">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4617F3" w:rsidRDefault="004617F3" w:rsidP="008026AB">
      <w:pPr>
        <w:pStyle w:val="h3"/>
        <w:jc w:val="both"/>
      </w:pPr>
      <w:r>
        <w:t xml:space="preserve">2.2.4. Место универсальных учебных действий </w:t>
      </w:r>
      <w:r>
        <w:br/>
        <w:t>в  рабочих программах</w:t>
      </w:r>
    </w:p>
    <w:p w:rsidR="004617F3" w:rsidRDefault="004617F3" w:rsidP="008026AB">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rPr>
        <w:t>результат</w:t>
      </w:r>
      <w:r>
        <w:t xml:space="preserve">, а не </w:t>
      </w:r>
      <w:r>
        <w:rPr>
          <w:rStyle w:val="Italic"/>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4617F3" w:rsidRDefault="004617F3" w:rsidP="008026AB">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4617F3" w:rsidRDefault="004617F3" w:rsidP="008026AB">
      <w:pPr>
        <w:pStyle w:val="body"/>
      </w:pPr>
      <w: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4617F3" w:rsidRDefault="004617F3" w:rsidP="008026AB">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4617F3" w:rsidRDefault="004617F3" w:rsidP="008026AB">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4617F3" w:rsidRDefault="004617F3" w:rsidP="008026AB">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4617F3" w:rsidRDefault="004617F3" w:rsidP="008026AB">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617F3" w:rsidRDefault="004617F3" w:rsidP="008026AB">
      <w:pPr>
        <w:pStyle w:val="h1"/>
        <w:jc w:val="both"/>
      </w:pPr>
      <w:r>
        <w:t>2.3.</w:t>
      </w:r>
      <w:r>
        <w:t> </w:t>
      </w:r>
      <w:r>
        <w:t xml:space="preserve"> программа воспитания</w:t>
      </w:r>
    </w:p>
    <w:p w:rsidR="004617F3" w:rsidRDefault="004617F3" w:rsidP="008026AB">
      <w:pPr>
        <w:pStyle w:val="h3-first"/>
        <w:jc w:val="both"/>
      </w:pPr>
      <w:r>
        <w:t>2.3.1.</w:t>
      </w:r>
      <w:r>
        <w:t> </w:t>
      </w:r>
      <w:r>
        <w:t>Пояснительная записка</w:t>
      </w:r>
    </w:p>
    <w:p w:rsidR="004617F3" w:rsidRDefault="004617F3" w:rsidP="008026AB">
      <w:pPr>
        <w:pStyle w:val="body"/>
      </w:pPr>
      <w:r>
        <w:t>Программа воспитания является обязательной частью основных образовательных программ.</w:t>
      </w:r>
    </w:p>
    <w:p w:rsidR="004617F3" w:rsidRDefault="004617F3" w:rsidP="008026AB">
      <w:pPr>
        <w:pStyle w:val="body"/>
      </w:pPr>
      <w:r>
        <w:t>Назначение программы воспитания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w:t>
      </w:r>
    </w:p>
    <w:p w:rsidR="004617F3" w:rsidRDefault="004617F3" w:rsidP="008026AB">
      <w:pPr>
        <w:pStyle w:val="body"/>
      </w:pPr>
      <w:r>
        <w:t xml:space="preserve"> 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4617F3" w:rsidRDefault="004617F3" w:rsidP="008026AB">
      <w:pPr>
        <w:pStyle w:val="body"/>
      </w:pPr>
      <w:r>
        <w:t>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4617F3" w:rsidRDefault="004617F3" w:rsidP="008026AB">
      <w:pPr>
        <w:pStyle w:val="body"/>
      </w:pPr>
      <w:r>
        <w:rPr>
          <w:spacing w:val="1"/>
        </w:rPr>
        <w:t xml:space="preserve">На основе примерной программы воспитания в МБОУ СОШ № 2 г.Томари разрабатаны свои рабочие программы воспитания. </w:t>
      </w:r>
      <w:r>
        <w:t>Рабочие программы воспитания должны включают в себя четыре основных раздела:</w:t>
      </w:r>
    </w:p>
    <w:p w:rsidR="004617F3" w:rsidRDefault="004617F3" w:rsidP="008026AB">
      <w:pPr>
        <w:pStyle w:val="body"/>
      </w:pPr>
      <w:r>
        <w:rPr>
          <w:rStyle w:val="Italic"/>
        </w:rPr>
        <w:t>1.</w:t>
      </w:r>
      <w:r>
        <w:rPr>
          <w:rFonts w:cs="Times New Roman"/>
        </w:rPr>
        <w:t> </w:t>
      </w:r>
      <w:r>
        <w:rPr>
          <w:rStyle w:val="Italic"/>
        </w:rPr>
        <w:t>Раздел</w:t>
      </w:r>
      <w:r>
        <w:t xml:space="preserve"> </w:t>
      </w:r>
      <w:r>
        <w:rPr>
          <w:rStyle w:val="Italic"/>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4617F3" w:rsidRDefault="004617F3" w:rsidP="008026AB">
      <w:pPr>
        <w:pStyle w:val="body"/>
      </w:pPr>
      <w:r>
        <w:rPr>
          <w:rStyle w:val="Italic"/>
        </w:rPr>
        <w:t>2.</w:t>
      </w:r>
      <w:r>
        <w:rPr>
          <w:rFonts w:cs="Times New Roman"/>
        </w:rPr>
        <w:t> </w:t>
      </w:r>
      <w:r>
        <w:rPr>
          <w:rStyle w:val="Italic"/>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4617F3" w:rsidRDefault="004617F3" w:rsidP="008026AB">
      <w:pPr>
        <w:pStyle w:val="body"/>
        <w:rPr>
          <w:spacing w:val="1"/>
        </w:rPr>
      </w:pPr>
      <w:r>
        <w:rPr>
          <w:rStyle w:val="Italic"/>
          <w:spacing w:val="1"/>
        </w:rPr>
        <w:t>3.</w:t>
      </w:r>
      <w:r>
        <w:rPr>
          <w:rFonts w:cs="Times New Roman"/>
          <w:spacing w:val="1"/>
        </w:rPr>
        <w:t> </w:t>
      </w:r>
      <w:r>
        <w:rPr>
          <w:rStyle w:val="Italic"/>
          <w:spacing w:val="1"/>
        </w:rPr>
        <w:t>Раздел</w:t>
      </w:r>
      <w:r>
        <w:rPr>
          <w:spacing w:val="1"/>
        </w:rPr>
        <w:t xml:space="preserve"> </w:t>
      </w:r>
      <w:r>
        <w:rPr>
          <w:rStyle w:val="Italic"/>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4617F3" w:rsidRDefault="004617F3" w:rsidP="008026AB">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4617F3" w:rsidRDefault="004617F3" w:rsidP="008026AB">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4617F3" w:rsidRDefault="004617F3" w:rsidP="008026AB">
      <w:pPr>
        <w:pStyle w:val="body"/>
        <w:rPr>
          <w:spacing w:val="1"/>
        </w:rPr>
      </w:pPr>
      <w:r>
        <w:rPr>
          <w:rStyle w:val="Italic"/>
          <w:spacing w:val="1"/>
        </w:rPr>
        <w:t>4.</w:t>
      </w:r>
      <w:r>
        <w:rPr>
          <w:rFonts w:cs="Times New Roman"/>
          <w:spacing w:val="1"/>
        </w:rPr>
        <w:t> </w:t>
      </w:r>
      <w:r>
        <w:rPr>
          <w:rStyle w:val="Italic"/>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4617F3" w:rsidRDefault="004617F3" w:rsidP="008026AB">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4617F3" w:rsidRDefault="004617F3" w:rsidP="008026AB">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4617F3" w:rsidRDefault="004617F3" w:rsidP="008026AB">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4617F3" w:rsidRDefault="004617F3" w:rsidP="008026AB">
      <w:pPr>
        <w:pStyle w:val="h3"/>
        <w:jc w:val="both"/>
      </w:pPr>
      <w:r>
        <w:t>2.3.2.</w:t>
      </w:r>
      <w:r>
        <w:t> </w:t>
      </w:r>
      <w:r>
        <w:t>Особенности организуемого в образовательной организации воспитательного процесса</w:t>
      </w:r>
    </w:p>
    <w:p w:rsidR="004617F3" w:rsidRDefault="004617F3" w:rsidP="008026AB">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4617F3" w:rsidRDefault="004617F3" w:rsidP="008026AB">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4617F3" w:rsidRDefault="004617F3" w:rsidP="008026AB">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4617F3" w:rsidRDefault="004617F3" w:rsidP="008026AB">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4617F3" w:rsidRDefault="004617F3" w:rsidP="008026AB">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rsidR="004617F3" w:rsidRDefault="004617F3" w:rsidP="008026AB">
      <w:pPr>
        <w:pStyle w:val="list-bullet"/>
      </w:pPr>
      <w:r>
        <w:t>системность, целесообразность и нешаблонность воспитания как условия его эффективности.</w:t>
      </w:r>
    </w:p>
    <w:p w:rsidR="004617F3" w:rsidRDefault="004617F3" w:rsidP="008026AB">
      <w:pPr>
        <w:pStyle w:val="body"/>
      </w:pPr>
      <w:r>
        <w:t xml:space="preserve">Основными традициями воспитания в образовательной организации являются следующие: </w:t>
      </w:r>
    </w:p>
    <w:p w:rsidR="004617F3" w:rsidRDefault="004617F3" w:rsidP="008026AB">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4617F3" w:rsidRDefault="004617F3" w:rsidP="008026AB">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4617F3" w:rsidRDefault="004617F3" w:rsidP="008026AB">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4617F3" w:rsidRDefault="004617F3" w:rsidP="008026AB">
      <w:pPr>
        <w:pStyle w:val="list-bullet"/>
      </w:pPr>
      <w: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rsidR="004617F3" w:rsidRDefault="004617F3" w:rsidP="008026AB">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4617F3" w:rsidRDefault="004617F3" w:rsidP="008026AB">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4617F3" w:rsidRDefault="004617F3" w:rsidP="008026AB">
      <w:pPr>
        <w:pStyle w:val="h4"/>
        <w:jc w:val="both"/>
      </w:pPr>
      <w:r>
        <w:t>Цель и задачи воспитания</w:t>
      </w:r>
    </w:p>
    <w:p w:rsidR="004617F3" w:rsidRDefault="004617F3" w:rsidP="008026AB">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4617F3" w:rsidRDefault="004617F3" w:rsidP="008026AB">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rPr>
        <w:t>цель воспитания</w:t>
      </w:r>
      <w:r>
        <w:t xml:space="preserve"> в общеобразовательной организации — личностное развитие обучающихся, проявляющееся в:</w:t>
      </w:r>
    </w:p>
    <w:p w:rsidR="004617F3" w:rsidRDefault="004617F3" w:rsidP="008026AB">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4617F3" w:rsidRDefault="004617F3" w:rsidP="008026AB">
      <w:pPr>
        <w:pStyle w:val="list-bullet"/>
      </w:pPr>
      <w:r>
        <w:t>развитии их позитивных отношений к этим общественным ценностям (т. е. в развитии их социально значимых отношений);</w:t>
      </w:r>
    </w:p>
    <w:p w:rsidR="004617F3" w:rsidRDefault="004617F3" w:rsidP="008026AB">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4617F3" w:rsidRDefault="004617F3" w:rsidP="008026AB">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4617F3" w:rsidRDefault="004617F3" w:rsidP="008026AB">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rPr>
        <w:t>приоритеты</w:t>
      </w:r>
      <w:r>
        <w:t>, которым необходимо уделять чуть большее внимание на разных уровнях общего образования.</w:t>
      </w:r>
    </w:p>
    <w:p w:rsidR="004617F3" w:rsidRDefault="004617F3" w:rsidP="008026AB">
      <w:pPr>
        <w:pStyle w:val="body"/>
        <w:rPr>
          <w:spacing w:val="-1"/>
        </w:rPr>
      </w:pPr>
      <w:r>
        <w:rPr>
          <w:rStyle w:val="Bold"/>
          <w:spacing w:val="-1"/>
        </w:rPr>
        <w:t>1.</w:t>
      </w:r>
      <w:r>
        <w:rPr>
          <w:rFonts w:cs="Times New Roman"/>
          <w:spacing w:val="-1"/>
        </w:rPr>
        <w:t> </w:t>
      </w:r>
      <w:r>
        <w:rPr>
          <w:spacing w:val="-1"/>
        </w:rPr>
        <w:t>В воспитании обучающихся младшего школьного возраста (</w:t>
      </w:r>
      <w:r>
        <w:rPr>
          <w:rStyle w:val="Bold"/>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4617F3" w:rsidRDefault="004617F3" w:rsidP="008026AB">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4617F3" w:rsidRDefault="004617F3" w:rsidP="008026AB">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4617F3" w:rsidRDefault="004617F3" w:rsidP="008026AB">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4617F3" w:rsidRDefault="004617F3" w:rsidP="008026AB">
      <w:pPr>
        <w:pStyle w:val="list-bullet"/>
      </w:pPr>
      <w:r>
        <w:t xml:space="preserve">знать и любить свою Родину — родной дом, двор, улицу, город, село, страну; </w:t>
      </w:r>
    </w:p>
    <w:p w:rsidR="004617F3" w:rsidRDefault="004617F3" w:rsidP="008026AB">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4617F3" w:rsidRDefault="004617F3" w:rsidP="008026AB">
      <w:pPr>
        <w:pStyle w:val="list-bullet"/>
      </w:pPr>
      <w:r>
        <w:t xml:space="preserve">проявлять миролюбие — не затевать конфликтов и стремиться решать спорные вопросы, не прибегая к силе; </w:t>
      </w:r>
    </w:p>
    <w:p w:rsidR="004617F3" w:rsidRDefault="004617F3" w:rsidP="008026AB">
      <w:pPr>
        <w:pStyle w:val="list-bullet"/>
      </w:pPr>
      <w:r>
        <w:t>стремиться узнавать что-то новое, проявлять любознательность, ценить знания;</w:t>
      </w:r>
    </w:p>
    <w:p w:rsidR="004617F3" w:rsidRDefault="004617F3" w:rsidP="008026AB">
      <w:pPr>
        <w:pStyle w:val="list-bullet"/>
      </w:pPr>
      <w:r>
        <w:t>быть вежливым и опрятным, скромным и приветливым;</w:t>
      </w:r>
    </w:p>
    <w:p w:rsidR="004617F3" w:rsidRDefault="004617F3" w:rsidP="008026AB">
      <w:pPr>
        <w:pStyle w:val="list-bullet"/>
      </w:pPr>
      <w:r>
        <w:t xml:space="preserve">соблюдать правила личной гигиены, режим дня, вести здоровый образ жизни; </w:t>
      </w:r>
    </w:p>
    <w:p w:rsidR="004617F3" w:rsidRDefault="004617F3" w:rsidP="008026AB">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4617F3" w:rsidRDefault="004617F3" w:rsidP="008026AB">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4617F3" w:rsidRDefault="004617F3" w:rsidP="008026AB">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4617F3" w:rsidRDefault="004617F3" w:rsidP="008026AB">
      <w:pPr>
        <w:pStyle w:val="body"/>
      </w:pPr>
      <w:r>
        <w:rPr>
          <w:rStyle w:val="Bold"/>
        </w:rPr>
        <w:t>2.</w:t>
      </w:r>
      <w:r>
        <w:rPr>
          <w:rFonts w:cs="Times New Roman"/>
        </w:rPr>
        <w:t> </w:t>
      </w:r>
      <w:r>
        <w:t>В воспитании обучающихся подросткового возраста (</w:t>
      </w:r>
      <w:r>
        <w:rPr>
          <w:rStyle w:val="Bold"/>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4617F3" w:rsidRDefault="004617F3" w:rsidP="008026AB">
      <w:pPr>
        <w:pStyle w:val="list-bullet"/>
      </w:pPr>
      <w:r>
        <w:t>к семье как главной опоре в жизни человека и источнику его счастья;</w:t>
      </w:r>
    </w:p>
    <w:p w:rsidR="004617F3" w:rsidRDefault="004617F3" w:rsidP="008026AB">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4617F3" w:rsidRDefault="004617F3" w:rsidP="008026AB">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4617F3" w:rsidRDefault="004617F3" w:rsidP="008026AB">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4617F3" w:rsidRDefault="004617F3" w:rsidP="008026AB">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4617F3" w:rsidRDefault="004617F3" w:rsidP="008026AB">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4617F3" w:rsidRDefault="004617F3" w:rsidP="008026AB">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4617F3" w:rsidRDefault="004617F3" w:rsidP="008026AB">
      <w:pPr>
        <w:pStyle w:val="list-bullet"/>
      </w:pPr>
      <w:r>
        <w:t>к здоровью как залогу долгой и активной жизни человека, его хорошего настроения и оптимистичного взгляда на мир;</w:t>
      </w:r>
    </w:p>
    <w:p w:rsidR="004617F3" w:rsidRDefault="004617F3" w:rsidP="008026AB">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4617F3" w:rsidRDefault="004617F3" w:rsidP="008026AB">
      <w:pPr>
        <w:pStyle w:val="list-bullet"/>
      </w:pPr>
      <w:r>
        <w:t xml:space="preserve">к самим себе как хозяевам своей судьбы, самоопределяющимся и самореализующимся личностям, отвечающим за собственное будущее. </w:t>
      </w:r>
    </w:p>
    <w:p w:rsidR="004617F3" w:rsidRDefault="004617F3" w:rsidP="008026AB">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4617F3" w:rsidRDefault="004617F3" w:rsidP="008026AB">
      <w:pPr>
        <w:pStyle w:val="body"/>
      </w:pPr>
      <w:r>
        <w:t>3.</w:t>
      </w:r>
      <w:r>
        <w:rPr>
          <w:rFonts w:cs="Times New Roman"/>
        </w:rPr>
        <w:t> </w:t>
      </w:r>
      <w:r>
        <w:t>В воспитании обучающихся юношеского возраста (</w:t>
      </w:r>
      <w:r>
        <w:rPr>
          <w:rStyle w:val="Bold"/>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rsidR="004617F3" w:rsidRDefault="004617F3" w:rsidP="008026AB">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4617F3" w:rsidRDefault="004617F3" w:rsidP="008026AB">
      <w:pPr>
        <w:pStyle w:val="list-bullet"/>
      </w:pPr>
      <w:r>
        <w:t xml:space="preserve">опыт дел, направленных на заботу о своей семье, родных и близких; </w:t>
      </w:r>
    </w:p>
    <w:p w:rsidR="004617F3" w:rsidRDefault="004617F3" w:rsidP="008026AB">
      <w:pPr>
        <w:pStyle w:val="list-bullet"/>
      </w:pPr>
      <w:r>
        <w:t>трудовой опыт, опыт участия в производственной практике;</w:t>
      </w:r>
    </w:p>
    <w:p w:rsidR="004617F3" w:rsidRDefault="004617F3" w:rsidP="008026AB">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4617F3" w:rsidRDefault="004617F3" w:rsidP="008026AB">
      <w:pPr>
        <w:pStyle w:val="list-bullet"/>
      </w:pPr>
      <w:r>
        <w:t>опыт природоохранных дел;</w:t>
      </w:r>
    </w:p>
    <w:p w:rsidR="004617F3" w:rsidRDefault="004617F3" w:rsidP="008026AB">
      <w:pPr>
        <w:pStyle w:val="list-bullet"/>
      </w:pPr>
      <w:r>
        <w:t>опыт разрешения возникающих конфликтных ситуаций в образовательной организации, дома или на улице;</w:t>
      </w:r>
    </w:p>
    <w:p w:rsidR="004617F3" w:rsidRDefault="004617F3" w:rsidP="008026AB">
      <w:pPr>
        <w:pStyle w:val="list-bullet"/>
      </w:pPr>
      <w:r>
        <w:t>опыт самостоятельного приобретения новых знаний, проведения научных исследований, проектной деятельности;</w:t>
      </w:r>
    </w:p>
    <w:p w:rsidR="004617F3" w:rsidRDefault="004617F3" w:rsidP="008026AB">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4617F3" w:rsidRDefault="004617F3" w:rsidP="008026AB">
      <w:pPr>
        <w:pStyle w:val="list-bullet"/>
      </w:pPr>
      <w:r>
        <w:t xml:space="preserve">опыт ведения здорового образа жизни и заботы о здоровье других людей; </w:t>
      </w:r>
    </w:p>
    <w:p w:rsidR="004617F3" w:rsidRDefault="004617F3" w:rsidP="008026AB">
      <w:pPr>
        <w:pStyle w:val="list-bullet"/>
      </w:pPr>
      <w:r>
        <w:t>опыт оказания помощи окружающим, заботы о малышах или пожилых людях, волонтёрский опыт;</w:t>
      </w:r>
    </w:p>
    <w:p w:rsidR="004617F3" w:rsidRDefault="004617F3" w:rsidP="008026AB">
      <w:pPr>
        <w:pStyle w:val="list-bullet"/>
      </w:pPr>
      <w:r>
        <w:t>опыт самопознания и самоанализа, социально приемлемого самовыражения и самореализации.</w:t>
      </w:r>
    </w:p>
    <w:p w:rsidR="004617F3" w:rsidRDefault="004617F3" w:rsidP="008026AB">
      <w:pPr>
        <w:pStyle w:val="body"/>
      </w:pPr>
      <w:r>
        <w:rPr>
          <w:rStyle w:val="Bold"/>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4617F3" w:rsidRDefault="004617F3" w:rsidP="008026AB">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4617F3" w:rsidRDefault="004617F3" w:rsidP="008026AB">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rsidR="004617F3" w:rsidRDefault="004617F3" w:rsidP="008026AB">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617F3" w:rsidRDefault="004617F3" w:rsidP="008026AB">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4617F3" w:rsidRDefault="004617F3" w:rsidP="008026AB">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4617F3" w:rsidRDefault="004617F3" w:rsidP="008026AB">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4617F3" w:rsidRDefault="004617F3" w:rsidP="008026AB">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4617F3" w:rsidRDefault="004617F3" w:rsidP="008026AB">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rsidR="004617F3" w:rsidRDefault="004617F3" w:rsidP="008026AB">
      <w:pPr>
        <w:pStyle w:val="list-bullet"/>
      </w:pPr>
      <w:r>
        <w:t>организовывать для обучающихся экскурсии, экспедиции, походы и реализовывать их воспитательный потенциал;</w:t>
      </w:r>
    </w:p>
    <w:p w:rsidR="004617F3" w:rsidRDefault="004617F3" w:rsidP="008026AB">
      <w:pPr>
        <w:pStyle w:val="list-bullet"/>
        <w:rPr>
          <w:spacing w:val="2"/>
        </w:rPr>
      </w:pPr>
      <w:r>
        <w:rPr>
          <w:spacing w:val="2"/>
        </w:rPr>
        <w:t>организовывать профориентационную работу с обучающимися;</w:t>
      </w:r>
    </w:p>
    <w:p w:rsidR="004617F3" w:rsidRDefault="004617F3" w:rsidP="008026AB">
      <w:pPr>
        <w:pStyle w:val="list-bullet"/>
      </w:pPr>
      <w:r>
        <w:t xml:space="preserve">организовать работу школьных медиа, реализовывать их воспитательный потенциал; </w:t>
      </w:r>
    </w:p>
    <w:p w:rsidR="004617F3" w:rsidRDefault="004617F3" w:rsidP="008026AB">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rsidR="004617F3" w:rsidRDefault="004617F3" w:rsidP="008026AB">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4617F3" w:rsidRDefault="004617F3" w:rsidP="008026AB">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617F3" w:rsidRDefault="004617F3" w:rsidP="008026AB">
      <w:pPr>
        <w:pStyle w:val="h3"/>
        <w:jc w:val="both"/>
      </w:pPr>
      <w:r>
        <w:t>2.3.3.</w:t>
      </w:r>
      <w:r>
        <w:t> </w:t>
      </w:r>
      <w:r>
        <w:t>Виды, формы и содержание деятельности</w:t>
      </w:r>
    </w:p>
    <w:p w:rsidR="004617F3" w:rsidRDefault="004617F3" w:rsidP="008026AB">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4617F3" w:rsidRDefault="004617F3" w:rsidP="008026AB">
      <w:pPr>
        <w:pStyle w:val="h4"/>
        <w:jc w:val="both"/>
      </w:pPr>
      <w:r>
        <w:t>Модуль «Ключевые общешкольные дела»</w:t>
      </w:r>
    </w:p>
    <w:p w:rsidR="004617F3" w:rsidRDefault="004617F3" w:rsidP="008026AB">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4617F3" w:rsidRDefault="004617F3" w:rsidP="008026AB">
      <w:pPr>
        <w:pStyle w:val="body"/>
      </w:pPr>
      <w:r>
        <w:t xml:space="preserve">Для этого в образовательной организации используются следующие формы работы </w:t>
      </w:r>
      <w:r>
        <w:rPr>
          <w:rStyle w:val="Italic"/>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4617F3" w:rsidRDefault="004617F3" w:rsidP="008026AB">
      <w:pPr>
        <w:pStyle w:val="body"/>
        <w:rPr>
          <w:rStyle w:val="Bold"/>
        </w:rPr>
      </w:pPr>
      <w:r>
        <w:rPr>
          <w:rStyle w:val="Bold"/>
        </w:rPr>
        <w:t>Вне образовательной организации:</w:t>
      </w:r>
    </w:p>
    <w:p w:rsidR="004617F3" w:rsidRDefault="004617F3" w:rsidP="008026AB">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4617F3" w:rsidRDefault="004617F3" w:rsidP="008026AB">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4617F3" w:rsidRDefault="004617F3" w:rsidP="008026AB">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4617F3" w:rsidRDefault="004617F3" w:rsidP="008026AB">
      <w:pPr>
        <w:pStyle w:val="list-bullet"/>
      </w:pPr>
      <w:r>
        <w:t>участие во всероссийских акциях, посвящённых значимым отечественным и международным событиям.</w:t>
      </w:r>
    </w:p>
    <w:p w:rsidR="004617F3" w:rsidRDefault="004617F3" w:rsidP="008026AB">
      <w:pPr>
        <w:pStyle w:val="body"/>
      </w:pPr>
      <w:r>
        <w:rPr>
          <w:rStyle w:val="Bold"/>
        </w:rPr>
        <w:t>На уровне образовательной организации:</w:t>
      </w:r>
    </w:p>
    <w:p w:rsidR="004617F3" w:rsidRDefault="004617F3" w:rsidP="008026AB">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4617F3" w:rsidRDefault="004617F3" w:rsidP="008026AB">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4617F3" w:rsidRDefault="004617F3" w:rsidP="008026AB">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4617F3" w:rsidRDefault="004617F3" w:rsidP="008026AB">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4617F3" w:rsidRDefault="004617F3" w:rsidP="008026AB">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4617F3" w:rsidRDefault="004617F3" w:rsidP="008026AB">
      <w:pPr>
        <w:pStyle w:val="body"/>
      </w:pPr>
      <w:r>
        <w:rPr>
          <w:rStyle w:val="Bold"/>
        </w:rPr>
        <w:t>На уровне классов:</w:t>
      </w:r>
    </w:p>
    <w:p w:rsidR="004617F3" w:rsidRDefault="004617F3" w:rsidP="008026AB">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rsidR="004617F3" w:rsidRDefault="004617F3" w:rsidP="008026AB">
      <w:pPr>
        <w:pStyle w:val="list-bullet"/>
      </w:pPr>
      <w:r>
        <w:t xml:space="preserve">участие классов в реализации общешкольных ключевых дел; </w:t>
      </w:r>
    </w:p>
    <w:p w:rsidR="004617F3" w:rsidRDefault="004617F3" w:rsidP="008026AB">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4617F3" w:rsidRDefault="004617F3" w:rsidP="008026AB">
      <w:pPr>
        <w:pStyle w:val="body"/>
      </w:pPr>
      <w:r>
        <w:rPr>
          <w:rStyle w:val="Bold"/>
        </w:rPr>
        <w:t>На уровне обучающихся:</w:t>
      </w:r>
      <w:r>
        <w:t xml:space="preserve"> </w:t>
      </w:r>
    </w:p>
    <w:p w:rsidR="004617F3" w:rsidRDefault="004617F3" w:rsidP="008026AB">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4617F3" w:rsidRDefault="004617F3" w:rsidP="008026AB">
      <w:pPr>
        <w:pStyle w:val="list-bullet"/>
      </w:pPr>
      <w:r>
        <w:t>индивидуальная помощь обучающемуся (при необходимости) в освоении навыков подготовки, проведения и анализа ключевых дел;</w:t>
      </w:r>
    </w:p>
    <w:p w:rsidR="004617F3" w:rsidRDefault="004617F3" w:rsidP="008026AB">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4617F3" w:rsidRDefault="004617F3" w:rsidP="008026AB">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4617F3" w:rsidRDefault="004617F3" w:rsidP="008026AB">
      <w:pPr>
        <w:pStyle w:val="h4"/>
        <w:jc w:val="both"/>
      </w:pPr>
      <w:r>
        <w:t>Модуль «Классное руководство»</w:t>
      </w:r>
    </w:p>
    <w:p w:rsidR="004617F3" w:rsidRDefault="004617F3" w:rsidP="008026AB">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rPr>
        <w:t>.</w:t>
      </w:r>
    </w:p>
    <w:p w:rsidR="004617F3" w:rsidRDefault="004617F3" w:rsidP="008026AB">
      <w:pPr>
        <w:pStyle w:val="body"/>
        <w:keepNext/>
      </w:pPr>
      <w:r>
        <w:rPr>
          <w:rStyle w:val="Bold"/>
        </w:rPr>
        <w:t>Работа с классным коллективом:</w:t>
      </w:r>
    </w:p>
    <w:p w:rsidR="004617F3" w:rsidRDefault="004617F3" w:rsidP="008026A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4617F3" w:rsidRDefault="004617F3" w:rsidP="008026A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4617F3" w:rsidRDefault="004617F3" w:rsidP="008026A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4617F3" w:rsidRDefault="004617F3" w:rsidP="008026AB">
      <w:pPr>
        <w:pStyle w:val="list-bullet"/>
      </w:pPr>
      <w: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4617F3" w:rsidRDefault="004617F3" w:rsidP="008026A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4617F3" w:rsidRDefault="004617F3" w:rsidP="008026AB">
      <w:pPr>
        <w:pStyle w:val="body"/>
      </w:pPr>
      <w:r>
        <w:rPr>
          <w:rStyle w:val="Bold"/>
        </w:rPr>
        <w:t>Индивидуальная работа с обучающимися:</w:t>
      </w:r>
    </w:p>
    <w:p w:rsidR="004617F3" w:rsidRDefault="004617F3" w:rsidP="008026A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4617F3" w:rsidRDefault="004617F3" w:rsidP="008026A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4617F3" w:rsidRDefault="004617F3" w:rsidP="008026A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4617F3" w:rsidRDefault="004617F3" w:rsidP="008026A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4617F3" w:rsidRDefault="004617F3" w:rsidP="008026AB">
      <w:pPr>
        <w:pStyle w:val="body"/>
        <w:keepNext/>
        <w:rPr>
          <w:rStyle w:val="Bold"/>
        </w:rPr>
      </w:pPr>
      <w:r>
        <w:rPr>
          <w:rStyle w:val="Bold"/>
        </w:rPr>
        <w:t>Работа с учителями-предметниками в классе:</w:t>
      </w:r>
    </w:p>
    <w:p w:rsidR="004617F3" w:rsidRDefault="004617F3" w:rsidP="008026A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4617F3" w:rsidRDefault="004617F3" w:rsidP="008026A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rsidR="004617F3" w:rsidRDefault="004617F3" w:rsidP="008026A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4617F3" w:rsidRDefault="004617F3" w:rsidP="008026A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4617F3" w:rsidRDefault="004617F3" w:rsidP="008026AB">
      <w:pPr>
        <w:pStyle w:val="body"/>
        <w:rPr>
          <w:rStyle w:val="Bold"/>
        </w:rPr>
      </w:pPr>
      <w:r>
        <w:rPr>
          <w:rStyle w:val="Bold"/>
        </w:rPr>
        <w:t>Работа с родителями (законными представителями) обучающихся:</w:t>
      </w:r>
    </w:p>
    <w:p w:rsidR="004617F3" w:rsidRDefault="004617F3" w:rsidP="008026A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rsidR="004617F3" w:rsidRDefault="004617F3" w:rsidP="008026A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4617F3" w:rsidRDefault="004617F3" w:rsidP="008026A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4617F3" w:rsidRDefault="004617F3" w:rsidP="008026A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4617F3" w:rsidRDefault="004617F3" w:rsidP="008026AB">
      <w:pPr>
        <w:pStyle w:val="list-bullet"/>
      </w:pPr>
      <w:r>
        <w:t>привлечение членов семей обучающихся к организации и проведению дел класса;</w:t>
      </w:r>
    </w:p>
    <w:p w:rsidR="004617F3" w:rsidRDefault="004617F3" w:rsidP="008026A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rsidR="004617F3" w:rsidRDefault="004617F3" w:rsidP="008026AB">
      <w:pPr>
        <w:pStyle w:val="h4"/>
        <w:jc w:val="both"/>
      </w:pPr>
      <w:r>
        <w:t>Модуль «Курсы внеурочной деятельности»</w:t>
      </w:r>
    </w:p>
    <w:p w:rsidR="004617F3" w:rsidRDefault="004617F3" w:rsidP="008026AB">
      <w:pPr>
        <w:pStyle w:val="list-bullet"/>
      </w:pPr>
      <w:r>
        <w:t xml:space="preserve">Воспитание на занятиях школьных курсов внеурочной деятельности осуществляется преимущественно через: </w:t>
      </w:r>
    </w:p>
    <w:p w:rsidR="004617F3" w:rsidRDefault="004617F3" w:rsidP="008026AB">
      <w:pPr>
        <w:pStyle w:val="list-bulle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617F3" w:rsidRDefault="004617F3" w:rsidP="008026A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4617F3" w:rsidRDefault="004617F3" w:rsidP="008026AB">
      <w:pPr>
        <w:pStyle w:val="list-bullet"/>
      </w:pPr>
      <w:r>
        <w:t>создание в детских объединениях традиций, задающих их членам определённые социально значимые формы поведения;</w:t>
      </w:r>
    </w:p>
    <w:p w:rsidR="004617F3" w:rsidRDefault="004617F3" w:rsidP="008026A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4617F3" w:rsidRDefault="004617F3" w:rsidP="008026AB">
      <w:pPr>
        <w:pStyle w:val="list-bullet"/>
      </w:pPr>
      <w:r>
        <w:t xml:space="preserve">поощрение педагогическими работниками детских инициатив и детского самоуправления. </w:t>
      </w:r>
    </w:p>
    <w:p w:rsidR="004617F3" w:rsidRDefault="004617F3" w:rsidP="008026AB">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rPr>
        <w:t>.</w:t>
      </w:r>
    </w:p>
    <w:p w:rsidR="004617F3" w:rsidRDefault="004617F3" w:rsidP="008026AB">
      <w:pPr>
        <w:pStyle w:val="body"/>
      </w:pPr>
      <w:r>
        <w:rPr>
          <w:rStyle w:val="Bold"/>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617F3" w:rsidRDefault="004617F3" w:rsidP="008026AB">
      <w:pPr>
        <w:pStyle w:val="body"/>
      </w:pPr>
      <w:r>
        <w:rPr>
          <w:rStyle w:val="Bold"/>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4617F3" w:rsidRDefault="004617F3" w:rsidP="008026AB">
      <w:pPr>
        <w:pStyle w:val="body"/>
      </w:pPr>
      <w:r>
        <w:rPr>
          <w:rStyle w:val="Bold"/>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4617F3" w:rsidRDefault="004617F3" w:rsidP="008026AB">
      <w:pPr>
        <w:pStyle w:val="body"/>
      </w:pPr>
      <w:r>
        <w:rPr>
          <w:rStyle w:val="Bold"/>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4617F3" w:rsidRDefault="004617F3" w:rsidP="008026AB">
      <w:pPr>
        <w:pStyle w:val="body"/>
      </w:pPr>
      <w:r>
        <w:rPr>
          <w:rStyle w:val="Bold"/>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4617F3" w:rsidRDefault="004617F3" w:rsidP="008026AB">
      <w:pPr>
        <w:pStyle w:val="body"/>
      </w:pPr>
      <w:r>
        <w:rPr>
          <w:rStyle w:val="Bold"/>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4617F3" w:rsidRDefault="004617F3" w:rsidP="008026AB">
      <w:pPr>
        <w:pStyle w:val="body"/>
      </w:pPr>
      <w:r>
        <w:rPr>
          <w:rStyle w:val="Bold"/>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4617F3" w:rsidRDefault="004617F3" w:rsidP="008026AB">
      <w:pPr>
        <w:pStyle w:val="h4"/>
        <w:jc w:val="both"/>
      </w:pPr>
      <w:r>
        <w:t>Модуль «Школьный урок»</w:t>
      </w:r>
    </w:p>
    <w:p w:rsidR="004617F3" w:rsidRDefault="004617F3" w:rsidP="008026AB">
      <w:pPr>
        <w:pStyle w:val="body"/>
      </w:pPr>
      <w:r>
        <w:t>Реализация педагогическими работниками воспитательного потенциала урока предполагает следующее</w:t>
      </w:r>
      <w:r>
        <w:rPr>
          <w:rStyle w:val="Italic"/>
        </w:rPr>
        <w:t>:</w:t>
      </w:r>
    </w:p>
    <w:p w:rsidR="004617F3" w:rsidRDefault="004617F3" w:rsidP="008026A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4617F3" w:rsidRDefault="004617F3" w:rsidP="008026A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4617F3" w:rsidRDefault="004617F3" w:rsidP="008026A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4617F3" w:rsidRDefault="004617F3" w:rsidP="008026A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4617F3" w:rsidRDefault="004617F3" w:rsidP="008026A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4617F3" w:rsidRDefault="004617F3" w:rsidP="008026A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4617F3" w:rsidRDefault="004617F3" w:rsidP="008026A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4617F3" w:rsidRDefault="004617F3" w:rsidP="008026A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617F3" w:rsidRDefault="004617F3" w:rsidP="008026AB">
      <w:pPr>
        <w:pStyle w:val="h4"/>
        <w:jc w:val="both"/>
      </w:pPr>
      <w:r>
        <w:t>Модуль «Самоуправление»</w:t>
      </w:r>
    </w:p>
    <w:p w:rsidR="004617F3" w:rsidRDefault="004617F3" w:rsidP="008026AB">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4617F3" w:rsidRDefault="004617F3" w:rsidP="008026AB">
      <w:pPr>
        <w:pStyle w:val="body"/>
        <w:rPr>
          <w:rStyle w:val="Italic"/>
        </w:rPr>
      </w:pPr>
      <w:r>
        <w:t>Детское самоуправление в образовательной организации осуществляется следующим образом</w:t>
      </w:r>
      <w:r>
        <w:rPr>
          <w:rStyle w:val="Italic"/>
        </w:rPr>
        <w:t>.</w:t>
      </w:r>
    </w:p>
    <w:p w:rsidR="004617F3" w:rsidRDefault="004617F3" w:rsidP="008026AB">
      <w:pPr>
        <w:pStyle w:val="body"/>
        <w:rPr>
          <w:rStyle w:val="Bold"/>
        </w:rPr>
      </w:pPr>
      <w:r>
        <w:rPr>
          <w:rStyle w:val="Bold"/>
        </w:rPr>
        <w:t>На уровне образовательной организации:</w:t>
      </w:r>
    </w:p>
    <w:p w:rsidR="004617F3" w:rsidRDefault="004617F3" w:rsidP="008026A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4617F3" w:rsidRDefault="004617F3" w:rsidP="008026A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4617F3" w:rsidRDefault="004617F3" w:rsidP="008026AB">
      <w:pPr>
        <w:pStyle w:val="list-bulle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4617F3" w:rsidRDefault="004617F3" w:rsidP="008026A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rsidR="004617F3" w:rsidRDefault="004617F3" w:rsidP="008026A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4617F3" w:rsidRDefault="004617F3" w:rsidP="008026AB">
      <w:pPr>
        <w:pStyle w:val="body"/>
        <w:rPr>
          <w:rStyle w:val="Bold"/>
        </w:rPr>
      </w:pPr>
      <w:r>
        <w:rPr>
          <w:rStyle w:val="Bold"/>
        </w:rPr>
        <w:t>На уровне классов:</w:t>
      </w:r>
    </w:p>
    <w:p w:rsidR="004617F3" w:rsidRDefault="004617F3" w:rsidP="008026AB">
      <w:pPr>
        <w:pStyle w:val="list-bullet"/>
        <w:rPr>
          <w:rStyle w:val="Italic"/>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4617F3" w:rsidRDefault="004617F3" w:rsidP="008026AB">
      <w:pPr>
        <w:pStyle w:val="list-bullet"/>
        <w:rPr>
          <w:rStyle w:val="Italic"/>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4617F3" w:rsidRDefault="004617F3" w:rsidP="008026AB">
      <w:pPr>
        <w:pStyle w:val="list-bullet"/>
        <w:rPr>
          <w:rStyle w:val="Italic"/>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4617F3" w:rsidRDefault="004617F3" w:rsidP="008026AB">
      <w:pPr>
        <w:pStyle w:val="body"/>
        <w:rPr>
          <w:rStyle w:val="Bold"/>
        </w:rPr>
      </w:pPr>
      <w:r>
        <w:rPr>
          <w:rStyle w:val="Bold"/>
        </w:rPr>
        <w:t xml:space="preserve">На индивидуальном уровне: </w:t>
      </w:r>
    </w:p>
    <w:p w:rsidR="004617F3" w:rsidRDefault="004617F3" w:rsidP="008026AB">
      <w:pPr>
        <w:pStyle w:val="list-bullet"/>
      </w:pPr>
      <w:r>
        <w:t>через вовлечение обучающихся в планирование, организацию, проведение и анализ общешкольных и внутриклассных дел;</w:t>
      </w:r>
    </w:p>
    <w:p w:rsidR="004617F3" w:rsidRDefault="004617F3" w:rsidP="008026A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4617F3" w:rsidRDefault="004617F3" w:rsidP="008026AB">
      <w:pPr>
        <w:pStyle w:val="h4"/>
        <w:jc w:val="both"/>
      </w:pPr>
      <w:r>
        <w:t>Модуль «Детские общественные объединения»</w:t>
      </w:r>
    </w:p>
    <w:p w:rsidR="004617F3" w:rsidRDefault="004617F3" w:rsidP="008026AB">
      <w:pPr>
        <w:pStyle w:val="body"/>
        <w:rPr>
          <w:rStyle w:val="Italic"/>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rPr>
        <w:t xml:space="preserve">: </w:t>
      </w:r>
    </w:p>
    <w:p w:rsidR="004617F3" w:rsidRDefault="004617F3" w:rsidP="008026A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4617F3" w:rsidRDefault="004617F3" w:rsidP="008026A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4617F3" w:rsidRDefault="004617F3" w:rsidP="008026A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4617F3" w:rsidRDefault="004617F3" w:rsidP="008026A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4617F3" w:rsidRDefault="004617F3" w:rsidP="008026A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4617F3" w:rsidRDefault="004617F3" w:rsidP="008026A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4617F3" w:rsidRDefault="004617F3" w:rsidP="008026A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4617F3" w:rsidRDefault="004617F3" w:rsidP="008026A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4617F3" w:rsidRDefault="004617F3" w:rsidP="008026AB">
      <w:pPr>
        <w:pStyle w:val="h4"/>
        <w:jc w:val="both"/>
      </w:pPr>
      <w:r>
        <w:t>Модуль «Экскурсии, экспедиции, походы»</w:t>
      </w:r>
    </w:p>
    <w:p w:rsidR="004617F3" w:rsidRDefault="004617F3" w:rsidP="008026AB">
      <w:pPr>
        <w:pStyle w:val="body"/>
        <w:rPr>
          <w:rStyle w:val="Italic"/>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rPr>
        <w:t>:</w:t>
      </w:r>
    </w:p>
    <w:p w:rsidR="004617F3" w:rsidRDefault="004617F3" w:rsidP="008026AB">
      <w:pPr>
        <w:pStyle w:val="list-bullet"/>
        <w:rPr>
          <w:rStyle w:val="Italic"/>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4617F3" w:rsidRDefault="004617F3" w:rsidP="008026AB">
      <w:pPr>
        <w:pStyle w:val="list-bullet"/>
        <w:rPr>
          <w:rStyle w:val="Italic"/>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4617F3" w:rsidRDefault="004617F3" w:rsidP="008026AB">
      <w:pPr>
        <w:pStyle w:val="list-bullet"/>
        <w:rPr>
          <w:rStyle w:val="Italic"/>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4617F3" w:rsidRDefault="004617F3" w:rsidP="008026A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4617F3" w:rsidRDefault="004617F3" w:rsidP="008026AB">
      <w:pPr>
        <w:pStyle w:val="list-bullet"/>
        <w:rPr>
          <w:rStyle w:val="Italic"/>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4617F3" w:rsidRDefault="004617F3" w:rsidP="008026AB">
      <w:pPr>
        <w:pStyle w:val="list-bullet"/>
        <w:rPr>
          <w:rStyle w:val="Italic"/>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4617F3" w:rsidRDefault="004617F3" w:rsidP="008026AB">
      <w:pPr>
        <w:pStyle w:val="h4"/>
        <w:jc w:val="both"/>
      </w:pPr>
      <w:r>
        <w:t>Модуль «Профориентация»</w:t>
      </w:r>
    </w:p>
    <w:p w:rsidR="004617F3" w:rsidRDefault="004617F3" w:rsidP="008026AB">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spacing w:val="2"/>
        </w:rPr>
        <w:t xml:space="preserve"> </w:t>
      </w:r>
    </w:p>
    <w:p w:rsidR="004617F3" w:rsidRDefault="004617F3" w:rsidP="008026AB">
      <w:pPr>
        <w:pStyle w:val="list-bullet"/>
      </w:pPr>
      <w: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4617F3" w:rsidRDefault="004617F3" w:rsidP="008026A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4617F3" w:rsidRDefault="004617F3" w:rsidP="008026A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4617F3" w:rsidRDefault="004617F3" w:rsidP="008026A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4617F3" w:rsidRDefault="004617F3" w:rsidP="008026A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4617F3" w:rsidRDefault="004617F3" w:rsidP="008026A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4617F3" w:rsidRDefault="004617F3" w:rsidP="008026A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4617F3" w:rsidRDefault="004617F3" w:rsidP="008026A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4617F3" w:rsidRDefault="004617F3" w:rsidP="008026A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4617F3" w:rsidRDefault="004617F3" w:rsidP="008026AB">
      <w:pPr>
        <w:pStyle w:val="h4"/>
        <w:jc w:val="both"/>
      </w:pPr>
      <w:r>
        <w:t>Модуль «Школьные медиа»</w:t>
      </w:r>
    </w:p>
    <w:p w:rsidR="004617F3" w:rsidRDefault="004617F3" w:rsidP="008026AB">
      <w:pPr>
        <w:pStyle w:val="body"/>
        <w:rPr>
          <w:rStyle w:val="Italic"/>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4617F3" w:rsidRDefault="004617F3" w:rsidP="008026AB">
      <w:pPr>
        <w:pStyle w:val="list-bullet"/>
        <w:rPr>
          <w:rStyle w:val="Italic"/>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4617F3" w:rsidRDefault="004617F3" w:rsidP="008026AB">
      <w:pPr>
        <w:pStyle w:val="list-bullet"/>
        <w:rPr>
          <w:rStyle w:val="Italic"/>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4617F3" w:rsidRDefault="004617F3" w:rsidP="008026AB">
      <w:pPr>
        <w:pStyle w:val="list-bullet"/>
        <w:rPr>
          <w:rStyle w:val="Italic"/>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4617F3" w:rsidRDefault="004617F3" w:rsidP="008026AB">
      <w:pPr>
        <w:pStyle w:val="list-bullet"/>
        <w:rPr>
          <w:rStyle w:val="Italic"/>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4617F3" w:rsidRDefault="004617F3" w:rsidP="008026AB">
      <w:pPr>
        <w:pStyle w:val="list-bullet"/>
        <w:rPr>
          <w:rStyle w:val="Italic"/>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4617F3" w:rsidRDefault="004617F3" w:rsidP="008026AB">
      <w:pPr>
        <w:pStyle w:val="list-bullet"/>
      </w:pPr>
      <w:r>
        <w:t>участие обучающихся в региональных или всероссийских конкурсах школьных медиа.</w:t>
      </w:r>
    </w:p>
    <w:p w:rsidR="004617F3" w:rsidRDefault="004617F3" w:rsidP="008026AB">
      <w:pPr>
        <w:pStyle w:val="h4"/>
        <w:jc w:val="both"/>
      </w:pPr>
      <w:r>
        <w:t>Модуль «Организация предметно-эстетической среды»</w:t>
      </w:r>
    </w:p>
    <w:p w:rsidR="004617F3" w:rsidRDefault="004617F3" w:rsidP="008026AB">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rPr>
        <w:t xml:space="preserve"> </w:t>
      </w:r>
    </w:p>
    <w:p w:rsidR="004617F3" w:rsidRDefault="004617F3" w:rsidP="008026A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4617F3" w:rsidRDefault="004617F3" w:rsidP="008026A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4617F3" w:rsidRDefault="004617F3" w:rsidP="008026A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4617F3" w:rsidRDefault="004617F3" w:rsidP="008026A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4617F3" w:rsidRDefault="004617F3" w:rsidP="008026A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4617F3" w:rsidRDefault="004617F3" w:rsidP="008026A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4617F3" w:rsidRDefault="004617F3" w:rsidP="008026A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4617F3" w:rsidRDefault="004617F3" w:rsidP="008026A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4617F3" w:rsidRDefault="004617F3" w:rsidP="008026A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4617F3" w:rsidRDefault="004617F3" w:rsidP="008026A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4617F3" w:rsidRDefault="004617F3" w:rsidP="008026AB">
      <w:pPr>
        <w:pStyle w:val="h4"/>
        <w:jc w:val="both"/>
      </w:pPr>
      <w:r>
        <w:t>Модуль «Работа с родителями (законными представителями)»</w:t>
      </w:r>
    </w:p>
    <w:p w:rsidR="004617F3" w:rsidRDefault="004617F3" w:rsidP="008026AB">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rPr>
        <w:t xml:space="preserve">. </w:t>
      </w:r>
    </w:p>
    <w:p w:rsidR="004617F3" w:rsidRDefault="004617F3" w:rsidP="008026AB">
      <w:pPr>
        <w:pStyle w:val="body"/>
        <w:rPr>
          <w:rStyle w:val="Bold"/>
        </w:rPr>
      </w:pPr>
      <w:r>
        <w:rPr>
          <w:rStyle w:val="Bold"/>
        </w:rPr>
        <w:t xml:space="preserve">На групповом уровне: </w:t>
      </w:r>
    </w:p>
    <w:p w:rsidR="004617F3" w:rsidRDefault="004617F3" w:rsidP="008026AB">
      <w:pPr>
        <w:pStyle w:val="list-bullet"/>
      </w:pPr>
      <w: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4617F3" w:rsidRDefault="004617F3" w:rsidP="008026A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4617F3" w:rsidRDefault="004617F3" w:rsidP="008026A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4617F3" w:rsidRDefault="004617F3" w:rsidP="008026A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4617F3" w:rsidRDefault="004617F3" w:rsidP="008026A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4617F3" w:rsidRDefault="004617F3" w:rsidP="008026A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4617F3" w:rsidRDefault="004617F3" w:rsidP="008026A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4617F3" w:rsidRDefault="004617F3" w:rsidP="008026AB">
      <w:pPr>
        <w:pStyle w:val="body"/>
        <w:rPr>
          <w:rStyle w:val="Bold"/>
        </w:rPr>
      </w:pPr>
      <w:r>
        <w:rPr>
          <w:rStyle w:val="Bold"/>
        </w:rPr>
        <w:t>На индивидуальном уровне:</w:t>
      </w:r>
    </w:p>
    <w:p w:rsidR="004617F3" w:rsidRDefault="004617F3" w:rsidP="008026AB">
      <w:pPr>
        <w:pStyle w:val="list-bullet"/>
      </w:pPr>
      <w:r>
        <w:t>работа специалистов по запросу родителей (законных представителей) для решения острых конфликтных ситуаций;</w:t>
      </w:r>
    </w:p>
    <w:p w:rsidR="004617F3" w:rsidRDefault="004617F3" w:rsidP="008026A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4617F3" w:rsidRDefault="004617F3" w:rsidP="008026A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4617F3" w:rsidRDefault="004617F3" w:rsidP="008026A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4617F3" w:rsidRDefault="004617F3" w:rsidP="008026AB">
      <w:pPr>
        <w:pStyle w:val="h3"/>
        <w:jc w:val="both"/>
      </w:pPr>
      <w:r>
        <w:t>2.3.4.</w:t>
      </w:r>
      <w:r>
        <w:t> </w:t>
      </w:r>
      <w:r>
        <w:t xml:space="preserve">Основные направления самоанализа </w:t>
      </w:r>
      <w:r>
        <w:br/>
        <w:t>воспитательной работы</w:t>
      </w:r>
    </w:p>
    <w:p w:rsidR="004617F3" w:rsidRDefault="004617F3" w:rsidP="008026AB">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4617F3" w:rsidRDefault="004617F3" w:rsidP="008026AB">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4617F3" w:rsidRDefault="004617F3" w:rsidP="008026AB">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rsidR="004617F3" w:rsidRDefault="004617F3" w:rsidP="008026A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4617F3" w:rsidRDefault="004617F3" w:rsidP="008026A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4617F3" w:rsidRDefault="004617F3" w:rsidP="008026A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4617F3" w:rsidRDefault="004617F3" w:rsidP="008026A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4617F3" w:rsidRDefault="004617F3" w:rsidP="008026AB">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rPr>
        <w:t>.</w:t>
      </w:r>
      <w:r>
        <w:t xml:space="preserve"> </w:t>
      </w:r>
    </w:p>
    <w:p w:rsidR="004617F3" w:rsidRDefault="004617F3" w:rsidP="008026AB">
      <w:pPr>
        <w:pStyle w:val="h4"/>
        <w:jc w:val="both"/>
        <w:rPr>
          <w:spacing w:val="-1"/>
        </w:rPr>
      </w:pPr>
      <w:r>
        <w:rPr>
          <w:spacing w:val="-1"/>
        </w:rPr>
        <w:t>Результаты воспитания, социализации и саморазвития обучающихся</w:t>
      </w:r>
    </w:p>
    <w:p w:rsidR="004617F3" w:rsidRDefault="004617F3" w:rsidP="008026AB">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rsidR="004617F3" w:rsidRDefault="004617F3" w:rsidP="008026AB">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4617F3" w:rsidRDefault="004617F3" w:rsidP="008026AB">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4617F3" w:rsidRDefault="004617F3" w:rsidP="008026AB">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4617F3" w:rsidRDefault="004617F3" w:rsidP="008026AB">
      <w:pPr>
        <w:pStyle w:val="h4"/>
        <w:jc w:val="both"/>
      </w:pPr>
      <w:r>
        <w:t>Состояние организуемой в образовательной организации совместной деятельности обучающихся и взрослых</w:t>
      </w:r>
    </w:p>
    <w:p w:rsidR="004617F3" w:rsidRDefault="004617F3" w:rsidP="008026AB">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4617F3" w:rsidRDefault="004617F3" w:rsidP="008026AB">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4617F3" w:rsidRDefault="004617F3" w:rsidP="008026AB">
      <w:pPr>
        <w:pStyle w:val="body"/>
      </w:pPr>
      <w:r>
        <w:t>Способами</w:t>
      </w:r>
      <w:r>
        <w:rPr>
          <w:rStyle w:val="Italic"/>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4617F3" w:rsidRDefault="004617F3" w:rsidP="008026AB">
      <w:pPr>
        <w:pStyle w:val="body"/>
        <w:rPr>
          <w:rStyle w:val="Italic"/>
        </w:rPr>
      </w:pPr>
      <w:r>
        <w:t>Внимание при этом сосредоточивается на вопросах, связанных с качеством</w:t>
      </w:r>
      <w:r>
        <w:rPr>
          <w:rStyle w:val="Italic"/>
        </w:rPr>
        <w:t>:</w:t>
      </w:r>
    </w:p>
    <w:p w:rsidR="004617F3" w:rsidRDefault="004617F3" w:rsidP="008026AB">
      <w:pPr>
        <w:pStyle w:val="list-bullet"/>
        <w:rPr>
          <w:rStyle w:val="Italic"/>
        </w:rPr>
      </w:pPr>
      <w:r>
        <w:t>проводимых общешкольных ключевых дел;</w:t>
      </w:r>
    </w:p>
    <w:p w:rsidR="004617F3" w:rsidRDefault="004617F3" w:rsidP="008026AB">
      <w:pPr>
        <w:pStyle w:val="list-bullet"/>
        <w:rPr>
          <w:rStyle w:val="Italic"/>
        </w:rPr>
      </w:pPr>
      <w:r>
        <w:t>совместной деятельности классных руководителей и их классов;</w:t>
      </w:r>
    </w:p>
    <w:p w:rsidR="004617F3" w:rsidRDefault="004617F3" w:rsidP="008026AB">
      <w:pPr>
        <w:pStyle w:val="list-bullet"/>
        <w:rPr>
          <w:rStyle w:val="Italic"/>
        </w:rPr>
      </w:pPr>
      <w:r>
        <w:t>организуемой в образовательной организации внеурочной деятельности;</w:t>
      </w:r>
    </w:p>
    <w:p w:rsidR="004617F3" w:rsidRDefault="004617F3" w:rsidP="008026AB">
      <w:pPr>
        <w:pStyle w:val="list-bullet"/>
      </w:pPr>
      <w:r>
        <w:t>реализации личностно развивающего потенциала школьных уроков;</w:t>
      </w:r>
    </w:p>
    <w:p w:rsidR="004617F3" w:rsidRDefault="004617F3" w:rsidP="008026AB">
      <w:pPr>
        <w:pStyle w:val="list-bullet"/>
      </w:pPr>
      <w:r>
        <w:t>существующего в образовательной организации ученического самоуправления;</w:t>
      </w:r>
    </w:p>
    <w:p w:rsidR="004617F3" w:rsidRDefault="004617F3" w:rsidP="008026AB">
      <w:pPr>
        <w:pStyle w:val="list-bullet"/>
      </w:pPr>
      <w:r>
        <w:t>функционирующих на базе образовательной организации детских общественных объединений;</w:t>
      </w:r>
    </w:p>
    <w:p w:rsidR="004617F3" w:rsidRDefault="004617F3" w:rsidP="008026AB">
      <w:pPr>
        <w:pStyle w:val="list-bullet"/>
      </w:pPr>
      <w:r>
        <w:t xml:space="preserve">проводимых в образовательной организации экскурсий, экспедиций, походов; </w:t>
      </w:r>
    </w:p>
    <w:p w:rsidR="004617F3" w:rsidRDefault="004617F3" w:rsidP="008026AB">
      <w:pPr>
        <w:pStyle w:val="list-bullet"/>
      </w:pPr>
      <w:r>
        <w:t>профориентационной работы образовательной организации;</w:t>
      </w:r>
    </w:p>
    <w:p w:rsidR="004617F3" w:rsidRDefault="004617F3" w:rsidP="008026AB">
      <w:pPr>
        <w:pStyle w:val="list-bullet"/>
      </w:pPr>
      <w:r>
        <w:t>работы школьных медиа;</w:t>
      </w:r>
    </w:p>
    <w:p w:rsidR="004617F3" w:rsidRDefault="004617F3" w:rsidP="008026AB">
      <w:pPr>
        <w:pStyle w:val="list-bullet"/>
      </w:pPr>
      <w:r>
        <w:t>организации предметно-эстетической среды образовательной организации;</w:t>
      </w:r>
    </w:p>
    <w:p w:rsidR="004617F3" w:rsidRDefault="004617F3" w:rsidP="008026AB">
      <w:pPr>
        <w:pStyle w:val="list-bullet"/>
      </w:pPr>
      <w:r>
        <w:t>взаимодействия образовательной организации и семей обучающихся.</w:t>
      </w:r>
    </w:p>
    <w:p w:rsidR="004617F3" w:rsidRDefault="004617F3" w:rsidP="008026AB">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617F3" w:rsidRDefault="004617F3" w:rsidP="008026AB">
      <w:pPr>
        <w:pStyle w:val="h1"/>
        <w:jc w:val="both"/>
      </w:pPr>
      <w:r>
        <w:t>3. Организационный раздел</w:t>
      </w:r>
    </w:p>
    <w:p w:rsidR="004617F3" w:rsidRDefault="004617F3" w:rsidP="008026AB">
      <w:pPr>
        <w:pStyle w:val="h2-first"/>
        <w:jc w:val="both"/>
      </w:pPr>
      <w:r>
        <w:t xml:space="preserve">3.1.  учебный план </w:t>
      </w:r>
      <w:r>
        <w:br/>
        <w:t>начального общего образования</w:t>
      </w:r>
    </w:p>
    <w:p w:rsidR="004617F3" w:rsidRDefault="004617F3" w:rsidP="008026AB">
      <w:pPr>
        <w:pStyle w:val="body"/>
      </w:pPr>
      <w:r>
        <w:t xml:space="preserve"> Учебный план образовательных организаций, реализующих основную образовательную программу начального общего образования ,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617F3" w:rsidRDefault="004617F3" w:rsidP="008026AB">
      <w:pPr>
        <w:pStyle w:val="body"/>
      </w:pPr>
      <w: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4617F3" w:rsidRDefault="004617F3" w:rsidP="008026AB">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4617F3" w:rsidRDefault="004617F3" w:rsidP="008026AB">
      <w:pPr>
        <w:pStyle w:val="body"/>
      </w:pPr>
      <w: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4617F3" w:rsidRDefault="004617F3" w:rsidP="008026AB">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4617F3" w:rsidRDefault="004617F3" w:rsidP="008026AB">
      <w:pPr>
        <w:pStyle w:val="body"/>
      </w:pPr>
      <w:r>
        <w:t>Учебный план состоит из двух частей — обязательной части и части, формируемой участниками образовательных отношений.</w:t>
      </w:r>
    </w:p>
    <w:p w:rsidR="004617F3" w:rsidRDefault="004617F3" w:rsidP="008026AB">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4617F3" w:rsidRDefault="004617F3" w:rsidP="008026AB">
      <w:pPr>
        <w:pStyle w:val="body"/>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4617F3" w:rsidRDefault="004617F3" w:rsidP="008026AB">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4617F3" w:rsidRDefault="004617F3" w:rsidP="008026AB">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4617F3" w:rsidRDefault="004617F3" w:rsidP="008026AB">
      <w:pPr>
        <w:pStyle w:val="body"/>
      </w:pPr>
      <w:r>
        <w:rPr>
          <w:rStyle w:val="Bold"/>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4617F3" w:rsidRDefault="004617F3" w:rsidP="008026AB">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4617F3" w:rsidRDefault="004617F3" w:rsidP="008026AB">
      <w:pPr>
        <w:pStyle w:val="body"/>
      </w:pPr>
      <w:r>
        <w:rPr>
          <w:rStyle w:val="Bold"/>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4617F3" w:rsidRDefault="004617F3" w:rsidP="008026AB">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4617F3" w:rsidRDefault="004617F3" w:rsidP="008026AB">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4617F3" w:rsidRDefault="004617F3" w:rsidP="008026AB">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4617F3" w:rsidRDefault="004617F3" w:rsidP="008026AB">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4617F3" w:rsidRDefault="004617F3" w:rsidP="008026AB">
      <w:pPr>
        <w:pStyle w:val="body"/>
      </w:pPr>
      <w:r>
        <w:t>Для начального уровня общего образования представлены пять вариантов примерного учебного плана:</w:t>
      </w:r>
    </w:p>
    <w:p w:rsidR="004617F3" w:rsidRDefault="004617F3" w:rsidP="008026A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4617F3" w:rsidRDefault="004617F3" w:rsidP="008026A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4617F3" w:rsidRDefault="004617F3" w:rsidP="008026A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4617F3" w:rsidRDefault="004617F3" w:rsidP="008026AB">
      <w:pPr>
        <w:pStyle w:val="list-bullet"/>
      </w:pPr>
      <w:r>
        <w:t>для образовательных организаций, в которых обучение ведётся на родном (нерусском) языке (6-дневная учебная неделя), вариант 5.</w:t>
      </w:r>
    </w:p>
    <w:p w:rsidR="004617F3" w:rsidRDefault="004617F3" w:rsidP="008026AB">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4617F3" w:rsidRDefault="004617F3" w:rsidP="008026AB">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4617F3" w:rsidRDefault="004617F3" w:rsidP="008026AB">
      <w:pPr>
        <w:pStyle w:val="body"/>
      </w:pPr>
      <w:r>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rsidR="004617F3" w:rsidRDefault="004617F3" w:rsidP="008026AB">
      <w:pPr>
        <w:pStyle w:val="body"/>
      </w:pPr>
      <w:r>
        <w:t>Продолжительность учебного года при получении начального общего образования составляет 34 недели, в 1 классе — 33 недели.</w:t>
      </w:r>
    </w:p>
    <w:p w:rsidR="004617F3" w:rsidRDefault="004617F3" w:rsidP="008026AB">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4617F3" w:rsidRDefault="004617F3" w:rsidP="008026AB">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4617F3" w:rsidRDefault="004617F3" w:rsidP="008026AB">
      <w:pPr>
        <w:pStyle w:val="body"/>
      </w:pPr>
      <w:r>
        <w:t>Продолжительность урока составляет:</w:t>
      </w:r>
    </w:p>
    <w:p w:rsidR="004617F3" w:rsidRDefault="004617F3" w:rsidP="008026AB">
      <w:pPr>
        <w:pStyle w:val="list-dash0"/>
      </w:pPr>
      <w:r>
        <w:t>в 1 классе — 35 мин (сентябрь — декабрь), 40 мин (январь — май);</w:t>
      </w:r>
    </w:p>
    <w:p w:rsidR="004617F3" w:rsidRDefault="004617F3" w:rsidP="008026AB">
      <w:pPr>
        <w:pStyle w:val="list-dash0"/>
      </w:pPr>
      <w:r>
        <w:t>во 2—4 классах — 40—45 мин (по решению образовательной организации).</w:t>
      </w:r>
    </w:p>
    <w:p w:rsidR="004617F3" w:rsidRDefault="004617F3" w:rsidP="008026AB">
      <w:pPr>
        <w:pStyle w:val="list-dash0"/>
        <w:numPr>
          <w:ilvl w:val="0"/>
          <w:numId w:val="0"/>
        </w:numPr>
        <w:ind w:left="567"/>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4617F3" w:rsidRDefault="004617F3" w:rsidP="008026AB">
      <w:pPr>
        <w:pStyle w:val="list-dash0"/>
        <w:numPr>
          <w:ilvl w:val="0"/>
          <w:numId w:val="0"/>
        </w:numPr>
        <w:ind w:left="567"/>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4617F3" w:rsidRDefault="004617F3" w:rsidP="008026AB">
      <w:pPr>
        <w:pStyle w:val="list-dash0"/>
        <w:numPr>
          <w:ilvl w:val="0"/>
          <w:numId w:val="0"/>
        </w:numPr>
        <w:ind w:left="567"/>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w:t>
      </w:r>
      <w:r w:rsidRPr="008C55B5">
        <w:t>деятельности из перечня, предлагаемого образовательной организацией.</w:t>
      </w: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pPr>
    </w:p>
    <w:p w:rsidR="004617F3" w:rsidRDefault="004617F3" w:rsidP="008026AB">
      <w:pPr>
        <w:pStyle w:val="list-dash0"/>
        <w:numPr>
          <w:ilvl w:val="0"/>
          <w:numId w:val="0"/>
        </w:numPr>
        <w:ind w:left="567"/>
        <w:sectPr w:rsidR="004617F3" w:rsidSect="008026AB">
          <w:footnotePr>
            <w:numRestart w:val="eachPage"/>
          </w:footnotePr>
          <w:type w:val="continuous"/>
          <w:pgSz w:w="11907" w:h="16839" w:code="9"/>
          <w:pgMar w:top="737" w:right="794" w:bottom="1134" w:left="794" w:header="720" w:footer="510" w:gutter="0"/>
          <w:cols w:space="720"/>
          <w:noEndnote/>
          <w:titlePg/>
          <w:docGrid w:linePitch="299"/>
        </w:sectPr>
      </w:pPr>
    </w:p>
    <w:p w:rsidR="004617F3" w:rsidRDefault="004617F3" w:rsidP="008026AB">
      <w:pPr>
        <w:pStyle w:val="h4"/>
        <w:jc w:val="both"/>
      </w:pPr>
      <w:r>
        <w:t>Вариант 2</w:t>
      </w:r>
    </w:p>
    <w:tbl>
      <w:tblPr>
        <w:tblW w:w="10138" w:type="dxa"/>
        <w:tblInd w:w="113" w:type="dxa"/>
        <w:tblLayout w:type="fixed"/>
        <w:tblCellMar>
          <w:left w:w="0" w:type="dxa"/>
          <w:right w:w="0" w:type="dxa"/>
        </w:tblCellMar>
        <w:tblLook w:val="0000"/>
      </w:tblPr>
      <w:tblGrid>
        <w:gridCol w:w="3402"/>
        <w:gridCol w:w="2948"/>
        <w:gridCol w:w="757"/>
        <w:gridCol w:w="758"/>
        <w:gridCol w:w="758"/>
        <w:gridCol w:w="757"/>
        <w:gridCol w:w="758"/>
      </w:tblGrid>
      <w:tr w:rsidR="004617F3" w:rsidRPr="00CF143B" w:rsidTr="00B9051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Учебный план начального общего образования (5-дневная учебная неделя)</w:t>
            </w:r>
            <w:r>
              <w:rPr>
                <w:rStyle w:val="footnote-num"/>
                <w:b w:val="0"/>
                <w:bCs w:val="0"/>
                <w:szCs w:val="12"/>
              </w:rPr>
              <w:t>*</w:t>
            </w:r>
          </w:p>
        </w:tc>
      </w:tr>
      <w:tr w:rsidR="004617F3" w:rsidRPr="00CF143B" w:rsidTr="00B9051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Всего</w:t>
            </w:r>
          </w:p>
        </w:tc>
      </w:tr>
      <w:tr w:rsidR="004617F3" w:rsidRPr="00CF143B" w:rsidTr="00B9051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4617F3" w:rsidRDefault="004617F3" w:rsidP="008026AB">
            <w:pPr>
              <w:pStyle w:val="table-head"/>
              <w:jc w:val="both"/>
            </w:pPr>
            <w:r>
              <w:t>IV</w:t>
            </w:r>
          </w:p>
        </w:tc>
        <w:tc>
          <w:tcPr>
            <w:tcW w:w="758"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rPr>
                <w:rStyle w:val="Italic"/>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r>
      <w:tr w:rsidR="004617F3" w:rsidRPr="00CF143B" w:rsidTr="00B9051B">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20</w:t>
            </w:r>
          </w:p>
        </w:tc>
      </w:tr>
      <w:tr w:rsidR="004617F3" w:rsidRPr="00CF143B" w:rsidTr="00B9051B">
        <w:trPr>
          <w:trHeight w:val="324"/>
        </w:trPr>
        <w:tc>
          <w:tcPr>
            <w:tcW w:w="3402" w:type="dxa"/>
            <w:vMerge/>
            <w:tcBorders>
              <w:top w:val="single" w:sz="4" w:space="0" w:color="000000"/>
              <w:left w:val="single" w:sz="4" w:space="0" w:color="000000"/>
              <w:bottom w:val="single" w:sz="4" w:space="0" w:color="auto"/>
              <w:right w:val="single" w:sz="4" w:space="0" w:color="000000"/>
            </w:tcBorders>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0mm"/>
              <w:jc w:val="both"/>
            </w:pPr>
            <w:r>
              <w:t>Литературное чтение</w:t>
            </w:r>
          </w:p>
        </w:tc>
        <w:tc>
          <w:tcPr>
            <w:tcW w:w="757"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3</w:t>
            </w:r>
          </w:p>
        </w:tc>
        <w:tc>
          <w:tcPr>
            <w:tcW w:w="758"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3</w:t>
            </w:r>
          </w:p>
        </w:tc>
        <w:tc>
          <w:tcPr>
            <w:tcW w:w="758"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3</w:t>
            </w:r>
          </w:p>
        </w:tc>
        <w:tc>
          <w:tcPr>
            <w:tcW w:w="757"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3</w:t>
            </w:r>
          </w:p>
        </w:tc>
        <w:tc>
          <w:tcPr>
            <w:tcW w:w="758" w:type="dxa"/>
            <w:tcBorders>
              <w:top w:val="single" w:sz="4" w:space="0" w:color="000000"/>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12</w:t>
            </w:r>
          </w:p>
        </w:tc>
      </w:tr>
      <w:tr w:rsidR="004617F3" w:rsidRPr="00CF143B" w:rsidTr="00B9051B">
        <w:trPr>
          <w:trHeight w:val="276"/>
        </w:trPr>
        <w:tc>
          <w:tcPr>
            <w:tcW w:w="3402" w:type="dxa"/>
            <w:vMerge w:val="restart"/>
            <w:tcBorders>
              <w:top w:val="single" w:sz="4" w:space="0" w:color="auto"/>
              <w:left w:val="single" w:sz="4" w:space="0" w:color="000000"/>
              <w:right w:val="single" w:sz="4" w:space="0" w:color="000000"/>
            </w:tcBorders>
          </w:tcPr>
          <w:p w:rsidR="004617F3" w:rsidRDefault="004617F3" w:rsidP="008026AB">
            <w:pPr>
              <w:pStyle w:val="table-body0mm"/>
              <w:jc w:val="both"/>
              <w:rPr>
                <w:rFonts w:ascii="PiGraphA Regular" w:hAnsi="PiGraphA Regular" w:cs="Times New Roman"/>
                <w:color w:val="auto"/>
              </w:rPr>
            </w:pPr>
            <w:r w:rsidRPr="00B9051B">
              <w:rPr>
                <w:rFonts w:ascii="PiGraphA Regular" w:hAnsi="PiGraphA Regular" w:cs="Times New Roman"/>
                <w:color w:val="auto"/>
              </w:rPr>
              <w:t>Родной язык и литературное чтение на родном языке</w:t>
            </w:r>
          </w:p>
        </w:tc>
        <w:tc>
          <w:tcPr>
            <w:tcW w:w="2948"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0mm"/>
              <w:jc w:val="both"/>
            </w:pPr>
            <w:r w:rsidRPr="00B9051B">
              <w:t>Родной язык и (или) государственный язык республики Российской Федерации</w:t>
            </w:r>
          </w:p>
        </w:tc>
        <w:tc>
          <w:tcPr>
            <w:tcW w:w="757"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7"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1,5</w:t>
            </w:r>
          </w:p>
        </w:tc>
        <w:tc>
          <w:tcPr>
            <w:tcW w:w="758" w:type="dxa"/>
            <w:tcBorders>
              <w:top w:val="single" w:sz="4" w:space="0" w:color="auto"/>
              <w:left w:val="single" w:sz="4" w:space="0" w:color="000000"/>
              <w:bottom w:val="single" w:sz="4" w:space="0" w:color="auto"/>
              <w:right w:val="single" w:sz="4" w:space="0" w:color="000000"/>
            </w:tcBorders>
            <w:tcMar>
              <w:top w:w="119" w:type="dxa"/>
              <w:left w:w="113" w:type="dxa"/>
              <w:bottom w:w="132" w:type="dxa"/>
              <w:right w:w="113" w:type="dxa"/>
            </w:tcMar>
          </w:tcPr>
          <w:p w:rsidR="004617F3" w:rsidRDefault="004617F3" w:rsidP="008026AB">
            <w:pPr>
              <w:pStyle w:val="table-bodycentre"/>
              <w:jc w:val="both"/>
            </w:pPr>
            <w:r>
              <w:t>7,5</w:t>
            </w:r>
          </w:p>
        </w:tc>
      </w:tr>
      <w:tr w:rsidR="004617F3" w:rsidRPr="00CF143B" w:rsidTr="00B9051B">
        <w:trPr>
          <w:trHeight w:val="264"/>
        </w:trPr>
        <w:tc>
          <w:tcPr>
            <w:tcW w:w="3402" w:type="dxa"/>
            <w:vMerge/>
            <w:tcBorders>
              <w:left w:val="single" w:sz="4" w:space="0" w:color="000000"/>
              <w:bottom w:val="single" w:sz="4" w:space="0" w:color="000000"/>
              <w:right w:val="single" w:sz="4" w:space="0" w:color="000000"/>
            </w:tcBorders>
          </w:tcPr>
          <w:p w:rsidR="004617F3" w:rsidRDefault="004617F3" w:rsidP="008026AB">
            <w:pPr>
              <w:pStyle w:val="table-body0mm"/>
              <w:jc w:val="both"/>
              <w:rPr>
                <w:rFonts w:ascii="PiGraphA Regular" w:hAnsi="PiGraphA Regular" w:cs="Times New Roman"/>
                <w:color w:val="auto"/>
              </w:rPr>
            </w:pPr>
          </w:p>
        </w:tc>
        <w:tc>
          <w:tcPr>
            <w:tcW w:w="2948"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 xml:space="preserve">Литературное чтение </w:t>
            </w:r>
          </w:p>
          <w:p w:rsidR="004617F3" w:rsidRDefault="004617F3" w:rsidP="008026AB">
            <w:pPr>
              <w:pStyle w:val="table-body0mm"/>
              <w:jc w:val="both"/>
            </w:pPr>
            <w:r>
              <w:t>на родном языке</w:t>
            </w:r>
          </w:p>
        </w:tc>
        <w:tc>
          <w:tcPr>
            <w:tcW w:w="757"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7"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auto"/>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3,5</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6</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16</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8</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r>
      <w:tr w:rsidR="004617F3" w:rsidRPr="00CF143B" w:rsidTr="00B9051B">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r>
      <w:tr w:rsidR="004617F3" w:rsidRPr="00CF143B" w:rsidTr="00B9051B">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0,5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34370D">
            <w:pPr>
              <w:pStyle w:val="table-bodycentre"/>
              <w:jc w:val="both"/>
            </w:pPr>
            <w:r>
              <w:t>2</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4</w:t>
            </w:r>
          </w:p>
        </w:tc>
      </w:tr>
      <w:tr w:rsidR="004617F3" w:rsidRPr="00CF143B" w:rsidTr="00B9051B">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8</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23</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88</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0mm"/>
              <w:jc w:val="both"/>
            </w:pPr>
            <w:r>
              <w:rPr>
                <w:rStyle w:val="Italic"/>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centre"/>
              <w:jc w:val="both"/>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centre"/>
              <w:jc w:val="both"/>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centre"/>
              <w:jc w:val="both"/>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Default="004617F3" w:rsidP="008026AB">
            <w:pPr>
              <w:pStyle w:val="table-bodycentre"/>
              <w:jc w:val="both"/>
            </w:pPr>
            <w:r>
              <w:t>3</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135</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0mm"/>
              <w:jc w:val="both"/>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4617F3" w:rsidRDefault="004617F3" w:rsidP="008026AB">
            <w:pPr>
              <w:pStyle w:val="table-bodycentre"/>
              <w:jc w:val="both"/>
            </w:pPr>
            <w:r>
              <w:t>3039</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0mm"/>
              <w:jc w:val="both"/>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90</w:t>
            </w:r>
          </w:p>
        </w:tc>
      </w:tr>
      <w:tr w:rsidR="004617F3" w:rsidRPr="00CF143B" w:rsidTr="00B9051B">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0mm"/>
              <w:jc w:val="both"/>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4617F3" w:rsidRDefault="004617F3" w:rsidP="008026AB">
            <w:pPr>
              <w:pStyle w:val="table-bodycentre"/>
              <w:jc w:val="both"/>
            </w:pPr>
            <w:r>
              <w:t>90</w:t>
            </w:r>
          </w:p>
        </w:tc>
      </w:tr>
    </w:tbl>
    <w:p w:rsidR="004617F3" w:rsidRDefault="004617F3" w:rsidP="008026AB">
      <w:pPr>
        <w:pStyle w:val="body"/>
      </w:pPr>
    </w:p>
    <w:p w:rsidR="004617F3" w:rsidRPr="008C55B5" w:rsidRDefault="004617F3" w:rsidP="008026AB">
      <w:pPr>
        <w:tabs>
          <w:tab w:val="left" w:pos="3741"/>
        </w:tabs>
        <w:jc w:val="both"/>
        <w:rPr>
          <w:rFonts w:cs="SchoolBookSanPin"/>
          <w:color w:val="000000"/>
          <w:szCs w:val="20"/>
        </w:rPr>
        <w:sectPr w:rsidR="004617F3" w:rsidRPr="008C55B5" w:rsidSect="008026AB">
          <w:footnotePr>
            <w:numRestart w:val="eachPage"/>
          </w:footnotePr>
          <w:type w:val="continuous"/>
          <w:pgSz w:w="11907" w:h="16839" w:code="9"/>
          <w:pgMar w:top="737" w:right="794" w:bottom="1134" w:left="794" w:header="720" w:footer="510" w:gutter="0"/>
          <w:cols w:space="720"/>
          <w:noEndnote/>
          <w:titlePg/>
          <w:docGrid w:linePitch="299"/>
        </w:sectPr>
      </w:pPr>
      <w:r w:rsidRPr="008C55B5">
        <w:t>С учётом общего объема аудиторной работы обучающихся по ФГОС не</w:t>
      </w:r>
      <w:r>
        <w:t xml:space="preserve"> более 3190 академических часов</w:t>
      </w:r>
    </w:p>
    <w:p w:rsidR="004617F3" w:rsidRDefault="004617F3" w:rsidP="008026AB">
      <w:pPr>
        <w:pStyle w:val="h2"/>
        <w:jc w:val="both"/>
      </w:pPr>
      <w:r>
        <w:t>3.2. Календарный учебный график организации, осуществляющей образовательную деятельность</w:t>
      </w:r>
    </w:p>
    <w:p w:rsidR="004617F3" w:rsidRDefault="004617F3" w:rsidP="008026AB">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или модульная..</w:t>
      </w:r>
    </w:p>
    <w:p w:rsidR="004617F3" w:rsidRDefault="004617F3" w:rsidP="008026AB">
      <w:pPr>
        <w:pStyle w:val="body"/>
      </w:pPr>
      <w: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4617F3" w:rsidRDefault="004617F3" w:rsidP="008026AB">
      <w:pPr>
        <w:pStyle w:val="body"/>
      </w:pPr>
      <w:r>
        <w:t xml:space="preserve"> Календарный учебный график реализации образовательной программы составлен образовательной организацией с учётом требований СанПиН и мнения участников образовательных отношений.</w:t>
      </w:r>
    </w:p>
    <w:p w:rsidR="004617F3" w:rsidRDefault="004617F3" w:rsidP="008026AB">
      <w:pPr>
        <w:pStyle w:val="h2"/>
        <w:jc w:val="both"/>
      </w:pPr>
      <w:r>
        <w:t>3.3.  план внеурочной деятельности</w:t>
      </w:r>
    </w:p>
    <w:p w:rsidR="004617F3" w:rsidRDefault="004617F3" w:rsidP="008026AB">
      <w:pPr>
        <w:pStyle w:val="h3-first"/>
        <w:jc w:val="both"/>
      </w:pPr>
      <w:r>
        <w:t>Пояснительная записка</w:t>
      </w:r>
    </w:p>
    <w:p w:rsidR="004617F3" w:rsidRDefault="004617F3" w:rsidP="008026AB">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4617F3" w:rsidRDefault="004617F3" w:rsidP="008026AB">
      <w:pPr>
        <w:pStyle w:val="body"/>
      </w:pPr>
      <w:r>
        <w:t>Основными задачами организации внеурочной деятельности являются следующие:</w:t>
      </w:r>
    </w:p>
    <w:p w:rsidR="004617F3" w:rsidRDefault="004617F3" w:rsidP="008026AB">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4617F3" w:rsidRDefault="004617F3" w:rsidP="008026AB">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4617F3" w:rsidRDefault="004617F3" w:rsidP="008026AB">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4617F3" w:rsidRDefault="004617F3" w:rsidP="008026AB">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4617F3" w:rsidRDefault="004617F3" w:rsidP="008026AB">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4617F3" w:rsidRDefault="004617F3" w:rsidP="008026AB">
      <w:pPr>
        <w:pStyle w:val="body"/>
      </w:pPr>
      <w:r>
        <w:t>6)</w:t>
      </w:r>
      <w:r>
        <w:rPr>
          <w:rFonts w:cs="Times New Roman"/>
        </w:rPr>
        <w:t> </w:t>
      </w:r>
      <w:r>
        <w:t>поддержка детских объединений, формирование умений ученического самоуправления;</w:t>
      </w:r>
    </w:p>
    <w:p w:rsidR="004617F3" w:rsidRDefault="004617F3" w:rsidP="008026AB">
      <w:pPr>
        <w:pStyle w:val="body"/>
      </w:pPr>
      <w:r>
        <w:t>7)</w:t>
      </w:r>
      <w:r>
        <w:rPr>
          <w:rFonts w:cs="Times New Roman"/>
        </w:rPr>
        <w:t> </w:t>
      </w:r>
      <w:r>
        <w:t>формирование культуры поведения в информационной среде.</w:t>
      </w:r>
    </w:p>
    <w:p w:rsidR="004617F3" w:rsidRDefault="004617F3" w:rsidP="008026AB">
      <w:pPr>
        <w:pStyle w:val="body"/>
      </w:pPr>
      <w:r>
        <w:t xml:space="preserve">Внеурочная деятельность организуется </w:t>
      </w:r>
      <w:r>
        <w:rPr>
          <w:rStyle w:val="Italic"/>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4617F3" w:rsidRDefault="004617F3" w:rsidP="008026AB">
      <w:pPr>
        <w:pStyle w:val="list-dash0"/>
      </w:pPr>
      <w:r>
        <w:t>особенности образовательной организации (условия функционирования, тип школы, особенности контингента, кадровый состав);</w:t>
      </w:r>
    </w:p>
    <w:p w:rsidR="004617F3" w:rsidRDefault="004617F3" w:rsidP="008026AB">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4617F3" w:rsidRDefault="004617F3" w:rsidP="008026AB">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rsidR="004617F3" w:rsidRDefault="004617F3" w:rsidP="008026AB">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617F3" w:rsidRDefault="004617F3" w:rsidP="008026AB">
      <w:pPr>
        <w:pStyle w:val="h4"/>
        <w:jc w:val="both"/>
      </w:pPr>
      <w:r>
        <w:t xml:space="preserve"> Направления внеурочной деятельности и их содержательное наполнение</w:t>
      </w:r>
    </w:p>
    <w:p w:rsidR="004617F3" w:rsidRDefault="004617F3" w:rsidP="008026AB">
      <w:pPr>
        <w:pStyle w:val="body"/>
      </w:pPr>
      <w:r>
        <w:t xml:space="preserve"> При отборе направлений внеурочной деятельности  образовательная организация ориентируется на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могут привлекаться родители как законные участники образовательных отношений.</w:t>
      </w:r>
    </w:p>
    <w:p w:rsidR="004617F3" w:rsidRDefault="004617F3" w:rsidP="008026AB">
      <w:pPr>
        <w:pStyle w:val="body"/>
        <w:rPr>
          <w:rStyle w:val="Italic"/>
        </w:rPr>
      </w:pPr>
      <w:r>
        <w:rPr>
          <w:rStyle w:val="Italic"/>
        </w:rPr>
        <w:t>Направления и цели внеурочной деятельности</w:t>
      </w:r>
    </w:p>
    <w:p w:rsidR="004617F3" w:rsidRDefault="004617F3" w:rsidP="008026AB">
      <w:pPr>
        <w:pStyle w:val="body"/>
        <w:rPr>
          <w:rStyle w:val="Italic"/>
        </w:rPr>
      </w:pPr>
      <w:r>
        <w:rPr>
          <w:rStyle w:val="Bold"/>
        </w:rPr>
        <w:t>1.</w:t>
      </w:r>
      <w:r>
        <w:rPr>
          <w:rStyle w:val="Bold"/>
          <w:rFonts w:cs="Times New Roman"/>
        </w:rPr>
        <w:t> </w:t>
      </w:r>
      <w:r>
        <w:rPr>
          <w:rStyle w:val="Bold"/>
        </w:rPr>
        <w:t>Спортивно-оздоровительная деятельность</w:t>
      </w:r>
      <w:r>
        <w:rPr>
          <w:rStyle w:val="Italic"/>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617F3" w:rsidRDefault="004617F3" w:rsidP="008026AB">
      <w:pPr>
        <w:pStyle w:val="body"/>
      </w:pPr>
      <w:r>
        <w:rPr>
          <w:rStyle w:val="Bold"/>
        </w:rPr>
        <w:t>2.</w:t>
      </w:r>
      <w:r>
        <w:rPr>
          <w:rStyle w:val="Bold"/>
          <w:rFonts w:cs="Times New Roman"/>
        </w:rPr>
        <w:t> </w:t>
      </w:r>
      <w:r>
        <w:rPr>
          <w:rStyle w:val="Bold"/>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4617F3" w:rsidRDefault="004617F3" w:rsidP="008026AB">
      <w:pPr>
        <w:pStyle w:val="body"/>
      </w:pPr>
      <w:r>
        <w:rPr>
          <w:rStyle w:val="Bold"/>
        </w:rPr>
        <w:t>3.</w:t>
      </w:r>
      <w:r>
        <w:rPr>
          <w:rStyle w:val="Bold"/>
          <w:rFonts w:cs="Times New Roman"/>
        </w:rPr>
        <w:t> </w:t>
      </w:r>
      <w:r>
        <w:rPr>
          <w:rStyle w:val="Bold"/>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4617F3" w:rsidRDefault="004617F3" w:rsidP="008026AB">
      <w:pPr>
        <w:pStyle w:val="body"/>
      </w:pPr>
      <w:r>
        <w:rPr>
          <w:rStyle w:val="Bold"/>
        </w:rPr>
        <w:t>4.</w:t>
      </w:r>
      <w:r>
        <w:rPr>
          <w:rStyle w:val="Bold"/>
          <w:rFonts w:cs="Times New Roman"/>
        </w:rPr>
        <w:t> </w:t>
      </w:r>
      <w:r>
        <w:rPr>
          <w:rStyle w:val="Bold"/>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617F3" w:rsidRDefault="004617F3" w:rsidP="008026AB">
      <w:pPr>
        <w:pStyle w:val="body"/>
      </w:pPr>
      <w:r>
        <w:rPr>
          <w:rStyle w:val="Bold"/>
        </w:rPr>
        <w:t>5.</w:t>
      </w:r>
      <w:r>
        <w:rPr>
          <w:rStyle w:val="Bold"/>
          <w:rFonts w:cs="Times New Roman"/>
        </w:rPr>
        <w:t> </w:t>
      </w:r>
      <w:r>
        <w:rPr>
          <w:rStyle w:val="Bold"/>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4617F3" w:rsidRDefault="004617F3" w:rsidP="008026AB">
      <w:pPr>
        <w:pStyle w:val="body"/>
      </w:pPr>
      <w:r>
        <w:rPr>
          <w:rStyle w:val="Bold"/>
        </w:rPr>
        <w:t>6.</w:t>
      </w:r>
      <w:r>
        <w:rPr>
          <w:rStyle w:val="Bold"/>
          <w:rFonts w:cs="Times New Roman"/>
        </w:rPr>
        <w:t> </w:t>
      </w:r>
      <w:r>
        <w:rPr>
          <w:rStyle w:val="Bold"/>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617F3" w:rsidRDefault="004617F3" w:rsidP="008026AB">
      <w:pPr>
        <w:pStyle w:val="body"/>
      </w:pPr>
      <w:r>
        <w:rPr>
          <w:rStyle w:val="Bold"/>
        </w:rPr>
        <w:t>7.</w:t>
      </w:r>
      <w:r>
        <w:rPr>
          <w:rStyle w:val="Bold"/>
          <w:rFonts w:cs="Times New Roman"/>
        </w:rPr>
        <w:t> </w:t>
      </w:r>
      <w:r>
        <w:rPr>
          <w:rStyle w:val="Bold"/>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4617F3" w:rsidRDefault="004617F3" w:rsidP="008026AB">
      <w:pPr>
        <w:pStyle w:val="body"/>
      </w:pPr>
      <w:r>
        <w:t xml:space="preserve">Выбор </w:t>
      </w:r>
      <w:r>
        <w:rPr>
          <w:rStyle w:val="Bold"/>
        </w:rPr>
        <w:t>форм организации внеурочной деятельности</w:t>
      </w:r>
      <w:r>
        <w:t xml:space="preserve"> подчиняется следующим требованиям: </w:t>
      </w:r>
    </w:p>
    <w:p w:rsidR="004617F3" w:rsidRDefault="004617F3" w:rsidP="008026AB">
      <w:pPr>
        <w:pStyle w:val="list-dash0"/>
      </w:pPr>
      <w:r>
        <w:t>целесообразность использования данной формы для решения поставленных задач конкретного направления;</w:t>
      </w:r>
    </w:p>
    <w:p w:rsidR="004617F3" w:rsidRDefault="004617F3" w:rsidP="008026AB">
      <w:pPr>
        <w:pStyle w:val="list-dash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4617F3" w:rsidRDefault="004617F3" w:rsidP="008026AB">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4617F3" w:rsidRDefault="004617F3" w:rsidP="008026AB">
      <w:pPr>
        <w:pStyle w:val="list-dash0"/>
      </w:pPr>
      <w:r>
        <w:t>использование форм организации, предполагающих использование средств ИКТ.</w:t>
      </w:r>
    </w:p>
    <w:p w:rsidR="004617F3" w:rsidRDefault="004617F3" w:rsidP="008026AB">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4617F3" w:rsidRDefault="004617F3" w:rsidP="008026AB">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4617F3" w:rsidRDefault="004617F3" w:rsidP="008026AB">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4617F3" w:rsidRDefault="004617F3" w:rsidP="008026AB">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4617F3" w:rsidRDefault="004617F3" w:rsidP="008026AB">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4617F3" w:rsidRDefault="004617F3" w:rsidP="008026AB">
      <w:pPr>
        <w:pStyle w:val="h3"/>
        <w:jc w:val="both"/>
      </w:pPr>
      <w:r>
        <w:t>Основные направления внеурочной деятельности</w:t>
      </w:r>
    </w:p>
    <w:p w:rsidR="004617F3" w:rsidRDefault="004617F3" w:rsidP="008026AB">
      <w:pPr>
        <w:pStyle w:val="body"/>
        <w:rPr>
          <w:rStyle w:val="Bold"/>
        </w:rPr>
      </w:pPr>
      <w:r>
        <w:rPr>
          <w:rStyle w:val="Bold"/>
        </w:rPr>
        <w:t>1.</w:t>
      </w:r>
      <w:r>
        <w:rPr>
          <w:rStyle w:val="Bold"/>
          <w:rFonts w:cs="Times New Roman"/>
        </w:rPr>
        <w:t> </w:t>
      </w:r>
      <w:r>
        <w:rPr>
          <w:rStyle w:val="Bold"/>
        </w:rPr>
        <w:t xml:space="preserve">Спортивно-оздоровительная деятельность </w:t>
      </w:r>
    </w:p>
    <w:p w:rsidR="004617F3" w:rsidRPr="00F016FB" w:rsidRDefault="004617F3" w:rsidP="008026AB">
      <w:pPr>
        <w:pStyle w:val="body"/>
        <w:rPr>
          <w:rStyle w:val="BoldItalic"/>
        </w:rPr>
      </w:pPr>
      <w:r>
        <w:rPr>
          <w:rStyle w:val="BoldItalic"/>
        </w:rPr>
        <w:t>«Юный чемпион»</w:t>
      </w:r>
    </w:p>
    <w:p w:rsidR="004617F3" w:rsidRDefault="004617F3" w:rsidP="008026AB">
      <w:pPr>
        <w:pStyle w:val="body"/>
      </w:pPr>
      <w:r>
        <w:rPr>
          <w:rStyle w:val="Italic"/>
        </w:rPr>
        <w:t>Форма организации:</w:t>
      </w:r>
      <w:r>
        <w:t xml:space="preserve"> факультатив; спортивная секция</w:t>
      </w:r>
    </w:p>
    <w:p w:rsidR="004617F3" w:rsidRDefault="004617F3" w:rsidP="008026AB">
      <w:pPr>
        <w:pStyle w:val="body"/>
        <w:rPr>
          <w:rStyle w:val="BoldItalic"/>
        </w:rPr>
      </w:pPr>
      <w:r>
        <w:rPr>
          <w:rStyle w:val="BoldItalic"/>
        </w:rPr>
        <w:t>«Разговор о правильном питании»</w:t>
      </w:r>
    </w:p>
    <w:p w:rsidR="004617F3" w:rsidRDefault="004617F3" w:rsidP="008026AB">
      <w:pPr>
        <w:pStyle w:val="body"/>
        <w:rPr>
          <w:rStyle w:val="Italic"/>
        </w:rPr>
      </w:pPr>
      <w:r>
        <w:rPr>
          <w:rStyle w:val="Italic"/>
        </w:rPr>
        <w:t xml:space="preserve">Цель: </w:t>
      </w:r>
      <w:r>
        <w:t xml:space="preserve">формирование представлений учащихся о здоровом образе жизни, </w:t>
      </w:r>
      <w:r w:rsidRPr="00690319">
        <w:rPr>
          <w:rFonts w:cs="Times New Roman"/>
          <w:szCs w:val="28"/>
        </w:rPr>
        <w:t>основ культуры питания как одной из составляющих здорового образа жизни</w:t>
      </w:r>
    </w:p>
    <w:p w:rsidR="004617F3" w:rsidRDefault="004617F3" w:rsidP="008026AB">
      <w:pPr>
        <w:pStyle w:val="body"/>
      </w:pPr>
      <w:r>
        <w:rPr>
          <w:rStyle w:val="Italic"/>
        </w:rPr>
        <w:t>Форма организации: факультатив</w:t>
      </w:r>
      <w:r>
        <w:t>:</w:t>
      </w:r>
      <w:r>
        <w:rPr>
          <w:rStyle w:val="Italic"/>
        </w:rPr>
        <w:t xml:space="preserve"> </w:t>
      </w:r>
      <w:r>
        <w:t xml:space="preserve">учебный курс </w:t>
      </w:r>
    </w:p>
    <w:p w:rsidR="004617F3" w:rsidRDefault="004617F3" w:rsidP="008026AB">
      <w:pPr>
        <w:pStyle w:val="body"/>
      </w:pPr>
    </w:p>
    <w:p w:rsidR="004617F3" w:rsidRDefault="004617F3" w:rsidP="008026AB">
      <w:pPr>
        <w:pStyle w:val="body"/>
        <w:rPr>
          <w:rStyle w:val="Bold"/>
        </w:rPr>
      </w:pPr>
      <w:r>
        <w:rPr>
          <w:rStyle w:val="Bold"/>
        </w:rPr>
        <w:t>2.</w:t>
      </w:r>
      <w:r>
        <w:rPr>
          <w:rStyle w:val="Bold"/>
          <w:rFonts w:cs="Times New Roman"/>
        </w:rPr>
        <w:t> </w:t>
      </w:r>
      <w:r>
        <w:rPr>
          <w:rStyle w:val="Bold"/>
        </w:rPr>
        <w:t xml:space="preserve">Проектно-исследовательская деятельность </w:t>
      </w:r>
    </w:p>
    <w:p w:rsidR="004617F3" w:rsidRDefault="004617F3" w:rsidP="008026AB">
      <w:pPr>
        <w:pStyle w:val="body"/>
        <w:rPr>
          <w:rStyle w:val="Italic"/>
        </w:rPr>
      </w:pPr>
      <w:r>
        <w:rPr>
          <w:rStyle w:val="Italic"/>
        </w:rPr>
        <w:t>Возможные темы проектов:</w:t>
      </w:r>
    </w:p>
    <w:p w:rsidR="004617F3" w:rsidRDefault="004617F3" w:rsidP="008026AB">
      <w:pPr>
        <w:pStyle w:val="body"/>
        <w:rPr>
          <w:rStyle w:val="BoldItalic"/>
        </w:rPr>
      </w:pPr>
      <w:r>
        <w:rPr>
          <w:rStyle w:val="BoldItalic"/>
        </w:rPr>
        <w:t>«Великие математики и их открытия»</w:t>
      </w:r>
    </w:p>
    <w:p w:rsidR="004617F3" w:rsidRDefault="004617F3" w:rsidP="008026AB">
      <w:pPr>
        <w:pStyle w:val="body"/>
        <w:rPr>
          <w:rStyle w:val="BoldItalic"/>
        </w:rPr>
      </w:pPr>
      <w:r>
        <w:rPr>
          <w:rStyle w:val="BoldItalic"/>
        </w:rPr>
        <w:t>«История родного края»</w:t>
      </w:r>
    </w:p>
    <w:p w:rsidR="004617F3" w:rsidRDefault="004617F3" w:rsidP="008026AB">
      <w:pPr>
        <w:pStyle w:val="body"/>
      </w:pPr>
      <w:r>
        <w:rPr>
          <w:rStyle w:val="Italic"/>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4617F3" w:rsidRDefault="004617F3" w:rsidP="008026AB">
      <w:pPr>
        <w:pStyle w:val="body"/>
      </w:pPr>
      <w:r>
        <w:rPr>
          <w:rStyle w:val="Italic"/>
        </w:rPr>
        <w:t>Форма организации</w:t>
      </w:r>
      <w:r>
        <w:t>: факультативный курс краеведения; творческие проекты «Достопримечательности родного края».</w:t>
      </w:r>
    </w:p>
    <w:p w:rsidR="004617F3" w:rsidRDefault="004617F3" w:rsidP="008026AB">
      <w:pPr>
        <w:pStyle w:val="body"/>
        <w:rPr>
          <w:rStyle w:val="BoldItalic"/>
        </w:rPr>
      </w:pPr>
      <w:r>
        <w:rPr>
          <w:rStyle w:val="BoldItalic"/>
        </w:rPr>
        <w:t>«История письменности в России: от Древней Руси до современности»</w:t>
      </w:r>
    </w:p>
    <w:p w:rsidR="004617F3" w:rsidRDefault="004617F3" w:rsidP="008026AB">
      <w:pPr>
        <w:pStyle w:val="body"/>
        <w:rPr>
          <w:rStyle w:val="Italic"/>
        </w:rPr>
      </w:pPr>
      <w:r>
        <w:rPr>
          <w:rStyle w:val="Italic"/>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4617F3" w:rsidRDefault="004617F3" w:rsidP="008026AB">
      <w:pPr>
        <w:pStyle w:val="body"/>
      </w:pPr>
      <w:r>
        <w:rPr>
          <w:rStyle w:val="Italic"/>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4617F3" w:rsidRDefault="004617F3" w:rsidP="008026AB">
      <w:pPr>
        <w:pStyle w:val="body"/>
        <w:rPr>
          <w:rStyle w:val="BoldItalic"/>
        </w:rPr>
      </w:pPr>
      <w:r>
        <w:rPr>
          <w:rStyle w:val="BoldItalic"/>
        </w:rPr>
        <w:t>«Экологический поиск: исследование качества воды в водоемах родного края»</w:t>
      </w:r>
    </w:p>
    <w:p w:rsidR="004617F3" w:rsidRDefault="004617F3" w:rsidP="008026AB">
      <w:pPr>
        <w:pStyle w:val="body"/>
        <w:rPr>
          <w:spacing w:val="-1"/>
        </w:rPr>
      </w:pPr>
      <w:r>
        <w:rPr>
          <w:rStyle w:val="Italic"/>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4617F3" w:rsidRDefault="004617F3" w:rsidP="008026AB">
      <w:pPr>
        <w:pStyle w:val="body"/>
        <w:rPr>
          <w:rStyle w:val="Italic"/>
        </w:rPr>
      </w:pPr>
      <w:r>
        <w:rPr>
          <w:rStyle w:val="Italic"/>
        </w:rPr>
        <w:t xml:space="preserve">Форма организации: </w:t>
      </w:r>
      <w:r>
        <w:t>экологическая лаборатория; исследовательские проекты.</w:t>
      </w:r>
    </w:p>
    <w:p w:rsidR="004617F3" w:rsidRDefault="004617F3" w:rsidP="008026AB">
      <w:pPr>
        <w:pStyle w:val="body"/>
        <w:rPr>
          <w:rStyle w:val="BoldItalic"/>
        </w:rPr>
      </w:pPr>
      <w:r>
        <w:rPr>
          <w:rStyle w:val="BoldItalic"/>
        </w:rPr>
        <w:t>«Мир шахмат»</w:t>
      </w:r>
    </w:p>
    <w:p w:rsidR="004617F3" w:rsidRDefault="004617F3" w:rsidP="008026AB">
      <w:pPr>
        <w:pStyle w:val="body"/>
      </w:pPr>
      <w:r>
        <w:rPr>
          <w:rStyle w:val="Italic"/>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4617F3" w:rsidRDefault="004617F3" w:rsidP="008026AB">
      <w:pPr>
        <w:pStyle w:val="body"/>
      </w:pPr>
      <w:r>
        <w:rPr>
          <w:rStyle w:val="Italic"/>
        </w:rPr>
        <w:t>Форма организации</w:t>
      </w:r>
      <w:r>
        <w:t>: учебный курс — факультатив; игры-соревнования в шахматы «Юные шахматисты».</w:t>
      </w:r>
    </w:p>
    <w:p w:rsidR="004617F3" w:rsidRDefault="004617F3" w:rsidP="008026AB">
      <w:pPr>
        <w:pStyle w:val="body"/>
        <w:rPr>
          <w:rStyle w:val="Italic"/>
        </w:rPr>
      </w:pPr>
    </w:p>
    <w:p w:rsidR="004617F3" w:rsidRDefault="004617F3" w:rsidP="008026AB">
      <w:pPr>
        <w:pStyle w:val="body"/>
        <w:rPr>
          <w:rStyle w:val="Bold"/>
        </w:rPr>
      </w:pPr>
      <w:r>
        <w:rPr>
          <w:rStyle w:val="Bold"/>
        </w:rPr>
        <w:t>3.</w:t>
      </w:r>
      <w:r>
        <w:rPr>
          <w:rStyle w:val="Bold"/>
          <w:rFonts w:cs="Times New Roman"/>
        </w:rPr>
        <w:t> </w:t>
      </w:r>
      <w:r>
        <w:rPr>
          <w:rStyle w:val="Bold"/>
        </w:rPr>
        <w:t xml:space="preserve">Коммуникативная деятельность </w:t>
      </w:r>
    </w:p>
    <w:p w:rsidR="004617F3" w:rsidRDefault="004617F3" w:rsidP="008026AB">
      <w:pPr>
        <w:pStyle w:val="body"/>
        <w:rPr>
          <w:rStyle w:val="BoldItalic"/>
        </w:rPr>
      </w:pPr>
      <w:r>
        <w:rPr>
          <w:rStyle w:val="BoldItalic"/>
        </w:rPr>
        <w:t>«Создаём классный литературный журнал»</w:t>
      </w:r>
    </w:p>
    <w:p w:rsidR="004617F3" w:rsidRDefault="004617F3" w:rsidP="008026AB">
      <w:pPr>
        <w:pStyle w:val="body"/>
        <w:rPr>
          <w:rStyle w:val="Italic"/>
        </w:rPr>
      </w:pPr>
      <w:r>
        <w:rPr>
          <w:rStyle w:val="Italic"/>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4617F3" w:rsidRDefault="004617F3" w:rsidP="008026AB">
      <w:pPr>
        <w:pStyle w:val="body"/>
      </w:pPr>
      <w:r>
        <w:rPr>
          <w:rStyle w:val="Italic"/>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4617F3" w:rsidRDefault="004617F3" w:rsidP="008026AB">
      <w:pPr>
        <w:pStyle w:val="body"/>
        <w:rPr>
          <w:rStyle w:val="BoldItalic"/>
        </w:rPr>
      </w:pPr>
      <w:r>
        <w:rPr>
          <w:rStyle w:val="BoldItalic"/>
        </w:rPr>
        <w:t>«Дети Маугли: нужно ли человеку общаться с другими людьми»</w:t>
      </w:r>
    </w:p>
    <w:p w:rsidR="004617F3" w:rsidRDefault="004617F3" w:rsidP="008026AB">
      <w:pPr>
        <w:pStyle w:val="body"/>
      </w:pPr>
      <w:r>
        <w:rPr>
          <w:rStyle w:val="Italic"/>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4617F3" w:rsidRDefault="004617F3" w:rsidP="008026AB">
      <w:pPr>
        <w:pStyle w:val="body"/>
      </w:pPr>
      <w:r>
        <w:rPr>
          <w:rStyle w:val="Italic"/>
        </w:rPr>
        <w:t>Форма организации</w:t>
      </w:r>
      <w:r>
        <w:t>: дискуссионный клуб.</w:t>
      </w:r>
    </w:p>
    <w:p w:rsidR="004617F3" w:rsidRDefault="004617F3" w:rsidP="008026AB">
      <w:pPr>
        <w:pStyle w:val="body"/>
        <w:rPr>
          <w:rStyle w:val="BoldItalic"/>
        </w:rPr>
      </w:pPr>
      <w:r>
        <w:rPr>
          <w:rStyle w:val="BoldItalic"/>
        </w:rPr>
        <w:t>«Хочу быть писателем»</w:t>
      </w:r>
    </w:p>
    <w:p w:rsidR="004617F3" w:rsidRDefault="004617F3" w:rsidP="008026AB">
      <w:pPr>
        <w:pStyle w:val="body"/>
      </w:pPr>
      <w:r>
        <w:rPr>
          <w:rStyle w:val="Italic"/>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4617F3" w:rsidRDefault="004617F3" w:rsidP="008026AB">
      <w:pPr>
        <w:pStyle w:val="body"/>
      </w:pPr>
      <w:r>
        <w:rPr>
          <w:rStyle w:val="Italic"/>
        </w:rPr>
        <w:t xml:space="preserve">Форма организации: </w:t>
      </w:r>
      <w:r>
        <w:t>литературный кружок, встречи с писателями, дискуссионный клуб («Темы и жанры детской литературы»).</w:t>
      </w:r>
    </w:p>
    <w:p w:rsidR="004617F3" w:rsidRDefault="004617F3" w:rsidP="008026AB">
      <w:pPr>
        <w:pStyle w:val="body"/>
        <w:rPr>
          <w:rStyle w:val="BoldItalic"/>
        </w:rPr>
      </w:pPr>
      <w:r>
        <w:rPr>
          <w:rStyle w:val="BoldItalic"/>
        </w:rPr>
        <w:t>«Становлюсь грамотным читателем: читаю, думаю, понимаю»</w:t>
      </w:r>
    </w:p>
    <w:p w:rsidR="004617F3" w:rsidRDefault="004617F3" w:rsidP="008026AB">
      <w:pPr>
        <w:pStyle w:val="body"/>
      </w:pPr>
      <w:r>
        <w:rPr>
          <w:rStyle w:val="Italic"/>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4617F3" w:rsidRDefault="004617F3" w:rsidP="008026AB">
      <w:pPr>
        <w:pStyle w:val="body"/>
      </w:pPr>
      <w:r>
        <w:rPr>
          <w:rStyle w:val="Italic"/>
        </w:rPr>
        <w:t xml:space="preserve">Форма организации: </w:t>
      </w:r>
      <w:r>
        <w:t>учебный курс в форме факультатива; лаборатория текстов (система практических занятий).</w:t>
      </w:r>
    </w:p>
    <w:p w:rsidR="004617F3" w:rsidRDefault="004617F3" w:rsidP="008026AB">
      <w:pPr>
        <w:pStyle w:val="body"/>
        <w:rPr>
          <w:rStyle w:val="BoldItalic"/>
        </w:rPr>
      </w:pPr>
      <w:r>
        <w:rPr>
          <w:rStyle w:val="BoldItalic"/>
        </w:rPr>
        <w:t>«Говорить нельзя молчать!»</w:t>
      </w:r>
    </w:p>
    <w:p w:rsidR="004617F3" w:rsidRDefault="004617F3" w:rsidP="008026AB">
      <w:pPr>
        <w:pStyle w:val="body"/>
        <w:rPr>
          <w:rStyle w:val="Italic"/>
        </w:rPr>
      </w:pPr>
      <w:r>
        <w:rPr>
          <w:rStyle w:val="Italic"/>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4617F3" w:rsidRDefault="004617F3" w:rsidP="008026AB">
      <w:pPr>
        <w:pStyle w:val="body"/>
      </w:pPr>
      <w:r>
        <w:rPr>
          <w:rStyle w:val="Italic"/>
        </w:rPr>
        <w:t>Форма организации:</w:t>
      </w:r>
      <w:r>
        <w:t xml:space="preserve"> учебный курс — факультатив. </w:t>
      </w:r>
    </w:p>
    <w:p w:rsidR="004617F3" w:rsidRDefault="004617F3" w:rsidP="008026AB">
      <w:pPr>
        <w:pStyle w:val="body"/>
      </w:pPr>
    </w:p>
    <w:p w:rsidR="004617F3" w:rsidRDefault="004617F3" w:rsidP="008026AB">
      <w:pPr>
        <w:pStyle w:val="body"/>
        <w:rPr>
          <w:rStyle w:val="Bold"/>
        </w:rPr>
      </w:pPr>
      <w:r>
        <w:rPr>
          <w:rStyle w:val="Bold"/>
        </w:rPr>
        <w:t>4.</w:t>
      </w:r>
      <w:r>
        <w:rPr>
          <w:rStyle w:val="Bold"/>
          <w:rFonts w:cs="Times New Roman"/>
        </w:rPr>
        <w:t> </w:t>
      </w:r>
      <w:r>
        <w:rPr>
          <w:rStyle w:val="Bold"/>
        </w:rPr>
        <w:t>Художественно-эстетическая творческая деятельность</w:t>
      </w:r>
    </w:p>
    <w:p w:rsidR="004617F3" w:rsidRDefault="004617F3" w:rsidP="008026AB">
      <w:pPr>
        <w:pStyle w:val="body"/>
        <w:rPr>
          <w:rStyle w:val="BoldItalic"/>
        </w:rPr>
      </w:pPr>
      <w:r>
        <w:rPr>
          <w:rStyle w:val="BoldItalic"/>
        </w:rPr>
        <w:t>«Рукотворный мир»</w:t>
      </w:r>
    </w:p>
    <w:p w:rsidR="004617F3" w:rsidRDefault="004617F3" w:rsidP="008026AB">
      <w:pPr>
        <w:pStyle w:val="body"/>
      </w:pPr>
      <w:r>
        <w:rPr>
          <w:rStyle w:val="Italic"/>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4617F3" w:rsidRDefault="004617F3" w:rsidP="008026AB">
      <w:pPr>
        <w:pStyle w:val="body"/>
      </w:pPr>
      <w:r>
        <w:rPr>
          <w:rStyle w:val="Italic"/>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4617F3" w:rsidRDefault="004617F3" w:rsidP="008026AB">
      <w:pPr>
        <w:pStyle w:val="body"/>
        <w:rPr>
          <w:rStyle w:val="BoldItalic"/>
        </w:rPr>
      </w:pPr>
      <w:r>
        <w:rPr>
          <w:rStyle w:val="BoldItalic"/>
        </w:rPr>
        <w:t>«Ритмика»</w:t>
      </w:r>
    </w:p>
    <w:p w:rsidR="004617F3" w:rsidRDefault="004617F3" w:rsidP="008026AB">
      <w:pPr>
        <w:pStyle w:val="body"/>
      </w:pPr>
      <w:r>
        <w:rPr>
          <w:rStyle w:val="Italic"/>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4617F3" w:rsidRDefault="004617F3" w:rsidP="008026AB">
      <w:pPr>
        <w:pStyle w:val="body"/>
      </w:pPr>
      <w:r>
        <w:rPr>
          <w:rStyle w:val="Italic"/>
        </w:rPr>
        <w:t>Форма организации:</w:t>
      </w:r>
      <w:r>
        <w:t xml:space="preserve"> студия ритмики и пластики, конкурс пластических образов, постановка концертных номеров.</w:t>
      </w:r>
    </w:p>
    <w:p w:rsidR="004617F3" w:rsidRDefault="004617F3" w:rsidP="008026AB">
      <w:pPr>
        <w:pStyle w:val="body"/>
        <w:rPr>
          <w:rStyle w:val="BoldItalic"/>
        </w:rPr>
      </w:pPr>
      <w:r>
        <w:rPr>
          <w:rStyle w:val="BoldItalic"/>
        </w:rPr>
        <w:t>«Школьный театр «Путешествие в сказку»</w:t>
      </w:r>
    </w:p>
    <w:p w:rsidR="004617F3" w:rsidRDefault="004617F3" w:rsidP="008026AB">
      <w:pPr>
        <w:pStyle w:val="body"/>
      </w:pPr>
      <w:r>
        <w:rPr>
          <w:rStyle w:val="Italic"/>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4617F3" w:rsidRDefault="004617F3" w:rsidP="008026AB">
      <w:pPr>
        <w:pStyle w:val="body"/>
      </w:pPr>
      <w:r>
        <w:rPr>
          <w:rStyle w:val="Italic"/>
        </w:rPr>
        <w:t>Форма организации</w:t>
      </w:r>
      <w:r>
        <w:t>: театральная студия, спектакли по мотивам сказок.</w:t>
      </w:r>
    </w:p>
    <w:p w:rsidR="004617F3" w:rsidRDefault="004617F3" w:rsidP="008026AB">
      <w:pPr>
        <w:pStyle w:val="body"/>
        <w:rPr>
          <w:rStyle w:val="BoldItalic"/>
        </w:rPr>
      </w:pPr>
      <w:r>
        <w:rPr>
          <w:rStyle w:val="BoldItalic"/>
        </w:rPr>
        <w:t>«Выразительное чтение»</w:t>
      </w:r>
    </w:p>
    <w:p w:rsidR="004617F3" w:rsidRDefault="004617F3" w:rsidP="008026AB">
      <w:pPr>
        <w:pStyle w:val="body"/>
      </w:pPr>
      <w:r>
        <w:rPr>
          <w:rStyle w:val="Italic"/>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4617F3" w:rsidRDefault="004617F3" w:rsidP="008026AB">
      <w:pPr>
        <w:pStyle w:val="body"/>
        <w:rPr>
          <w:rStyle w:val="Italic"/>
          <w:spacing w:val="1"/>
        </w:rPr>
      </w:pPr>
      <w:r>
        <w:rPr>
          <w:rStyle w:val="Italic"/>
          <w:spacing w:val="1"/>
        </w:rPr>
        <w:t>Форма организации:</w:t>
      </w:r>
      <w:r>
        <w:rPr>
          <w:spacing w:val="1"/>
        </w:rPr>
        <w:t xml:space="preserve"> литературный клуб, творческая студия.</w:t>
      </w:r>
    </w:p>
    <w:p w:rsidR="004617F3" w:rsidRDefault="004617F3" w:rsidP="008026AB">
      <w:pPr>
        <w:pStyle w:val="body"/>
        <w:rPr>
          <w:rStyle w:val="BoldItalic"/>
        </w:rPr>
      </w:pPr>
      <w:r>
        <w:rPr>
          <w:rStyle w:val="BoldItalic"/>
        </w:rPr>
        <w:t>«Искусство иллюстрации»</w:t>
      </w:r>
    </w:p>
    <w:p w:rsidR="004617F3" w:rsidRDefault="004617F3" w:rsidP="008026AB">
      <w:pPr>
        <w:pStyle w:val="body"/>
        <w:rPr>
          <w:rStyle w:val="Italic"/>
        </w:rPr>
      </w:pPr>
      <w:r>
        <w:rPr>
          <w:rStyle w:val="Italic"/>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4617F3" w:rsidRDefault="004617F3" w:rsidP="008026AB">
      <w:pPr>
        <w:pStyle w:val="body"/>
      </w:pPr>
      <w:r>
        <w:rPr>
          <w:rStyle w:val="Italic"/>
        </w:rPr>
        <w:t xml:space="preserve">Форма организации: </w:t>
      </w:r>
      <w:r>
        <w:t>творческая мастерская иллюстраций к книге; конкурсы рисунков; выставки работ участников.</w:t>
      </w:r>
    </w:p>
    <w:p w:rsidR="004617F3" w:rsidRDefault="004617F3" w:rsidP="008026AB">
      <w:pPr>
        <w:pStyle w:val="body"/>
        <w:rPr>
          <w:rStyle w:val="BoldItalic"/>
        </w:rPr>
      </w:pPr>
      <w:r>
        <w:rPr>
          <w:rStyle w:val="BoldItalic"/>
        </w:rPr>
        <w:t>«В мире музыкальных звуков»</w:t>
      </w:r>
    </w:p>
    <w:p w:rsidR="004617F3" w:rsidRDefault="004617F3" w:rsidP="008026AB">
      <w:pPr>
        <w:pStyle w:val="body"/>
      </w:pPr>
      <w:r>
        <w:rPr>
          <w:rStyle w:val="Italic"/>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4617F3" w:rsidRDefault="004617F3" w:rsidP="008026AB">
      <w:pPr>
        <w:pStyle w:val="body"/>
      </w:pPr>
      <w:r>
        <w:rPr>
          <w:rStyle w:val="Italic"/>
        </w:rPr>
        <w:t xml:space="preserve">Форма организации: </w:t>
      </w:r>
      <w:r>
        <w:t>музыкальный салон; концертные программы, хоровая студия, студия народных инструментов.</w:t>
      </w:r>
    </w:p>
    <w:p w:rsidR="004617F3" w:rsidRDefault="004617F3" w:rsidP="008026AB">
      <w:pPr>
        <w:pStyle w:val="body"/>
        <w:rPr>
          <w:rStyle w:val="Italic"/>
        </w:rPr>
      </w:pPr>
    </w:p>
    <w:p w:rsidR="004617F3" w:rsidRDefault="004617F3" w:rsidP="008026AB">
      <w:pPr>
        <w:pStyle w:val="body"/>
        <w:rPr>
          <w:rStyle w:val="Bold"/>
        </w:rPr>
      </w:pPr>
      <w:r>
        <w:rPr>
          <w:rStyle w:val="Bold"/>
        </w:rPr>
        <w:t>5.</w:t>
      </w:r>
      <w:r>
        <w:rPr>
          <w:rStyle w:val="Bold"/>
          <w:rFonts w:cs="Times New Roman"/>
        </w:rPr>
        <w:t> </w:t>
      </w:r>
      <w:r>
        <w:rPr>
          <w:rStyle w:val="Bold"/>
        </w:rPr>
        <w:t>Информационная культура</w:t>
      </w:r>
    </w:p>
    <w:p w:rsidR="004617F3" w:rsidRDefault="004617F3" w:rsidP="008026AB">
      <w:pPr>
        <w:pStyle w:val="body"/>
        <w:rPr>
          <w:rStyle w:val="BoldItalic"/>
        </w:rPr>
      </w:pPr>
      <w:r>
        <w:rPr>
          <w:rStyle w:val="BoldItalic"/>
        </w:rPr>
        <w:t>«Мои помощники — словари»</w:t>
      </w:r>
    </w:p>
    <w:p w:rsidR="004617F3" w:rsidRDefault="004617F3" w:rsidP="008026AB">
      <w:pPr>
        <w:pStyle w:val="body"/>
      </w:pPr>
      <w:r>
        <w:rPr>
          <w:rStyle w:val="Italic"/>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4617F3" w:rsidRDefault="004617F3" w:rsidP="008026AB">
      <w:pPr>
        <w:pStyle w:val="body"/>
        <w:rPr>
          <w:rStyle w:val="Italic"/>
        </w:rPr>
      </w:pPr>
      <w:r>
        <w:rPr>
          <w:rStyle w:val="Italic"/>
        </w:rPr>
        <w:t>Форма организации:</w:t>
      </w:r>
      <w:r>
        <w:t xml:space="preserve"> учебный курс — факультатив.</w:t>
      </w:r>
    </w:p>
    <w:p w:rsidR="004617F3" w:rsidRDefault="004617F3" w:rsidP="008026AB">
      <w:pPr>
        <w:pStyle w:val="body"/>
        <w:rPr>
          <w:rStyle w:val="BoldItalic"/>
        </w:rPr>
      </w:pPr>
      <w:r>
        <w:rPr>
          <w:rStyle w:val="BoldItalic"/>
        </w:rPr>
        <w:t>«Моя информационная культура»</w:t>
      </w:r>
    </w:p>
    <w:p w:rsidR="004617F3" w:rsidRDefault="004617F3" w:rsidP="008026AB">
      <w:pPr>
        <w:pStyle w:val="body"/>
        <w:rPr>
          <w:rStyle w:val="Italic"/>
        </w:rPr>
      </w:pPr>
      <w:r>
        <w:rPr>
          <w:rStyle w:val="Italic"/>
        </w:rPr>
        <w:t xml:space="preserve">Цель: </w:t>
      </w:r>
      <w:r>
        <w:t>знакомство с миром современных технических устройств и культурой их использования.</w:t>
      </w:r>
      <w:r>
        <w:rPr>
          <w:rStyle w:val="Italic"/>
        </w:rPr>
        <w:t xml:space="preserve"> </w:t>
      </w:r>
    </w:p>
    <w:p w:rsidR="004617F3" w:rsidRDefault="004617F3" w:rsidP="008026AB">
      <w:pPr>
        <w:pStyle w:val="body"/>
      </w:pPr>
      <w:r>
        <w:rPr>
          <w:rStyle w:val="Italic"/>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4617F3" w:rsidRDefault="004617F3" w:rsidP="008026AB">
      <w:pPr>
        <w:pStyle w:val="body"/>
        <w:rPr>
          <w:rStyle w:val="Bold"/>
        </w:rPr>
      </w:pPr>
      <w:r>
        <w:rPr>
          <w:rStyle w:val="Bold"/>
        </w:rPr>
        <w:t>6.</w:t>
      </w:r>
      <w:r>
        <w:rPr>
          <w:rStyle w:val="Bold"/>
          <w:rFonts w:cs="Times New Roman"/>
        </w:rPr>
        <w:t> </w:t>
      </w:r>
      <w:r>
        <w:rPr>
          <w:rStyle w:val="Bold"/>
        </w:rPr>
        <w:t>Интеллектуальные марафоны</w:t>
      </w:r>
    </w:p>
    <w:p w:rsidR="004617F3" w:rsidRDefault="004617F3" w:rsidP="008026AB">
      <w:pPr>
        <w:pStyle w:val="body"/>
        <w:rPr>
          <w:rStyle w:val="Italic"/>
        </w:rPr>
      </w:pPr>
      <w:r>
        <w:rPr>
          <w:rStyle w:val="Italic"/>
        </w:rPr>
        <w:t>Возможные темы марафонов:</w:t>
      </w:r>
    </w:p>
    <w:p w:rsidR="004617F3" w:rsidRDefault="004617F3" w:rsidP="008026AB">
      <w:pPr>
        <w:pStyle w:val="body"/>
        <w:rPr>
          <w:rStyle w:val="BoldItalic"/>
        </w:rPr>
      </w:pPr>
      <w:r>
        <w:rPr>
          <w:rStyle w:val="BoldItalic"/>
        </w:rPr>
        <w:t>«Глокая куздра или исследуем язык в поисках смысла»</w:t>
      </w:r>
    </w:p>
    <w:p w:rsidR="004617F3" w:rsidRDefault="004617F3" w:rsidP="008026AB">
      <w:pPr>
        <w:pStyle w:val="body"/>
        <w:rPr>
          <w:rStyle w:val="Italic"/>
        </w:rPr>
      </w:pPr>
      <w:r>
        <w:rPr>
          <w:rStyle w:val="Italic"/>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rPr>
        <w:t xml:space="preserve">. </w:t>
      </w:r>
    </w:p>
    <w:p w:rsidR="004617F3" w:rsidRDefault="004617F3" w:rsidP="008026AB">
      <w:pPr>
        <w:pStyle w:val="body"/>
        <w:rPr>
          <w:rStyle w:val="Italic"/>
        </w:rPr>
      </w:pPr>
      <w:r>
        <w:rPr>
          <w:rStyle w:val="Italic"/>
        </w:rPr>
        <w:t xml:space="preserve">Форма организации: </w:t>
      </w:r>
      <w:r>
        <w:t>дискуссионный клуб, мероприятия-соревнования.</w:t>
      </w:r>
    </w:p>
    <w:p w:rsidR="004617F3" w:rsidRDefault="004617F3" w:rsidP="008026AB">
      <w:pPr>
        <w:pStyle w:val="body"/>
        <w:rPr>
          <w:rStyle w:val="BoldItalic"/>
        </w:rPr>
      </w:pPr>
      <w:r>
        <w:rPr>
          <w:rStyle w:val="BoldItalic"/>
        </w:rPr>
        <w:t>«Русский язык — набор правил и исключений или стройная система?»</w:t>
      </w:r>
    </w:p>
    <w:p w:rsidR="004617F3" w:rsidRDefault="004617F3" w:rsidP="008026AB">
      <w:pPr>
        <w:pStyle w:val="body"/>
      </w:pPr>
      <w:r>
        <w:rPr>
          <w:rStyle w:val="Italic"/>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4617F3" w:rsidRDefault="004617F3" w:rsidP="008026AB">
      <w:pPr>
        <w:pStyle w:val="body"/>
      </w:pPr>
      <w:r>
        <w:rPr>
          <w:rStyle w:val="Italic"/>
        </w:rPr>
        <w:t xml:space="preserve">Форма организации: </w:t>
      </w:r>
      <w:r>
        <w:t xml:space="preserve">дискуссионный клуб, мероприятия-соревнования. </w:t>
      </w:r>
    </w:p>
    <w:p w:rsidR="004617F3" w:rsidRDefault="004617F3" w:rsidP="008026AB">
      <w:pPr>
        <w:pStyle w:val="body"/>
        <w:rPr>
          <w:rStyle w:val="BoldItalic"/>
        </w:rPr>
      </w:pPr>
      <w:r>
        <w:rPr>
          <w:rStyle w:val="BoldItalic"/>
        </w:rPr>
        <w:t>«Заповедники России»</w:t>
      </w:r>
    </w:p>
    <w:p w:rsidR="004617F3" w:rsidRDefault="004617F3" w:rsidP="008026AB">
      <w:pPr>
        <w:pStyle w:val="body"/>
      </w:pPr>
      <w:r>
        <w:rPr>
          <w:rStyle w:val="Italic"/>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4617F3" w:rsidRDefault="004617F3" w:rsidP="008026AB">
      <w:pPr>
        <w:pStyle w:val="body"/>
        <w:rPr>
          <w:rStyle w:val="Italic"/>
        </w:rPr>
      </w:pPr>
      <w:r>
        <w:rPr>
          <w:rStyle w:val="Italic"/>
        </w:rPr>
        <w:t xml:space="preserve">Форма организации: </w:t>
      </w:r>
      <w:r>
        <w:t xml:space="preserve">дискуссионный клуб, мероприятия-соревнования. </w:t>
      </w:r>
    </w:p>
    <w:p w:rsidR="004617F3" w:rsidRDefault="004617F3" w:rsidP="008026AB">
      <w:pPr>
        <w:pStyle w:val="body"/>
        <w:rPr>
          <w:rStyle w:val="BoldItalic"/>
        </w:rPr>
      </w:pPr>
      <w:r>
        <w:rPr>
          <w:rStyle w:val="BoldItalic"/>
        </w:rPr>
        <w:t>«Я — путешественник (Путешествуем по России, миру)»</w:t>
      </w:r>
    </w:p>
    <w:p w:rsidR="004617F3" w:rsidRDefault="004617F3" w:rsidP="008026AB">
      <w:pPr>
        <w:pStyle w:val="body"/>
      </w:pPr>
      <w:r>
        <w:rPr>
          <w:rStyle w:val="Italic"/>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4617F3" w:rsidRDefault="004617F3" w:rsidP="008026AB">
      <w:pPr>
        <w:pStyle w:val="body"/>
      </w:pPr>
      <w:r>
        <w:rPr>
          <w:rStyle w:val="Italic"/>
        </w:rPr>
        <w:t>Форма организации:</w:t>
      </w:r>
      <w:r>
        <w:t xml:space="preserve"> игры-путешествия, видео-экскурсии соревновательной направленности.</w:t>
      </w:r>
    </w:p>
    <w:p w:rsidR="004617F3" w:rsidRDefault="004617F3" w:rsidP="008026AB">
      <w:pPr>
        <w:pStyle w:val="body"/>
      </w:pPr>
    </w:p>
    <w:p w:rsidR="004617F3" w:rsidRDefault="004617F3" w:rsidP="008026AB">
      <w:pPr>
        <w:pStyle w:val="body"/>
        <w:rPr>
          <w:rStyle w:val="Bold"/>
        </w:rPr>
      </w:pPr>
      <w:r>
        <w:rPr>
          <w:rStyle w:val="Bold"/>
        </w:rPr>
        <w:t>7.</w:t>
      </w:r>
      <w:r>
        <w:rPr>
          <w:rStyle w:val="Bold"/>
          <w:rFonts w:cs="Times New Roman"/>
        </w:rPr>
        <w:t> </w:t>
      </w:r>
      <w:r>
        <w:rPr>
          <w:rStyle w:val="Bold"/>
        </w:rPr>
        <w:t>«Учение с увлечением!»</w:t>
      </w:r>
    </w:p>
    <w:p w:rsidR="004617F3" w:rsidRDefault="004617F3" w:rsidP="008026AB">
      <w:pPr>
        <w:pStyle w:val="body"/>
        <w:rPr>
          <w:rStyle w:val="BoldItalic"/>
        </w:rPr>
      </w:pPr>
      <w:r>
        <w:rPr>
          <w:rStyle w:val="BoldItalic"/>
        </w:rPr>
        <w:t>«Читаю в поисках смысла»</w:t>
      </w:r>
    </w:p>
    <w:p w:rsidR="004617F3" w:rsidRDefault="004617F3" w:rsidP="008026AB">
      <w:pPr>
        <w:pStyle w:val="body"/>
        <w:rPr>
          <w:rStyle w:val="Italic"/>
        </w:rPr>
      </w:pPr>
      <w:r>
        <w:rPr>
          <w:rStyle w:val="Italic"/>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4617F3" w:rsidRDefault="004617F3" w:rsidP="008026AB">
      <w:pPr>
        <w:pStyle w:val="body"/>
      </w:pPr>
      <w:r>
        <w:rPr>
          <w:rStyle w:val="Italic"/>
        </w:rPr>
        <w:t xml:space="preserve">Форма организации: </w:t>
      </w:r>
      <w:r>
        <w:t>учебный курс — факультатив; учебная лаборатория.</w:t>
      </w:r>
    </w:p>
    <w:p w:rsidR="004617F3" w:rsidRDefault="004617F3" w:rsidP="008026AB">
      <w:pPr>
        <w:pStyle w:val="body"/>
        <w:rPr>
          <w:rStyle w:val="BoldItalic"/>
        </w:rPr>
      </w:pPr>
      <w:r>
        <w:rPr>
          <w:rStyle w:val="BoldItalic"/>
        </w:rPr>
        <w:t>«Легко ли писать без ошибок?»</w:t>
      </w:r>
    </w:p>
    <w:p w:rsidR="004617F3" w:rsidRDefault="004617F3" w:rsidP="008026AB">
      <w:pPr>
        <w:pStyle w:val="body"/>
        <w:rPr>
          <w:rStyle w:val="Italic"/>
        </w:rPr>
      </w:pPr>
      <w:r>
        <w:rPr>
          <w:rStyle w:val="Italic"/>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4617F3" w:rsidRDefault="004617F3" w:rsidP="008026AB">
      <w:pPr>
        <w:pStyle w:val="body"/>
      </w:pPr>
      <w:r>
        <w:rPr>
          <w:rStyle w:val="Italic"/>
        </w:rPr>
        <w:t xml:space="preserve">Форма организации: </w:t>
      </w:r>
      <w:r>
        <w:t xml:space="preserve">учебный курс — факультатив по разделу «Орфография»; учебная лаборатория. </w:t>
      </w:r>
    </w:p>
    <w:p w:rsidR="004617F3" w:rsidRDefault="004617F3" w:rsidP="008026AB">
      <w:pPr>
        <w:pStyle w:val="body"/>
        <w:rPr>
          <w:rStyle w:val="BoldItalic"/>
        </w:rPr>
      </w:pPr>
      <w:r>
        <w:rPr>
          <w:rStyle w:val="BoldItalic"/>
        </w:rPr>
        <w:t>«Мой друг — иностранный язык»</w:t>
      </w:r>
    </w:p>
    <w:p w:rsidR="004617F3" w:rsidRDefault="004617F3" w:rsidP="008026AB">
      <w:pPr>
        <w:pStyle w:val="body"/>
      </w:pPr>
      <w:r>
        <w:rPr>
          <w:rStyle w:val="Italic"/>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4617F3" w:rsidRDefault="004617F3" w:rsidP="008026AB">
      <w:pPr>
        <w:pStyle w:val="body"/>
      </w:pPr>
      <w:r>
        <w:rPr>
          <w:rStyle w:val="Italic"/>
        </w:rPr>
        <w:t>Форма организации</w:t>
      </w:r>
      <w:r>
        <w:t>: учебный курс — факультатив, клуб любителей иностранного языка.</w:t>
      </w:r>
    </w:p>
    <w:p w:rsidR="004617F3" w:rsidRDefault="004617F3" w:rsidP="008026AB">
      <w:pPr>
        <w:pStyle w:val="h2"/>
        <w:jc w:val="both"/>
      </w:pPr>
      <w:r>
        <w:t xml:space="preserve">3.4. календарный План воспитательной работы </w:t>
      </w:r>
    </w:p>
    <w:p w:rsidR="004617F3" w:rsidRDefault="004617F3" w:rsidP="008026AB">
      <w:pPr>
        <w:pStyle w:val="h4-first"/>
        <w:jc w:val="both"/>
      </w:pPr>
      <w:r>
        <w:t>Пояснительная записка</w:t>
      </w:r>
    </w:p>
    <w:p w:rsidR="004617F3" w:rsidRDefault="004617F3" w:rsidP="008026AB">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4617F3" w:rsidRDefault="004617F3" w:rsidP="008026AB">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4617F3" w:rsidRDefault="004617F3" w:rsidP="008026AB">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4617F3" w:rsidRDefault="004617F3" w:rsidP="008026AB">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4617F3" w:rsidRDefault="004617F3" w:rsidP="008026AB">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4617F3" w:rsidRDefault="004617F3" w:rsidP="008026AB">
      <w:pPr>
        <w:pStyle w:val="body"/>
      </w:pPr>
    </w:p>
    <w:tbl>
      <w:tblPr>
        <w:tblW w:w="0" w:type="auto"/>
        <w:tblInd w:w="113" w:type="dxa"/>
        <w:tblLayout w:type="fixed"/>
        <w:tblCellMar>
          <w:left w:w="0" w:type="dxa"/>
          <w:right w:w="0" w:type="dxa"/>
        </w:tblCellMar>
        <w:tblLook w:val="0000"/>
      </w:tblPr>
      <w:tblGrid>
        <w:gridCol w:w="5262"/>
        <w:gridCol w:w="1644"/>
        <w:gridCol w:w="1134"/>
        <w:gridCol w:w="2098"/>
      </w:tblGrid>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F016FB" w:rsidRDefault="004617F3" w:rsidP="008026AB">
            <w:pPr>
              <w:pStyle w:val="table-bodycentre"/>
              <w:jc w:val="both"/>
              <w:rPr>
                <w:rFonts w:ascii="Times New Roman" w:hAnsi="Times New Roman" w:cs="Times New Roman"/>
              </w:rPr>
            </w:pPr>
            <w:r w:rsidRPr="00F016FB">
              <w:rPr>
                <w:rFonts w:ascii="Times New Roman" w:hAnsi="Times New Roman" w:cs="Times New Roman"/>
              </w:rPr>
              <w:t xml:space="preserve"> КАЛЕНДАРНЫЙ ПЛАН ВОСПИТАТЕЛЬНОЙ РАБОТЫ </w:t>
            </w:r>
          </w:p>
          <w:p w:rsidR="004617F3" w:rsidRPr="00F016FB" w:rsidRDefault="004617F3" w:rsidP="008026AB">
            <w:pPr>
              <w:pStyle w:val="table-bodycentre"/>
              <w:jc w:val="both"/>
              <w:rPr>
                <w:rFonts w:ascii="Times New Roman" w:hAnsi="Times New Roman" w:cs="Times New Roman"/>
              </w:rPr>
            </w:pPr>
            <w:r>
              <w:rPr>
                <w:rFonts w:ascii="Times New Roman" w:hAnsi="Times New Roman" w:cs="Times New Roman"/>
              </w:rPr>
              <w:t>НА 2022-2023</w:t>
            </w:r>
            <w:r w:rsidRPr="00F016FB">
              <w:rPr>
                <w:rFonts w:ascii="Times New Roman" w:hAnsi="Times New Roman" w:cs="Times New Roman"/>
              </w:rPr>
              <w:t xml:space="preserve"> УЧЕБНЫЙ ГОД</w:t>
            </w:r>
          </w:p>
          <w:p w:rsidR="004617F3" w:rsidRPr="00F016FB" w:rsidRDefault="004617F3" w:rsidP="008026AB">
            <w:pPr>
              <w:pStyle w:val="table-bodycentre"/>
              <w:jc w:val="both"/>
              <w:rPr>
                <w:rFonts w:ascii="Times New Roman" w:hAnsi="Times New Roman" w:cs="Times New Roman"/>
              </w:rPr>
            </w:pPr>
            <w:r w:rsidRPr="00F016FB">
              <w:rPr>
                <w:rFonts w:ascii="Times New Roman" w:hAnsi="Times New Roman" w:cs="Times New Roman"/>
              </w:rPr>
              <w:t>(НАЧАЛЬНОЕ ОБЩЕЕ ОБРАЗОВАНИЕ)</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F016FB" w:rsidRDefault="004617F3" w:rsidP="008026AB">
            <w:pPr>
              <w:pStyle w:val="table-head"/>
              <w:jc w:val="both"/>
              <w:rPr>
                <w:rFonts w:ascii="Times New Roman" w:hAnsi="Times New Roman" w:cs="Times New Roman"/>
              </w:rPr>
            </w:pPr>
            <w:r>
              <w:rPr>
                <w:rStyle w:val="BoldItalic"/>
                <w:rFonts w:ascii="Times New Roman" w:hAnsi="Times New Roman" w:cs="Times New Roman"/>
                <w:b/>
                <w:bCs w:val="0"/>
              </w:rPr>
              <w:t>Дата</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01.09</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1-е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Коллективный исследовательский проект классов «Старая фотография из семейного архива», 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 xml:space="preserve">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4-е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«Школьные медиа»</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Выпуск тематических стенгазет в дар:</w:t>
            </w:r>
          </w:p>
          <w:p w:rsidR="004617F3" w:rsidRPr="00F016FB" w:rsidRDefault="004617F3" w:rsidP="008026AB">
            <w:pPr>
              <w:pStyle w:val="table-list-bullet"/>
              <w:jc w:val="both"/>
              <w:rPr>
                <w:rFonts w:cs="Times New Roman"/>
              </w:rPr>
            </w:pPr>
            <w:r w:rsidRPr="00F016FB">
              <w:rPr>
                <w:rFonts w:cs="Times New Roman"/>
              </w:rPr>
              <w:t>дому престарелых (ко Дню героев Отечества</w:t>
            </w:r>
            <w:r>
              <w:rPr>
                <w:rFonts w:cs="Times New Roman"/>
              </w:rPr>
              <w:t xml:space="preserve"> -</w:t>
            </w:r>
            <w:r w:rsidRPr="00F016FB">
              <w:rPr>
                <w:rFonts w:cs="Times New Roman"/>
              </w:rPr>
              <w:t xml:space="preserve">9 декабря);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list-bullet"/>
              <w:jc w:val="both"/>
              <w:rPr>
                <w:rFonts w:cs="Times New Roman"/>
              </w:rPr>
            </w:pPr>
            <w:r w:rsidRPr="00F016FB">
              <w:rPr>
                <w:rFonts w:cs="Times New Roman"/>
              </w:rPr>
              <w:t>городской поликлинике (к Всемирному дню иммунитета 1 марта);</w:t>
            </w:r>
          </w:p>
          <w:p w:rsidR="004617F3" w:rsidRPr="00F016FB" w:rsidRDefault="004617F3" w:rsidP="008026AB">
            <w:pPr>
              <w:pStyle w:val="table-list-bullet"/>
              <w:jc w:val="both"/>
              <w:rPr>
                <w:rFonts w:cs="Times New Roman"/>
              </w:rPr>
            </w:pPr>
            <w:r>
              <w:rPr>
                <w:rFonts w:cs="Times New Roman"/>
              </w:rPr>
              <w:t>ДК</w:t>
            </w:r>
            <w:r w:rsidRPr="00F016FB">
              <w:rPr>
                <w:rFonts w:cs="Times New Roman"/>
              </w:rPr>
              <w:t xml:space="preserve"> (ко Дню славянской письменности и культуры </w:t>
            </w:r>
            <w:r>
              <w:rPr>
                <w:rFonts w:cs="Times New Roman"/>
              </w:rPr>
              <w:t>-</w:t>
            </w:r>
            <w:r w:rsidRPr="00F016FB">
              <w:rPr>
                <w:rFonts w:cs="Times New Roman"/>
              </w:rPr>
              <w:t>24 мая);</w:t>
            </w:r>
          </w:p>
          <w:p w:rsidR="004617F3" w:rsidRPr="00F016FB" w:rsidRDefault="004617F3" w:rsidP="008026AB">
            <w:pPr>
              <w:pStyle w:val="table-list-bullet"/>
              <w:jc w:val="both"/>
              <w:rPr>
                <w:rFonts w:cs="Times New Roman"/>
              </w:rPr>
            </w:pPr>
            <w:r w:rsidRPr="00F016FB">
              <w:rPr>
                <w:rFonts w:cs="Times New Roman"/>
              </w:rPr>
              <w:t>совету ветеранов (ко Дню Победы);</w:t>
            </w:r>
          </w:p>
          <w:p w:rsidR="004617F3" w:rsidRPr="00F016FB" w:rsidRDefault="004617F3" w:rsidP="008026AB">
            <w:pPr>
              <w:pStyle w:val="table-list-bullet"/>
              <w:jc w:val="both"/>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Регулярный выпуск видеоро</w:t>
            </w:r>
            <w:r>
              <w:rPr>
                <w:rFonts w:cs="Times New Roman"/>
              </w:rPr>
              <w:t xml:space="preserve">ликов </w:t>
            </w:r>
            <w:r w:rsidRPr="00F016FB">
              <w:rPr>
                <w:rFonts w:cs="Times New Roman"/>
              </w:rPr>
              <w:t>о событиях из жизни начальной</w:t>
            </w:r>
            <w:r>
              <w:rPr>
                <w:rFonts w:cs="Times New Roman"/>
              </w:rPr>
              <w:t xml:space="preserve"> </w:t>
            </w:r>
            <w:r w:rsidRPr="00F016FB">
              <w:rPr>
                <w:rFonts w:cs="Times New Roman"/>
              </w:rPr>
              <w:t xml:space="preserve">школы </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Фотовыставка «Моя фамилия на защите Родины», приуроченная ко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F016FB" w:rsidRDefault="004617F3" w:rsidP="008026AB">
            <w:pPr>
              <w:pStyle w:val="table-body0mm"/>
              <w:jc w:val="both"/>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9" w:type="dxa"/>
              <w:left w:w="113" w:type="dxa"/>
              <w:bottom w:w="14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Реализация запланированных социальных проектов и инициатив ДОО в ближайшем социуме:</w:t>
            </w:r>
          </w:p>
          <w:p w:rsidR="004617F3" w:rsidRPr="00F016FB" w:rsidRDefault="004617F3" w:rsidP="008026AB">
            <w:pPr>
              <w:pStyle w:val="table-list-bullet"/>
              <w:jc w:val="both"/>
              <w:rPr>
                <w:rFonts w:cs="Times New Roman"/>
              </w:rPr>
            </w:pPr>
            <w:r w:rsidRPr="00F016FB">
              <w:rPr>
                <w:rFonts w:cs="Times New Roman"/>
              </w:rPr>
              <w:t>коллективное творческое дело «Поможем пожилым людям подготовиться к зиме»;</w:t>
            </w:r>
          </w:p>
          <w:p w:rsidR="004617F3" w:rsidRPr="00F016FB" w:rsidRDefault="004617F3" w:rsidP="008026AB">
            <w:pPr>
              <w:pStyle w:val="table-list-bullet"/>
              <w:jc w:val="both"/>
              <w:rPr>
                <w:rFonts w:cs="Times New Roman"/>
                <w:spacing w:val="-3"/>
              </w:rPr>
            </w:pPr>
            <w:r w:rsidRPr="00F016FB">
              <w:rPr>
                <w:rFonts w:cs="Times New Roman"/>
                <w:spacing w:val="-3"/>
              </w:rPr>
              <w:t>акция помощи бездомным животным «Сезоны добра»;</w:t>
            </w:r>
          </w:p>
          <w:p w:rsidR="004617F3" w:rsidRPr="00F016FB" w:rsidRDefault="004617F3" w:rsidP="008026AB">
            <w:pPr>
              <w:pStyle w:val="table-list-bullet"/>
              <w:jc w:val="both"/>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F016FB" w:rsidRDefault="004617F3" w:rsidP="008026AB">
            <w:pPr>
              <w:pStyle w:val="table-body0mm"/>
              <w:jc w:val="both"/>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3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4617F3" w:rsidRPr="00F016FB" w:rsidRDefault="004617F3" w:rsidP="008026AB">
            <w:pPr>
              <w:pStyle w:val="table-head"/>
              <w:keepNext/>
              <w:jc w:val="both"/>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F016FB" w:rsidRDefault="004617F3" w:rsidP="008026AB">
            <w:pPr>
              <w:pStyle w:val="table-body0mm"/>
              <w:jc w:val="both"/>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F016FB" w:rsidRDefault="004617F3" w:rsidP="008026AB">
            <w:pPr>
              <w:pStyle w:val="table-body0mm"/>
              <w:jc w:val="both"/>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Style w:val="BoldItalic"/>
                <w:rFonts w:ascii="Times New Roman" w:hAnsi="Times New Roman" w:cs="Times New Roman"/>
                <w:b/>
                <w:bCs w:val="0"/>
              </w:rPr>
              <w:t xml:space="preserve">Ответственные </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F016FB" w:rsidRDefault="004617F3" w:rsidP="008026AB">
            <w:pPr>
              <w:pStyle w:val="table-body0mm"/>
              <w:jc w:val="both"/>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F016FB" w:rsidRDefault="004617F3" w:rsidP="008026AB">
            <w:pPr>
              <w:pStyle w:val="table-body0mm"/>
              <w:jc w:val="both"/>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F016FB" w:rsidRDefault="004617F3" w:rsidP="008026AB">
            <w:pPr>
              <w:pStyle w:val="table-body0mm"/>
              <w:jc w:val="both"/>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F016FB" w:rsidRDefault="004617F3" w:rsidP="008026AB">
            <w:pPr>
              <w:pStyle w:val="table-body0mm"/>
              <w:jc w:val="both"/>
              <w:rPr>
                <w:rFonts w:cs="Times New Roman"/>
              </w:rPr>
            </w:pPr>
            <w:r w:rsidRPr="00F016FB">
              <w:rPr>
                <w:rFonts w:cs="Times New Roman"/>
              </w:rPr>
              <w:t xml:space="preserve">Регулярные собрания Родительского клуба «Школа ответственного родительства»:  </w:t>
            </w:r>
          </w:p>
          <w:p w:rsidR="004617F3" w:rsidRPr="00F016FB" w:rsidRDefault="004617F3" w:rsidP="008026AB">
            <w:pPr>
              <w:pStyle w:val="table-list-bullet"/>
              <w:jc w:val="both"/>
              <w:rPr>
                <w:rFonts w:cs="Times New Roman"/>
              </w:rPr>
            </w:pPr>
            <w:r w:rsidRPr="00F016FB">
              <w:rPr>
                <w:rFonts w:cs="Times New Roman"/>
              </w:rPr>
              <w:t>«Режим дня ученика начальной школы»;</w:t>
            </w:r>
          </w:p>
          <w:p w:rsidR="004617F3" w:rsidRPr="00F016FB" w:rsidRDefault="004617F3" w:rsidP="008026AB">
            <w:pPr>
              <w:pStyle w:val="table-list-bullet"/>
              <w:jc w:val="both"/>
              <w:rPr>
                <w:rFonts w:cs="Times New Roman"/>
              </w:rPr>
            </w:pPr>
            <w:r w:rsidRPr="00F016FB">
              <w:rPr>
                <w:rFonts w:cs="Times New Roman"/>
              </w:rPr>
              <w:t>«Как выполнять домашние задания»;</w:t>
            </w:r>
          </w:p>
          <w:p w:rsidR="004617F3" w:rsidRPr="00F016FB" w:rsidRDefault="004617F3" w:rsidP="008026AB">
            <w:pPr>
              <w:pStyle w:val="table-list-bullet"/>
              <w:jc w:val="both"/>
              <w:rPr>
                <w:rFonts w:cs="Times New Roman"/>
              </w:rPr>
            </w:pPr>
            <w:r w:rsidRPr="00F016FB">
              <w:rPr>
                <w:rFonts w:cs="Times New Roman"/>
              </w:rPr>
              <w:t>«Помощь ребёнка семье»;</w:t>
            </w:r>
          </w:p>
          <w:p w:rsidR="004617F3" w:rsidRPr="00F016FB" w:rsidRDefault="004617F3" w:rsidP="008026AB">
            <w:pPr>
              <w:pStyle w:val="table-list-bullet"/>
              <w:jc w:val="both"/>
              <w:rPr>
                <w:rFonts w:cs="Times New Roman"/>
              </w:rPr>
            </w:pPr>
            <w:r w:rsidRPr="00F016FB">
              <w:rPr>
                <w:rFonts w:cs="Times New Roman"/>
              </w:rPr>
              <w:t>«Помощь ребёнку в семье»;</w:t>
            </w:r>
          </w:p>
          <w:p w:rsidR="004617F3" w:rsidRPr="00F016FB" w:rsidRDefault="004617F3" w:rsidP="008026AB">
            <w:pPr>
              <w:pStyle w:val="table-list-bullet"/>
              <w:jc w:val="both"/>
              <w:rPr>
                <w:rFonts w:cs="Times New Roman"/>
              </w:rPr>
            </w:pPr>
            <w:r w:rsidRPr="00F016FB">
              <w:rPr>
                <w:rFonts w:cs="Times New Roman"/>
              </w:rPr>
              <w:t xml:space="preserve">«Рациональное питание школьника»;  </w:t>
            </w:r>
          </w:p>
          <w:p w:rsidR="004617F3" w:rsidRPr="00F016FB" w:rsidRDefault="004617F3" w:rsidP="008026AB">
            <w:pPr>
              <w:pStyle w:val="table-list-bullet"/>
              <w:jc w:val="both"/>
              <w:rPr>
                <w:rFonts w:cs="Times New Roman"/>
              </w:rPr>
            </w:pPr>
            <w:r w:rsidRPr="00F016FB">
              <w:rPr>
                <w:rFonts w:cs="Times New Roman"/>
              </w:rPr>
              <w:t xml:space="preserve">«Простые упражнения для развития внимания и памяти»; </w:t>
            </w:r>
          </w:p>
          <w:p w:rsidR="004617F3" w:rsidRPr="00F016FB" w:rsidRDefault="004617F3" w:rsidP="008026AB">
            <w:pPr>
              <w:pStyle w:val="table-list-bullet"/>
              <w:jc w:val="both"/>
              <w:rPr>
                <w:rFonts w:cs="Times New Roman"/>
              </w:rPr>
            </w:pPr>
            <w:r w:rsidRPr="00F016FB">
              <w:rPr>
                <w:rFonts w:cs="Times New Roman"/>
              </w:rPr>
              <w:t xml:space="preserve">«Развивающие настольные игры»; </w:t>
            </w:r>
          </w:p>
          <w:p w:rsidR="004617F3" w:rsidRPr="00F016FB" w:rsidRDefault="004617F3" w:rsidP="008026AB">
            <w:pPr>
              <w:pStyle w:val="table-list-bullet"/>
              <w:jc w:val="both"/>
              <w:rPr>
                <w:rFonts w:cs="Times New Roman"/>
              </w:rPr>
            </w:pPr>
            <w:r w:rsidRPr="00F016FB">
              <w:rPr>
                <w:rFonts w:cs="Times New Roman"/>
              </w:rPr>
              <w:t>«Конфликты и детские истерики: реакции и поведение взрослых»;</w:t>
            </w:r>
          </w:p>
          <w:p w:rsidR="004617F3" w:rsidRPr="00F016FB" w:rsidRDefault="004617F3" w:rsidP="008026AB">
            <w:pPr>
              <w:pStyle w:val="table-list-bullet"/>
              <w:jc w:val="both"/>
              <w:rPr>
                <w:rFonts w:cs="Times New Roman"/>
              </w:rPr>
            </w:pPr>
            <w:r w:rsidRPr="00F016FB">
              <w:rPr>
                <w:rFonts w:cs="Times New Roman"/>
              </w:rPr>
              <w:t>«Гаджеты и психическое здоровье ребёнка»;</w:t>
            </w:r>
          </w:p>
          <w:p w:rsidR="004617F3" w:rsidRPr="00F016FB" w:rsidRDefault="004617F3" w:rsidP="008026AB">
            <w:pPr>
              <w:pStyle w:val="table-list-bullet"/>
              <w:jc w:val="both"/>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5262"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0mm"/>
              <w:jc w:val="both"/>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рубрик:</w:t>
            </w:r>
          </w:p>
          <w:p w:rsidR="004617F3" w:rsidRPr="00F016FB" w:rsidRDefault="004617F3" w:rsidP="008026AB">
            <w:pPr>
              <w:pStyle w:val="table-list-bullet"/>
              <w:jc w:val="both"/>
              <w:rPr>
                <w:rFonts w:cs="Times New Roman"/>
              </w:rPr>
            </w:pPr>
            <w:r w:rsidRPr="00F016FB">
              <w:rPr>
                <w:rFonts w:cs="Times New Roman"/>
              </w:rPr>
              <w:t>«Чем помочь малышу?»;</w:t>
            </w:r>
          </w:p>
          <w:p w:rsidR="004617F3" w:rsidRPr="00F016FB" w:rsidRDefault="004617F3" w:rsidP="008026AB">
            <w:pPr>
              <w:pStyle w:val="table-list-bullet"/>
              <w:jc w:val="both"/>
              <w:rPr>
                <w:rFonts w:cs="Times New Roman"/>
              </w:rPr>
            </w:pPr>
            <w:r w:rsidRPr="00F016FB">
              <w:rPr>
                <w:rFonts w:cs="Times New Roman"/>
              </w:rPr>
              <w:t>«Школьные события»;</w:t>
            </w:r>
          </w:p>
          <w:p w:rsidR="004617F3" w:rsidRPr="00F016FB" w:rsidRDefault="004617F3" w:rsidP="008026AB">
            <w:pPr>
              <w:pStyle w:val="table-list-bullet"/>
              <w:jc w:val="both"/>
              <w:rPr>
                <w:rFonts w:cs="Times New Roman"/>
              </w:rPr>
            </w:pPr>
            <w:r w:rsidRPr="00F016FB">
              <w:rPr>
                <w:rFonts w:cs="Times New Roman"/>
              </w:rPr>
              <w:t>«Консультация семейного психолога»;</w:t>
            </w:r>
          </w:p>
          <w:p w:rsidR="004617F3" w:rsidRPr="00F016FB" w:rsidRDefault="004617F3" w:rsidP="008026AB">
            <w:pPr>
              <w:pStyle w:val="table-list-bullet"/>
              <w:jc w:val="both"/>
              <w:rPr>
                <w:rFonts w:cs="Times New Roman"/>
              </w:rPr>
            </w:pPr>
            <w:r w:rsidRPr="00F016FB">
              <w:rPr>
                <w:rFonts w:cs="Times New Roman"/>
              </w:rPr>
              <w:t>«Семейная библиотека»;</w:t>
            </w:r>
          </w:p>
          <w:p w:rsidR="004617F3" w:rsidRPr="00F016FB" w:rsidRDefault="004617F3" w:rsidP="008026AB">
            <w:pPr>
              <w:pStyle w:val="table-list-bullet"/>
              <w:jc w:val="both"/>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1-4 классы</w:t>
            </w:r>
          </w:p>
        </w:tc>
        <w:tc>
          <w:tcPr>
            <w:tcW w:w="1134"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Классные руководители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«Классное руководство»</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centre"/>
              <w:jc w:val="both"/>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«Школьный урок»</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centre"/>
              <w:jc w:val="both"/>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vAlign w:val="center"/>
          </w:tcPr>
          <w:p w:rsidR="004617F3" w:rsidRPr="00F016FB" w:rsidRDefault="004617F3" w:rsidP="008026AB">
            <w:pPr>
              <w:pStyle w:val="table-head"/>
              <w:jc w:val="both"/>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4617F3" w:rsidRPr="00CF143B" w:rsidTr="00471AEC">
        <w:trPr>
          <w:trHeight w:val="60"/>
        </w:trPr>
        <w:tc>
          <w:tcPr>
            <w:tcW w:w="10138" w:type="dxa"/>
            <w:gridSpan w:val="4"/>
            <w:tcBorders>
              <w:top w:val="single" w:sz="4" w:space="0" w:color="000000"/>
              <w:left w:val="single" w:sz="4" w:space="0" w:color="000000"/>
              <w:bottom w:val="single" w:sz="4" w:space="0" w:color="000000"/>
              <w:right w:val="single" w:sz="4" w:space="0" w:color="000000"/>
            </w:tcBorders>
            <w:tcMar>
              <w:top w:w="99" w:type="dxa"/>
              <w:left w:w="113" w:type="dxa"/>
              <w:bottom w:w="119" w:type="dxa"/>
              <w:right w:w="113" w:type="dxa"/>
            </w:tcMar>
          </w:tcPr>
          <w:p w:rsidR="004617F3" w:rsidRPr="00F016FB" w:rsidRDefault="004617F3" w:rsidP="008026AB">
            <w:pPr>
              <w:pStyle w:val="table-bodycentre"/>
              <w:jc w:val="both"/>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4617F3" w:rsidRDefault="004617F3" w:rsidP="008026AB">
      <w:pPr>
        <w:pStyle w:val="body"/>
      </w:pPr>
    </w:p>
    <w:p w:rsidR="004617F3" w:rsidRDefault="004617F3" w:rsidP="008026AB">
      <w:pPr>
        <w:pStyle w:val="body"/>
        <w:sectPr w:rsidR="004617F3" w:rsidSect="008026AB">
          <w:footnotePr>
            <w:numRestart w:val="eachPage"/>
          </w:footnotePr>
          <w:type w:val="continuous"/>
          <w:pgSz w:w="11907" w:h="16839" w:code="9"/>
          <w:pgMar w:top="737" w:right="794" w:bottom="1134" w:left="794" w:header="720" w:footer="510" w:gutter="0"/>
          <w:cols w:space="720"/>
          <w:noEndnote/>
          <w:titlePg/>
          <w:docGrid w:linePitch="299"/>
        </w:sectPr>
      </w:pPr>
    </w:p>
    <w:p w:rsidR="004617F3" w:rsidRDefault="004617F3" w:rsidP="008026AB">
      <w:pPr>
        <w:pStyle w:val="h2"/>
        <w:jc w:val="both"/>
      </w:pPr>
      <w:r>
        <w:t>3.5.</w:t>
      </w:r>
      <w:r>
        <w:t> </w:t>
      </w:r>
      <w:r>
        <w:t xml:space="preserve">Система условий реализации </w:t>
      </w:r>
      <w:r>
        <w:br/>
        <w:t>программы начального общего образования</w:t>
      </w:r>
    </w:p>
    <w:p w:rsidR="004617F3" w:rsidRDefault="004617F3" w:rsidP="008026AB">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4617F3" w:rsidRDefault="004617F3" w:rsidP="008026A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4617F3" w:rsidRDefault="004617F3" w:rsidP="008026A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4617F3" w:rsidRDefault="004617F3" w:rsidP="008026A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4617F3" w:rsidRDefault="004617F3" w:rsidP="008026A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4617F3" w:rsidRDefault="004617F3" w:rsidP="008026A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617F3" w:rsidRDefault="004617F3" w:rsidP="008026A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4617F3" w:rsidRDefault="004617F3" w:rsidP="008026A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617F3" w:rsidRDefault="004617F3" w:rsidP="008026A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617F3" w:rsidRDefault="004617F3" w:rsidP="008026A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4617F3" w:rsidRDefault="004617F3" w:rsidP="008026A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4617F3" w:rsidRDefault="004617F3" w:rsidP="008026A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4617F3" w:rsidRDefault="004617F3" w:rsidP="008026A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617F3" w:rsidRDefault="004617F3" w:rsidP="008026A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4617F3" w:rsidRDefault="004617F3" w:rsidP="008026AB">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szCs w:val="12"/>
          <w:vertAlign w:val="superscript"/>
        </w:rPr>
        <w:footnoteReference w:id="23"/>
      </w:r>
      <w:r>
        <w:t>.</w:t>
      </w:r>
    </w:p>
    <w:p w:rsidR="004617F3" w:rsidRDefault="004617F3" w:rsidP="008026AB">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4617F3" w:rsidRDefault="004617F3" w:rsidP="008026AB">
      <w:pPr>
        <w:pStyle w:val="body"/>
      </w:pPr>
    </w:p>
    <w:tbl>
      <w:tblPr>
        <w:tblW w:w="9238" w:type="dxa"/>
        <w:tblInd w:w="113" w:type="dxa"/>
        <w:tblLayout w:type="fixed"/>
        <w:tblCellMar>
          <w:left w:w="0" w:type="dxa"/>
          <w:right w:w="0" w:type="dxa"/>
        </w:tblCellMar>
        <w:tblLook w:val="0000"/>
      </w:tblPr>
      <w:tblGrid>
        <w:gridCol w:w="557"/>
        <w:gridCol w:w="3011"/>
        <w:gridCol w:w="2693"/>
        <w:gridCol w:w="2977"/>
      </w:tblGrid>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keepNext/>
              <w:keepLines/>
              <w:jc w:val="both"/>
              <w:rPr>
                <w:rFonts w:ascii="Times New Roman" w:hAnsi="Times New Roman" w:cs="Times New Roman"/>
              </w:rPr>
            </w:pPr>
            <w:r w:rsidRPr="00E410FF">
              <w:rPr>
                <w:rFonts w:ascii="Times New Roman" w:hAnsi="Times New Roman" w:cs="Times New Roman"/>
              </w:rPr>
              <w:t>№</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keepNext/>
              <w:keepLines/>
              <w:jc w:val="both"/>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keepNext/>
              <w:keepLines/>
              <w:jc w:val="both"/>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keepNext/>
              <w:keepLines/>
              <w:jc w:val="both"/>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1</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2</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3</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4</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5</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w:t>
            </w:r>
          </w:p>
        </w:tc>
        <w:tc>
          <w:tcPr>
            <w:tcW w:w="30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bl>
    <w:p w:rsidR="004617F3" w:rsidRDefault="004617F3" w:rsidP="008026AB">
      <w:pPr>
        <w:pStyle w:val="body"/>
        <w:rPr>
          <w:rStyle w:val="BoldItalic"/>
        </w:rPr>
      </w:pPr>
    </w:p>
    <w:p w:rsidR="004617F3" w:rsidRDefault="004617F3" w:rsidP="008026AB">
      <w:pPr>
        <w:pStyle w:val="h3"/>
        <w:jc w:val="both"/>
      </w:pPr>
      <w:r>
        <w:t>3.5.1.</w:t>
      </w:r>
      <w:r>
        <w:t> </w:t>
      </w:r>
      <w:r>
        <w:t xml:space="preserve">Кадровые условия реализации основной образовательной программы начального общего образования </w:t>
      </w:r>
    </w:p>
    <w:p w:rsidR="004617F3" w:rsidRDefault="004617F3" w:rsidP="008026AB">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617F3" w:rsidRDefault="004617F3" w:rsidP="008026AB">
      <w:pPr>
        <w:pStyle w:val="body"/>
      </w:pPr>
      <w:r>
        <w:t>Обеспеченность кадровыми условиями включает в себя:</w:t>
      </w:r>
    </w:p>
    <w:p w:rsidR="004617F3" w:rsidRDefault="004617F3" w:rsidP="008026AB">
      <w:pPr>
        <w:pStyle w:val="list-bullet"/>
      </w:pPr>
      <w:r>
        <w:t>укомплектованность образовательной организации педагогическими, руководящими и иными работниками;</w:t>
      </w:r>
    </w:p>
    <w:p w:rsidR="004617F3" w:rsidRDefault="004617F3" w:rsidP="008026AB">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4617F3" w:rsidRDefault="004617F3" w:rsidP="008026AB">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4617F3" w:rsidRDefault="004617F3" w:rsidP="008026AB">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4617F3" w:rsidRDefault="004617F3" w:rsidP="008026AB">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4617F3" w:rsidRDefault="004617F3" w:rsidP="008026AB">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4617F3" w:rsidRDefault="004617F3" w:rsidP="008026AB">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4617F3" w:rsidRDefault="004617F3" w:rsidP="008026AB">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4617F3" w:rsidRDefault="004617F3" w:rsidP="008026AB">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4617F3" w:rsidRDefault="004617F3" w:rsidP="008026AB">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617F3" w:rsidRDefault="004617F3" w:rsidP="008026AB">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p w:rsidR="004617F3" w:rsidRDefault="004617F3" w:rsidP="008026AB">
      <w:pPr>
        <w:pStyle w:val="body"/>
      </w:pPr>
    </w:p>
    <w:tbl>
      <w:tblPr>
        <w:tblW w:w="9238" w:type="dxa"/>
        <w:tblInd w:w="113" w:type="dxa"/>
        <w:tblLayout w:type="fixed"/>
        <w:tblCellMar>
          <w:left w:w="0" w:type="dxa"/>
          <w:right w:w="0" w:type="dxa"/>
        </w:tblCellMar>
        <w:tblLook w:val="0000"/>
      </w:tblPr>
      <w:tblGrid>
        <w:gridCol w:w="1701"/>
        <w:gridCol w:w="3001"/>
        <w:gridCol w:w="2410"/>
        <w:gridCol w:w="2126"/>
      </w:tblGrid>
      <w:tr w:rsidR="004617F3" w:rsidRPr="00CF143B" w:rsidTr="00736066">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453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4617F3" w:rsidRPr="00CF143B" w:rsidTr="00736066">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spacing w:after="0"/>
              <w:jc w:val="both"/>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rsidR="004617F3" w:rsidRPr="00E410FF" w:rsidRDefault="004617F3" w:rsidP="008026AB">
            <w:pPr>
              <w:pStyle w:val="table-head"/>
              <w:spacing w:after="0"/>
              <w:jc w:val="both"/>
              <w:rPr>
                <w:rFonts w:ascii="Times New Roman" w:hAnsi="Times New Roman" w:cs="Times New Roman"/>
              </w:rPr>
            </w:pPr>
            <w:r w:rsidRPr="00E410FF">
              <w:rPr>
                <w:rFonts w:ascii="Times New Roman" w:hAnsi="Times New Roman" w:cs="Times New Roman"/>
              </w:rPr>
              <w:t>(%)</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head"/>
              <w:spacing w:after="0"/>
              <w:jc w:val="both"/>
              <w:rPr>
                <w:rFonts w:ascii="Times New Roman" w:hAnsi="Times New Roman" w:cs="Times New Roman"/>
              </w:rPr>
            </w:pPr>
            <w:r w:rsidRPr="00E410FF">
              <w:rPr>
                <w:rFonts w:ascii="Times New Roman" w:hAnsi="Times New Roman" w:cs="Times New Roman"/>
              </w:rPr>
              <w:t>квалификационная категория</w:t>
            </w:r>
          </w:p>
          <w:p w:rsidR="004617F3" w:rsidRPr="00E410FF" w:rsidRDefault="004617F3" w:rsidP="008026AB">
            <w:pPr>
              <w:pStyle w:val="table-head"/>
              <w:spacing w:after="0"/>
              <w:jc w:val="both"/>
              <w:rPr>
                <w:rFonts w:ascii="Times New Roman" w:hAnsi="Times New Roman" w:cs="Times New Roman"/>
              </w:rPr>
            </w:pPr>
            <w:r w:rsidRPr="00E410FF">
              <w:rPr>
                <w:rFonts w:ascii="Times New Roman" w:hAnsi="Times New Roman" w:cs="Times New Roman"/>
              </w:rPr>
              <w:t>(%)</w:t>
            </w:r>
          </w:p>
        </w:tc>
      </w:tr>
      <w:tr w:rsidR="004617F3" w:rsidRPr="00CF143B" w:rsidTr="00736066">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0mm"/>
              <w:jc w:val="both"/>
              <w:rPr>
                <w:rFonts w:cs="Times New Roman"/>
              </w:rPr>
            </w:pPr>
            <w:r w:rsidRPr="00E410FF">
              <w:rPr>
                <w:rFonts w:cs="Times New Roman"/>
              </w:rPr>
              <w:t>Педагогические 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100</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100</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100</w:t>
            </w:r>
          </w:p>
        </w:tc>
      </w:tr>
      <w:tr w:rsidR="004617F3" w:rsidRPr="00CF143B" w:rsidTr="00736066">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0mm"/>
              <w:jc w:val="both"/>
              <w:rPr>
                <w:rFonts w:cs="Times New Roman"/>
              </w:rPr>
            </w:pPr>
            <w:r w:rsidRPr="00E410FF">
              <w:rPr>
                <w:rFonts w:cs="Times New Roman"/>
              </w:rPr>
              <w:t xml:space="preserve">Руководящие </w:t>
            </w:r>
            <w:r w:rsidRPr="00E410FF">
              <w:rPr>
                <w:rFonts w:cs="Times New Roman"/>
              </w:rPr>
              <w:br/>
              <w:t>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736066">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E410FF" w:rsidRDefault="004617F3" w:rsidP="008026AB">
            <w:pPr>
              <w:pStyle w:val="table-body0mm"/>
              <w:jc w:val="both"/>
              <w:rPr>
                <w:rFonts w:cs="Times New Roman"/>
              </w:rPr>
            </w:pPr>
            <w:r w:rsidRPr="00E410FF">
              <w:rPr>
                <w:rFonts w:cs="Times New Roman"/>
              </w:rPr>
              <w:t>Иные 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bl>
    <w:p w:rsidR="004617F3" w:rsidRDefault="004617F3" w:rsidP="008026AB">
      <w:pPr>
        <w:pStyle w:val="body"/>
        <w:spacing w:before="57" w:after="113"/>
      </w:pPr>
    </w:p>
    <w:p w:rsidR="004617F3" w:rsidRDefault="004617F3" w:rsidP="008026AB">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4617F3" w:rsidRDefault="004617F3" w:rsidP="008026AB">
      <w:pPr>
        <w:pStyle w:val="body"/>
      </w:pPr>
      <w:r>
        <w:rPr>
          <w:rStyle w:val="Bold"/>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4617F3" w:rsidRDefault="004617F3" w:rsidP="008026AB">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4617F3" w:rsidRDefault="004617F3" w:rsidP="008026AB">
      <w:pPr>
        <w:pStyle w:val="body"/>
      </w:pPr>
      <w:r>
        <w:t>При этом могут быть использованы различные образовательные организации, имеющие соответствующую лицензию.</w:t>
      </w:r>
    </w:p>
    <w:p w:rsidR="004617F3" w:rsidRDefault="004617F3" w:rsidP="008026AB">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617F3" w:rsidRDefault="004617F3" w:rsidP="008026AB">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4617F3" w:rsidRDefault="004617F3" w:rsidP="008026AB">
      <w:pPr>
        <w:pStyle w:val="list-dash0"/>
      </w:pPr>
      <w:r>
        <w:t>обеспечение оптимального вхождения работников образования в систему ценностей современного образования;</w:t>
      </w:r>
    </w:p>
    <w:p w:rsidR="004617F3" w:rsidRDefault="004617F3" w:rsidP="008026AB">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617F3" w:rsidRDefault="004617F3" w:rsidP="008026AB">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4617F3" w:rsidRDefault="004617F3" w:rsidP="008026AB">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4617F3" w:rsidRDefault="004617F3" w:rsidP="008026AB">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4617F3" w:rsidRDefault="004617F3" w:rsidP="008026AB">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4617F3" w:rsidRDefault="004617F3" w:rsidP="008026AB">
      <w:pPr>
        <w:pStyle w:val="body"/>
      </w:pPr>
    </w:p>
    <w:tbl>
      <w:tblPr>
        <w:tblW w:w="9238" w:type="dxa"/>
        <w:tblInd w:w="113" w:type="dxa"/>
        <w:tblLayout w:type="fixed"/>
        <w:tblCellMar>
          <w:left w:w="0" w:type="dxa"/>
          <w:right w:w="0" w:type="dxa"/>
        </w:tblCellMar>
        <w:tblLook w:val="0000"/>
      </w:tblPr>
      <w:tblGrid>
        <w:gridCol w:w="510"/>
        <w:gridCol w:w="4192"/>
        <w:gridCol w:w="2693"/>
        <w:gridCol w:w="1843"/>
      </w:tblGrid>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E410FF" w:rsidRDefault="004617F3" w:rsidP="008026AB">
            <w:pPr>
              <w:pStyle w:val="table-head"/>
              <w:jc w:val="both"/>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1</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Использование игр при проведении внеклассных мероприятий.</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Камардина Л.Г</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2</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Воспитательная система класса</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Колесник И.В.</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sidRPr="00E410FF">
              <w:rPr>
                <w:rFonts w:ascii="Times New Roman" w:hAnsi="Times New Roman" w:cs="Times New Roman"/>
              </w:rPr>
              <w:t>3</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Игра как средство воспитания, обучения и развития личности.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Кызыргалина Г.И.</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 xml:space="preserve">  4</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Воспитание патриотизма у детей на основе примеров ВОВ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Фахретдинова З.Д</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5</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Воспитание культуры поведения младших школьников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Первухина Е.Л</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6</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«ИКТ в работе классного руководителя начальных классов»</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Трофимова Э.В</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 xml:space="preserve"> 7</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Совершенствование межличностных отношений учащихся</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Ким Л.Н</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8</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Особенности патриотического воспитания во внеурочной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Пермякова И.В</w:t>
            </w:r>
          </w:p>
        </w:tc>
      </w:tr>
      <w:tr w:rsidR="004617F3" w:rsidRPr="00CF143B" w:rsidTr="003A48A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E410FF" w:rsidRDefault="004617F3" w:rsidP="008026AB">
            <w:pPr>
              <w:pStyle w:val="table-bodycentre"/>
              <w:jc w:val="both"/>
              <w:rPr>
                <w:rFonts w:ascii="Times New Roman" w:hAnsi="Times New Roman" w:cs="Times New Roman"/>
              </w:rPr>
            </w:pPr>
            <w:r>
              <w:rPr>
                <w:rFonts w:ascii="Times New Roman" w:hAnsi="Times New Roman" w:cs="Times New Roman"/>
              </w:rPr>
              <w:t>9</w:t>
            </w:r>
          </w:p>
        </w:tc>
        <w:tc>
          <w:tcPr>
            <w:tcW w:w="419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Нормы и правила межличностного общения.</w:t>
            </w:r>
          </w:p>
        </w:tc>
        <w:tc>
          <w:tcPr>
            <w:tcW w:w="269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Сухова Н.П.</w:t>
            </w:r>
          </w:p>
        </w:tc>
      </w:tr>
    </w:tbl>
    <w:p w:rsidR="004617F3" w:rsidRDefault="004617F3" w:rsidP="008026AB">
      <w:pPr>
        <w:pStyle w:val="body"/>
      </w:pPr>
    </w:p>
    <w:p w:rsidR="004617F3" w:rsidRDefault="004617F3" w:rsidP="008026AB">
      <w:pPr>
        <w:pStyle w:val="h3"/>
        <w:jc w:val="both"/>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4617F3" w:rsidRDefault="004617F3" w:rsidP="008026AB">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4617F3" w:rsidRDefault="004617F3" w:rsidP="008026AB">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4617F3" w:rsidRDefault="004617F3" w:rsidP="008026AB">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4617F3" w:rsidRDefault="004617F3" w:rsidP="008026AB">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4617F3" w:rsidRDefault="004617F3" w:rsidP="008026AB">
      <w:pPr>
        <w:pStyle w:val="body"/>
      </w:pPr>
      <w:r>
        <w:t>4) обеспечивают профилактику формирования у обучающихся девиантных форм поведения, агрессии и повышенной тревожности.</w:t>
      </w:r>
    </w:p>
    <w:p w:rsidR="004617F3" w:rsidRDefault="004617F3" w:rsidP="008026AB">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4617F3" w:rsidRDefault="004617F3" w:rsidP="008026AB">
      <w:pPr>
        <w:pStyle w:val="body"/>
      </w:pPr>
      <w:r>
        <w:t xml:space="preserve">педагогом-психологом; </w:t>
      </w:r>
    </w:p>
    <w:p w:rsidR="004617F3" w:rsidRDefault="004617F3" w:rsidP="008026AB">
      <w:pPr>
        <w:pStyle w:val="body"/>
      </w:pPr>
      <w:r>
        <w:t xml:space="preserve">учителем-логопедом; </w:t>
      </w:r>
    </w:p>
    <w:p w:rsidR="004617F3" w:rsidRDefault="004617F3" w:rsidP="008026AB">
      <w:pPr>
        <w:pStyle w:val="body"/>
      </w:pPr>
      <w:r>
        <w:t xml:space="preserve">учителем-дефектологом; </w:t>
      </w:r>
    </w:p>
    <w:p w:rsidR="004617F3" w:rsidRDefault="004617F3" w:rsidP="008026AB">
      <w:pPr>
        <w:pStyle w:val="body"/>
      </w:pPr>
      <w:r>
        <w:t xml:space="preserve">тьюторами; </w:t>
      </w:r>
    </w:p>
    <w:p w:rsidR="004617F3" w:rsidRDefault="004617F3" w:rsidP="008026AB">
      <w:pPr>
        <w:pStyle w:val="body"/>
      </w:pPr>
      <w:r>
        <w:t>социальным педагогом.</w:t>
      </w:r>
    </w:p>
    <w:p w:rsidR="004617F3" w:rsidRDefault="004617F3" w:rsidP="008026AB">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4617F3" w:rsidRDefault="004617F3" w:rsidP="008026AB">
      <w:pPr>
        <w:pStyle w:val="list-dash0"/>
      </w:pPr>
      <w:r>
        <w:t>формирование и развитие психолого-педагогической компетентности всех участников образовательных отношений;</w:t>
      </w:r>
    </w:p>
    <w:p w:rsidR="004617F3" w:rsidRDefault="004617F3" w:rsidP="008026AB">
      <w:pPr>
        <w:pStyle w:val="list-dash0"/>
      </w:pPr>
      <w:r>
        <w:t>сохранение и укрепление психологического благополучия и психического здоровья обучающихся;</w:t>
      </w:r>
    </w:p>
    <w:p w:rsidR="004617F3" w:rsidRDefault="004617F3" w:rsidP="008026AB">
      <w:pPr>
        <w:pStyle w:val="list-dash0"/>
      </w:pPr>
      <w:r>
        <w:t>поддержка и сопровождение детско-родительских отношений;</w:t>
      </w:r>
    </w:p>
    <w:p w:rsidR="004617F3" w:rsidRDefault="004617F3" w:rsidP="008026AB">
      <w:pPr>
        <w:pStyle w:val="list-dash0"/>
      </w:pPr>
      <w:r>
        <w:t>формирование ценности здоровья и безопасного образа жизни;</w:t>
      </w:r>
    </w:p>
    <w:p w:rsidR="004617F3" w:rsidRDefault="004617F3" w:rsidP="008026AB">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4617F3" w:rsidRDefault="004617F3" w:rsidP="008026AB">
      <w:pPr>
        <w:pStyle w:val="list-dash0"/>
      </w:pPr>
      <w:r>
        <w:t>мониторинг возможностей и способностей обучающихся, выявление, поддержка и сопровождение одарённых детей;</w:t>
      </w:r>
    </w:p>
    <w:p w:rsidR="004617F3" w:rsidRDefault="004617F3" w:rsidP="008026AB">
      <w:pPr>
        <w:pStyle w:val="list-dash0"/>
      </w:pPr>
      <w:r>
        <w:t>создание условий для последующего профессионального самоопределения;</w:t>
      </w:r>
    </w:p>
    <w:p w:rsidR="004617F3" w:rsidRDefault="004617F3" w:rsidP="008026AB">
      <w:pPr>
        <w:pStyle w:val="list-dash0"/>
      </w:pPr>
      <w:r>
        <w:t>формирование коммуникативных навыков в разновозрастной среде и среде сверстников;</w:t>
      </w:r>
    </w:p>
    <w:p w:rsidR="004617F3" w:rsidRDefault="004617F3" w:rsidP="008026AB">
      <w:pPr>
        <w:pStyle w:val="list-dash0"/>
      </w:pPr>
      <w:r>
        <w:t>поддержка детских объединений, ученического самоуправления;</w:t>
      </w:r>
    </w:p>
    <w:p w:rsidR="004617F3" w:rsidRDefault="004617F3" w:rsidP="008026AB">
      <w:pPr>
        <w:pStyle w:val="list-dash0"/>
      </w:pPr>
      <w:r>
        <w:t>формирование психологической культуры поведения в информационной среде;</w:t>
      </w:r>
    </w:p>
    <w:p w:rsidR="004617F3" w:rsidRDefault="004617F3" w:rsidP="008026AB">
      <w:pPr>
        <w:pStyle w:val="list-dash0"/>
      </w:pPr>
      <w:r>
        <w:t>развитие психологической культуры в области использования ИКТ.</w:t>
      </w:r>
    </w:p>
    <w:p w:rsidR="004617F3" w:rsidRDefault="004617F3" w:rsidP="008026AB">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4617F3" w:rsidRDefault="004617F3" w:rsidP="008026AB">
      <w:pPr>
        <w:pStyle w:val="body"/>
      </w:pPr>
      <w:r>
        <w:t>обучающихся, испытывающих трудности в освоении программы основного общего образования, развитии и социальной адаптации;</w:t>
      </w:r>
    </w:p>
    <w:p w:rsidR="004617F3" w:rsidRDefault="004617F3" w:rsidP="008026AB">
      <w:pPr>
        <w:pStyle w:val="body"/>
      </w:pPr>
      <w:r>
        <w:t>обучающихся, проявляющих индивидуальные способности, и одарённых;</w:t>
      </w:r>
    </w:p>
    <w:p w:rsidR="004617F3" w:rsidRDefault="004617F3" w:rsidP="008026AB">
      <w:pPr>
        <w:pStyle w:val="body"/>
      </w:pPr>
      <w:r>
        <w:t>обучающихся с ОВЗ;</w:t>
      </w:r>
    </w:p>
    <w:p w:rsidR="004617F3" w:rsidRDefault="004617F3" w:rsidP="008026AB">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4617F3" w:rsidRDefault="004617F3" w:rsidP="008026AB">
      <w:pPr>
        <w:pStyle w:val="body"/>
      </w:pPr>
      <w:r>
        <w:t>родителей (законных представителей) несовершеннолетних обучающихся.</w:t>
      </w:r>
    </w:p>
    <w:p w:rsidR="004617F3" w:rsidRDefault="004617F3" w:rsidP="008026AB">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4617F3" w:rsidRDefault="004617F3" w:rsidP="008026AB">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4617F3" w:rsidRPr="00E410FF" w:rsidRDefault="004617F3" w:rsidP="008026AB">
      <w:pPr>
        <w:pStyle w:val="list-bullet"/>
        <w:rPr>
          <w:rStyle w:val="Italic"/>
          <w:i w:val="0"/>
        </w:rPr>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br/>
      </w:r>
      <w:r>
        <w:rPr>
          <w:rStyle w:val="Italic"/>
        </w:rPr>
        <w:t>(краткое описание диагностических процедур, методик, графика проведения — при наличии);</w:t>
      </w:r>
    </w:p>
    <w:p w:rsidR="004617F3" w:rsidRPr="00E410FF" w:rsidRDefault="004617F3" w:rsidP="008026AB">
      <w:pPr>
        <w:pStyle w:val="list-bullet"/>
        <w:rPr>
          <w:rStyle w:val="Italic"/>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rPr>
        <w:br/>
        <w:t>(расписание консультаций и сотрудников, уполномоченных их проводить);</w:t>
      </w:r>
    </w:p>
    <w:p w:rsidR="004617F3" w:rsidRPr="00E410FF" w:rsidRDefault="004617F3" w:rsidP="008026AB">
      <w:pPr>
        <w:pStyle w:val="list-bullet"/>
        <w:rPr>
          <w:rStyle w:val="Italic"/>
        </w:rPr>
      </w:pPr>
      <w:r>
        <w:t>профилактика, экспертиза, развивающая работа, просвещение, коррекционная работа, осуществляемая в течение всего учебного времени</w:t>
      </w:r>
      <w:r>
        <w:br/>
      </w:r>
      <w:r w:rsidRPr="00E410FF">
        <w:rPr>
          <w:rStyle w:val="Italic"/>
        </w:rPr>
        <w:t>(план-график проведения мероприятий — при наличии).</w:t>
      </w:r>
    </w:p>
    <w:p w:rsidR="004617F3" w:rsidRDefault="004617F3" w:rsidP="008026AB">
      <w:pPr>
        <w:pStyle w:val="h3"/>
        <w:jc w:val="both"/>
      </w:pPr>
      <w:r>
        <w:t>3.5.3</w:t>
      </w:r>
      <w:r>
        <w:t> </w:t>
      </w:r>
      <w:r>
        <w:t>Финансово-экономические условия реализации образовательной программы начального общего образования</w:t>
      </w:r>
    </w:p>
    <w:p w:rsidR="004617F3" w:rsidRDefault="004617F3" w:rsidP="008026AB">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4617F3" w:rsidRDefault="004617F3" w:rsidP="008026AB">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4617F3" w:rsidRDefault="004617F3" w:rsidP="008026AB">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4617F3" w:rsidRDefault="004617F3" w:rsidP="008026AB">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617F3" w:rsidRDefault="004617F3" w:rsidP="008026AB">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617F3" w:rsidRDefault="004617F3" w:rsidP="008026AB">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4617F3" w:rsidRDefault="004617F3" w:rsidP="008026A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4617F3" w:rsidRDefault="004617F3" w:rsidP="008026AB">
      <w:pPr>
        <w:pStyle w:val="list-bullet"/>
      </w:pPr>
      <w:r>
        <w:t>расходы на приобретение учебников и учебных пособий, средств обучения;</w:t>
      </w:r>
    </w:p>
    <w:p w:rsidR="004617F3" w:rsidRDefault="004617F3" w:rsidP="008026A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4617F3" w:rsidRDefault="004617F3" w:rsidP="008026AB">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4617F3" w:rsidRDefault="004617F3" w:rsidP="008026AB">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4617F3" w:rsidRDefault="004617F3" w:rsidP="008026AB">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4617F3" w:rsidRDefault="004617F3" w:rsidP="008026AB">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617F3" w:rsidRDefault="004617F3" w:rsidP="008026AB">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617F3" w:rsidRDefault="004617F3" w:rsidP="008026AB">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4617F3" w:rsidRDefault="004617F3" w:rsidP="008026AB">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617F3" w:rsidRDefault="004617F3" w:rsidP="008026AB">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617F3" w:rsidRDefault="004617F3" w:rsidP="008026AB">
      <w:pPr>
        <w:pStyle w:val="body"/>
      </w:pPr>
      <w:r>
        <w:t>Образовательная организация самостоятельно определяет:</w:t>
      </w:r>
    </w:p>
    <w:p w:rsidR="004617F3" w:rsidRDefault="004617F3" w:rsidP="008026AB">
      <w:pPr>
        <w:pStyle w:val="list-bullet"/>
      </w:pPr>
      <w:r>
        <w:t>соотношение базовой и стимулирующей частей фонда оплаты труда;</w:t>
      </w:r>
    </w:p>
    <w:p w:rsidR="004617F3" w:rsidRDefault="004617F3" w:rsidP="008026A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4617F3" w:rsidRDefault="004617F3" w:rsidP="008026AB">
      <w:pPr>
        <w:pStyle w:val="list-bullet"/>
      </w:pPr>
      <w:r>
        <w:t>соотношение общей и специальной частей внутри базовой части фонда оплаты труда;</w:t>
      </w:r>
    </w:p>
    <w:p w:rsidR="004617F3" w:rsidRDefault="004617F3" w:rsidP="008026A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617F3" w:rsidRDefault="004617F3" w:rsidP="008026AB">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4617F3" w:rsidRDefault="004617F3" w:rsidP="008026AB">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4617F3" w:rsidRDefault="004617F3" w:rsidP="008026AB">
      <w:pPr>
        <w:pStyle w:val="body"/>
      </w:pPr>
      <w:r>
        <w:t>Взаимодействие осуществляется:</w:t>
      </w:r>
    </w:p>
    <w:p w:rsidR="004617F3" w:rsidRDefault="004617F3" w:rsidP="008026A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617F3" w:rsidRDefault="004617F3" w:rsidP="008026A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617F3" w:rsidRDefault="004617F3" w:rsidP="008026AB">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4617F3" w:rsidRDefault="004617F3" w:rsidP="008026AB">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4617F3" w:rsidRDefault="004617F3" w:rsidP="008026AB">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4617F3" w:rsidRDefault="004617F3" w:rsidP="008026AB">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4617F3" w:rsidRDefault="004617F3" w:rsidP="008026AB">
      <w:pPr>
        <w:pStyle w:val="h3"/>
        <w:jc w:val="both"/>
      </w:pPr>
      <w:r>
        <w:t>3.5.4.</w:t>
      </w:r>
      <w:r>
        <w:t> </w:t>
      </w:r>
      <w:r>
        <w:t xml:space="preserve">Информационно-методические условия реализации  программы начального общего образования </w:t>
      </w:r>
    </w:p>
    <w:p w:rsidR="004617F3" w:rsidRDefault="004617F3" w:rsidP="008026AB">
      <w:pPr>
        <w:pStyle w:val="h4-first"/>
        <w:jc w:val="both"/>
      </w:pPr>
      <w:r>
        <w:t>Информационно-образовательная среда как условие реализации программы начального общего образования</w:t>
      </w:r>
    </w:p>
    <w:p w:rsidR="004617F3" w:rsidRDefault="004617F3" w:rsidP="008026AB">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4617F3" w:rsidRDefault="004617F3" w:rsidP="008026AB">
      <w:pPr>
        <w:pStyle w:val="body"/>
        <w:rPr>
          <w:spacing w:val="1"/>
        </w:rPr>
      </w:pPr>
      <w:r>
        <w:rPr>
          <w:spacing w:val="1"/>
        </w:rPr>
        <w:t xml:space="preserve">Под </w:t>
      </w:r>
      <w:r>
        <w:rPr>
          <w:rStyle w:val="Bold"/>
          <w:spacing w:val="1"/>
        </w:rPr>
        <w:t>информационно-образовательной средой</w:t>
      </w:r>
      <w:r>
        <w:rPr>
          <w:spacing w:val="1"/>
        </w:rPr>
        <w:t xml:space="preserve"> (</w:t>
      </w:r>
      <w:r>
        <w:rPr>
          <w:rStyle w:val="Bold"/>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4617F3" w:rsidRDefault="004617F3" w:rsidP="008026AB">
      <w:pPr>
        <w:pStyle w:val="body"/>
        <w:rPr>
          <w:rStyle w:val="Bold"/>
        </w:rPr>
      </w:pPr>
      <w:r>
        <w:rPr>
          <w:rStyle w:val="Bold"/>
        </w:rPr>
        <w:t>Основными компонентами ИОС являются:</w:t>
      </w:r>
    </w:p>
    <w:p w:rsidR="004617F3" w:rsidRDefault="004617F3" w:rsidP="008026A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4617F3" w:rsidRDefault="004617F3" w:rsidP="008026A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4617F3" w:rsidRDefault="004617F3" w:rsidP="008026A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4617F3" w:rsidRDefault="004617F3" w:rsidP="008026AB">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4617F3" w:rsidRDefault="004617F3" w:rsidP="008026AB">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rsidR="004617F3" w:rsidRDefault="004617F3" w:rsidP="008026AB">
      <w:pPr>
        <w:pStyle w:val="body"/>
      </w:pPr>
      <w:r>
        <w:t xml:space="preserve">Образовательная организация должна располагать службой технической поддержки ИКТ. </w:t>
      </w:r>
    </w:p>
    <w:p w:rsidR="004617F3" w:rsidRDefault="004617F3" w:rsidP="008026AB">
      <w:pPr>
        <w:pStyle w:val="body"/>
      </w:pPr>
      <w:r>
        <w:rPr>
          <w:rStyle w:val="Bold"/>
        </w:rPr>
        <w:t>Информационно-коммуникационные средства и технологии</w:t>
      </w:r>
      <w:r>
        <w:t xml:space="preserve"> обеспечивают: </w:t>
      </w:r>
    </w:p>
    <w:p w:rsidR="004617F3" w:rsidRDefault="004617F3" w:rsidP="008026AB">
      <w:pPr>
        <w:pStyle w:val="list-bullet"/>
      </w:pPr>
      <w:r>
        <w:t>достижение личностных, предметных и метапредметных результатов обучения при реализации требований ФГОС НОО;</w:t>
      </w:r>
    </w:p>
    <w:p w:rsidR="004617F3" w:rsidRDefault="004617F3" w:rsidP="008026AB">
      <w:pPr>
        <w:pStyle w:val="list-bullet"/>
      </w:pPr>
      <w:r>
        <w:t>формирование функциональной грамотности;</w:t>
      </w:r>
    </w:p>
    <w:p w:rsidR="004617F3" w:rsidRDefault="004617F3" w:rsidP="008026AB">
      <w:pPr>
        <w:pStyle w:val="list-bullet"/>
      </w:pPr>
      <w:r>
        <w:t>доступ к учебным планам, рабочим программам учебных предметов, курсов внеурочной деятельности;</w:t>
      </w:r>
    </w:p>
    <w:p w:rsidR="004617F3" w:rsidRDefault="004617F3" w:rsidP="008026A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4617F3" w:rsidRDefault="004617F3" w:rsidP="008026A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4617F3" w:rsidRDefault="004617F3" w:rsidP="008026A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4617F3" w:rsidRDefault="004617F3" w:rsidP="008026AB">
      <w:pPr>
        <w:pStyle w:val="list-bullet"/>
      </w:pPr>
      <w:r>
        <w:t>включение обучающихся в проектно-конструкторскую и поисково-исследовательскую деятельность;</w:t>
      </w:r>
    </w:p>
    <w:p w:rsidR="004617F3" w:rsidRDefault="004617F3" w:rsidP="008026AB">
      <w:pPr>
        <w:pStyle w:val="list-bullet"/>
      </w:pPr>
      <w:r>
        <w:t>проведение наблюдений и опытов, в том числе с использованием специального и цифрового оборудования;</w:t>
      </w:r>
    </w:p>
    <w:p w:rsidR="004617F3" w:rsidRDefault="004617F3" w:rsidP="008026AB">
      <w:pPr>
        <w:pStyle w:val="list-bullet"/>
      </w:pPr>
      <w:r>
        <w:t>фиксацию и хранение информации о ходе образовательного процесса;</w:t>
      </w:r>
    </w:p>
    <w:p w:rsidR="004617F3" w:rsidRDefault="004617F3" w:rsidP="008026A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4617F3" w:rsidRDefault="004617F3" w:rsidP="008026A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4617F3" w:rsidRDefault="004617F3" w:rsidP="008026AB">
      <w:pPr>
        <w:pStyle w:val="list-bullet"/>
      </w:pPr>
      <w:r>
        <w:t>формирование и хранение электронного портфолио обучающегося.</w:t>
      </w:r>
    </w:p>
    <w:p w:rsidR="004617F3" w:rsidRDefault="004617F3" w:rsidP="008026AB">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4617F3" w:rsidRDefault="004617F3" w:rsidP="008026AB">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4617F3" w:rsidRDefault="004617F3" w:rsidP="008026AB">
      <w:pPr>
        <w:pStyle w:val="body"/>
      </w:pPr>
    </w:p>
    <w:tbl>
      <w:tblPr>
        <w:tblW w:w="0" w:type="auto"/>
        <w:tblInd w:w="113" w:type="dxa"/>
        <w:tblLayout w:type="fixed"/>
        <w:tblCellMar>
          <w:left w:w="0" w:type="dxa"/>
          <w:right w:w="0" w:type="dxa"/>
        </w:tblCellMar>
        <w:tblLook w:val="0000"/>
      </w:tblPr>
      <w:tblGrid>
        <w:gridCol w:w="557"/>
        <w:gridCol w:w="3861"/>
        <w:gridCol w:w="2410"/>
        <w:gridCol w:w="2126"/>
      </w:tblGrid>
      <w:tr w:rsidR="004617F3" w:rsidRPr="00CF143B" w:rsidTr="003A48AB">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 п/п</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4617F3" w:rsidRPr="00CF143B" w:rsidTr="003A48A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centre"/>
              <w:jc w:val="both"/>
              <w:rPr>
                <w:rFonts w:ascii="Times New Roman" w:hAnsi="Times New Roman" w:cs="Times New Roman"/>
              </w:rPr>
            </w:pPr>
            <w:r w:rsidRPr="009468CB">
              <w:rPr>
                <w:rFonts w:ascii="Times New Roman" w:hAnsi="Times New Roman" w:cs="Times New Roman"/>
              </w:rPr>
              <w:t>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Имеются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centre"/>
              <w:jc w:val="both"/>
              <w:rPr>
                <w:rFonts w:ascii="Times New Roman" w:hAnsi="Times New Roman" w:cs="Times New Roman"/>
              </w:rPr>
            </w:pPr>
            <w:r w:rsidRPr="009468CB">
              <w:rPr>
                <w:rFonts w:ascii="Times New Roman" w:hAnsi="Times New Roman" w:cs="Times New Roman"/>
              </w:rPr>
              <w:t>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Имеются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centre"/>
              <w:jc w:val="both"/>
              <w:rPr>
                <w:rFonts w:ascii="Times New Roman" w:hAnsi="Times New Roman" w:cs="Times New Roman"/>
              </w:rPr>
            </w:pPr>
            <w:r w:rsidRPr="009468CB">
              <w:rPr>
                <w:rFonts w:ascii="Times New Roman" w:hAnsi="Times New Roman" w:cs="Times New Roman"/>
              </w:rPr>
              <w:t>III</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Технические средства, обеспечивающие функционирование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Имеются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centre"/>
              <w:jc w:val="both"/>
              <w:rPr>
                <w:rFonts w:ascii="Times New Roman" w:hAnsi="Times New Roman" w:cs="Times New Roman"/>
              </w:rPr>
            </w:pPr>
            <w:r w:rsidRPr="009468CB">
              <w:rPr>
                <w:rFonts w:ascii="Times New Roman" w:hAnsi="Times New Roman" w:cs="Times New Roman"/>
              </w:rPr>
              <w:t>IV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Программные инструменты, обеспечивающие функционирование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Имеются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centre"/>
              <w:jc w:val="both"/>
              <w:rPr>
                <w:rFonts w:ascii="Times New Roman" w:hAnsi="Times New Roman" w:cs="Times New Roman"/>
              </w:rPr>
            </w:pPr>
            <w:r w:rsidRPr="009468CB">
              <w:rPr>
                <w:rFonts w:ascii="Times New Roman" w:hAnsi="Times New Roman" w:cs="Times New Roman"/>
              </w:rPr>
              <w:t>V</w:t>
            </w:r>
          </w:p>
        </w:tc>
        <w:tc>
          <w:tcPr>
            <w:tcW w:w="386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Служба технической поддержки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bl>
    <w:p w:rsidR="004617F3" w:rsidRDefault="004617F3" w:rsidP="008026AB">
      <w:pPr>
        <w:pStyle w:val="body"/>
      </w:pPr>
    </w:p>
    <w:p w:rsidR="004617F3" w:rsidRDefault="004617F3" w:rsidP="008026AB">
      <w:pPr>
        <w:pStyle w:val="body"/>
      </w:pPr>
      <w:r>
        <w:t>Требования к учебно-методическому обеспечению образовательной деятельности включают:</w:t>
      </w:r>
    </w:p>
    <w:p w:rsidR="004617F3" w:rsidRDefault="004617F3" w:rsidP="008026AB">
      <w:pPr>
        <w:pStyle w:val="list-bullet"/>
      </w:pPr>
      <w:r>
        <w:t>параметры комплектности оснащения образовательной организации;</w:t>
      </w:r>
    </w:p>
    <w:p w:rsidR="004617F3" w:rsidRDefault="004617F3" w:rsidP="008026AB">
      <w:pPr>
        <w:pStyle w:val="list-bullet"/>
      </w:pPr>
      <w:r>
        <w:t>параметры качества обеспечения образовательной деятельности.</w:t>
      </w:r>
    </w:p>
    <w:p w:rsidR="004617F3" w:rsidRDefault="004617F3" w:rsidP="008026AB">
      <w:pPr>
        <w:pStyle w:val="h3"/>
        <w:jc w:val="both"/>
      </w:pPr>
      <w:r>
        <w:t>3.5.5.</w:t>
      </w:r>
      <w:r>
        <w:t> </w:t>
      </w:r>
      <w:r>
        <w:t xml:space="preserve">Материально-технические условия реализации </w:t>
      </w:r>
      <w:r>
        <w:br/>
        <w:t>основной образовательной программы</w:t>
      </w:r>
    </w:p>
    <w:p w:rsidR="004617F3" w:rsidRDefault="004617F3" w:rsidP="008026AB">
      <w:pPr>
        <w:pStyle w:val="body"/>
      </w:pPr>
      <w:r>
        <w:t>Материально-техническая база образовательной организации обеспечивает:</w:t>
      </w:r>
    </w:p>
    <w:p w:rsidR="004617F3" w:rsidRDefault="004617F3" w:rsidP="008026AB">
      <w:pPr>
        <w:pStyle w:val="list-bullet"/>
      </w:pPr>
      <w:r>
        <w:t xml:space="preserve">возможность достижения обучающимися результатов освоения программы начального общего образования; </w:t>
      </w:r>
    </w:p>
    <w:p w:rsidR="004617F3" w:rsidRDefault="004617F3" w:rsidP="008026AB">
      <w:pPr>
        <w:pStyle w:val="list-bullet"/>
        <w:rPr>
          <w:spacing w:val="-1"/>
        </w:rPr>
      </w:pPr>
      <w:r>
        <w:rPr>
          <w:spacing w:val="-1"/>
        </w:rPr>
        <w:t>безопасность и комфортность организации учебного процесса;</w:t>
      </w:r>
    </w:p>
    <w:p w:rsidR="004617F3" w:rsidRDefault="004617F3" w:rsidP="008026AB">
      <w:pPr>
        <w:pStyle w:val="list-bullet"/>
      </w:pPr>
      <w:r>
        <w:t>соблюдение санитарно-эпидемиологических правил и гигиенических нормативов;</w:t>
      </w:r>
    </w:p>
    <w:p w:rsidR="004617F3" w:rsidRDefault="004617F3" w:rsidP="008026A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4617F3" w:rsidRDefault="004617F3" w:rsidP="008026AB">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4617F3" w:rsidRDefault="004617F3" w:rsidP="008026AB">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4617F3" w:rsidRDefault="004617F3" w:rsidP="008026A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4617F3" w:rsidRDefault="004617F3" w:rsidP="008026A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4617F3" w:rsidRDefault="004617F3" w:rsidP="008026A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4617F3" w:rsidRDefault="004617F3" w:rsidP="008026A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4617F3" w:rsidRDefault="004617F3" w:rsidP="008026A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4617F3" w:rsidRDefault="004617F3" w:rsidP="008026A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4617F3" w:rsidRDefault="004617F3" w:rsidP="008026A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4617F3" w:rsidRDefault="004617F3" w:rsidP="008026AB">
      <w:pPr>
        <w:pStyle w:val="body"/>
      </w:pPr>
      <w:r>
        <w:t>В зональную структуру образовательной организации включены:</w:t>
      </w:r>
    </w:p>
    <w:p w:rsidR="004617F3" w:rsidRDefault="004617F3" w:rsidP="008026AB">
      <w:pPr>
        <w:pStyle w:val="list-bullet"/>
      </w:pPr>
      <w:r>
        <w:t>входная зона;</w:t>
      </w:r>
    </w:p>
    <w:p w:rsidR="004617F3" w:rsidRDefault="004617F3" w:rsidP="008026AB">
      <w:pPr>
        <w:pStyle w:val="list-bullet"/>
      </w:pPr>
      <w:r>
        <w:t>учебные классы с рабочими местами обучающихся и педагогических работников;</w:t>
      </w:r>
    </w:p>
    <w:p w:rsidR="004617F3" w:rsidRDefault="004617F3" w:rsidP="008026A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rsidR="004617F3" w:rsidRDefault="004617F3" w:rsidP="008026AB">
      <w:pPr>
        <w:pStyle w:val="list-bullet"/>
      </w:pPr>
      <w:r>
        <w:t>библиотека с рабочими зонами: книгохранилищем, медиатекой, читальным залом;</w:t>
      </w:r>
    </w:p>
    <w:p w:rsidR="004617F3" w:rsidRDefault="004617F3" w:rsidP="008026AB">
      <w:pPr>
        <w:pStyle w:val="list-bullet"/>
      </w:pPr>
      <w:r>
        <w:t>актовый зал;</w:t>
      </w:r>
    </w:p>
    <w:p w:rsidR="004617F3" w:rsidRDefault="004617F3" w:rsidP="008026AB">
      <w:pPr>
        <w:pStyle w:val="list-bullet"/>
      </w:pPr>
      <w:r>
        <w:t>спортивные сооружения (зал, бассейн, стадион, спортивная площадка);</w:t>
      </w:r>
    </w:p>
    <w:p w:rsidR="004617F3" w:rsidRDefault="004617F3" w:rsidP="008026A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4617F3" w:rsidRDefault="004617F3" w:rsidP="008026AB">
      <w:pPr>
        <w:pStyle w:val="list-bullet"/>
      </w:pPr>
      <w:r>
        <w:t>административные помещения;</w:t>
      </w:r>
    </w:p>
    <w:p w:rsidR="004617F3" w:rsidRDefault="004617F3" w:rsidP="008026AB">
      <w:pPr>
        <w:pStyle w:val="list-bullet"/>
      </w:pPr>
      <w:r>
        <w:t>гардеробы, санузлы;</w:t>
      </w:r>
    </w:p>
    <w:p w:rsidR="004617F3" w:rsidRDefault="004617F3" w:rsidP="008026AB">
      <w:pPr>
        <w:pStyle w:val="list-bullet"/>
      </w:pPr>
      <w:r>
        <w:t>участки (территории) с целесообразным набором оснащённых зон.</w:t>
      </w:r>
    </w:p>
    <w:p w:rsidR="004617F3" w:rsidRDefault="004617F3" w:rsidP="008026AB">
      <w:pPr>
        <w:pStyle w:val="body"/>
      </w:pPr>
      <w:r>
        <w:t>Состав и площади учебных помещений предоставляют условия для:</w:t>
      </w:r>
    </w:p>
    <w:p w:rsidR="004617F3" w:rsidRDefault="004617F3" w:rsidP="008026AB">
      <w:pPr>
        <w:pStyle w:val="list-bullet"/>
      </w:pPr>
      <w:r>
        <w:t>начального общего образования согласно избранным направлениям учебного плана в соответствии с ФГОС НОО;</w:t>
      </w:r>
    </w:p>
    <w:p w:rsidR="004617F3" w:rsidRDefault="004617F3" w:rsidP="008026AB">
      <w:pPr>
        <w:pStyle w:val="list-bullet"/>
      </w:pPr>
      <w:r>
        <w:t>организации режима труда и отдыха участников образовательного процесса;</w:t>
      </w:r>
    </w:p>
    <w:p w:rsidR="004617F3" w:rsidRDefault="004617F3" w:rsidP="008026A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4617F3" w:rsidRDefault="004617F3" w:rsidP="008026AB">
      <w:pPr>
        <w:pStyle w:val="body"/>
      </w:pPr>
      <w:r>
        <w:t>В основной комплект школьной мебели и оборудования входят:</w:t>
      </w:r>
    </w:p>
    <w:p w:rsidR="004617F3" w:rsidRDefault="004617F3" w:rsidP="008026AB">
      <w:pPr>
        <w:pStyle w:val="list-bullet"/>
      </w:pPr>
      <w:r>
        <w:t>доска классная;</w:t>
      </w:r>
    </w:p>
    <w:p w:rsidR="004617F3" w:rsidRDefault="004617F3" w:rsidP="008026AB">
      <w:pPr>
        <w:pStyle w:val="list-bullet"/>
      </w:pPr>
      <w:r>
        <w:t>стол учителя;</w:t>
      </w:r>
    </w:p>
    <w:p w:rsidR="004617F3" w:rsidRDefault="004617F3" w:rsidP="008026AB">
      <w:pPr>
        <w:pStyle w:val="list-bullet"/>
      </w:pPr>
      <w:r>
        <w:t>стул учителя (приставной);</w:t>
      </w:r>
    </w:p>
    <w:p w:rsidR="004617F3" w:rsidRDefault="004617F3" w:rsidP="008026AB">
      <w:pPr>
        <w:pStyle w:val="list-bullet"/>
      </w:pPr>
      <w:r>
        <w:t>кресло для учителя;</w:t>
      </w:r>
    </w:p>
    <w:p w:rsidR="004617F3" w:rsidRDefault="004617F3" w:rsidP="008026AB">
      <w:pPr>
        <w:pStyle w:val="list-bullet"/>
      </w:pPr>
      <w:r>
        <w:t>стол ученический (регулируемый по высоте);</w:t>
      </w:r>
    </w:p>
    <w:p w:rsidR="004617F3" w:rsidRDefault="004617F3" w:rsidP="008026AB">
      <w:pPr>
        <w:pStyle w:val="list-bullet"/>
      </w:pPr>
      <w:r>
        <w:t>стул ученический (регулируемый по высоте);</w:t>
      </w:r>
    </w:p>
    <w:p w:rsidR="004617F3" w:rsidRDefault="004617F3" w:rsidP="008026AB">
      <w:pPr>
        <w:pStyle w:val="list-bullet"/>
      </w:pPr>
      <w:r>
        <w:t>шкаф для хранения учебных пособий;</w:t>
      </w:r>
    </w:p>
    <w:p w:rsidR="004617F3" w:rsidRDefault="004617F3" w:rsidP="008026AB">
      <w:pPr>
        <w:pStyle w:val="list-bullet"/>
      </w:pPr>
      <w:r>
        <w:t>стеллаж демонстрационный;</w:t>
      </w:r>
    </w:p>
    <w:p w:rsidR="004617F3" w:rsidRDefault="004617F3" w:rsidP="008026AB">
      <w:pPr>
        <w:pStyle w:val="list-bullet"/>
      </w:pPr>
      <w:r>
        <w:t>стеллаж/шкаф для хранения личных вещей с индивидуальными ячейками.</w:t>
      </w:r>
    </w:p>
    <w:p w:rsidR="004617F3" w:rsidRDefault="004617F3" w:rsidP="008026AB">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4617F3" w:rsidRDefault="004617F3" w:rsidP="008026AB">
      <w:pPr>
        <w:pStyle w:val="body"/>
      </w:pPr>
      <w:r>
        <w:t xml:space="preserve">В основной комплект технических средств входят: </w:t>
      </w:r>
    </w:p>
    <w:p w:rsidR="004617F3" w:rsidRDefault="004617F3" w:rsidP="008026AB">
      <w:pPr>
        <w:pStyle w:val="list-bullet"/>
      </w:pPr>
      <w:r>
        <w:t>компьютер/ноутбук учителя с периферией;</w:t>
      </w:r>
    </w:p>
    <w:p w:rsidR="004617F3" w:rsidRDefault="004617F3" w:rsidP="008026AB">
      <w:pPr>
        <w:pStyle w:val="list-bullet"/>
      </w:pPr>
      <w:r>
        <w:t>многофункциональное устройство/принтер, сканер, ксерокс;</w:t>
      </w:r>
    </w:p>
    <w:p w:rsidR="004617F3" w:rsidRDefault="004617F3" w:rsidP="008026AB">
      <w:pPr>
        <w:pStyle w:val="list-bullet"/>
      </w:pPr>
      <w:r>
        <w:t>сетевой фильтр;</w:t>
      </w:r>
    </w:p>
    <w:p w:rsidR="004617F3" w:rsidRDefault="004617F3" w:rsidP="008026AB">
      <w:pPr>
        <w:pStyle w:val="list-bullet"/>
      </w:pPr>
      <w:r>
        <w:t>документ-камера.</w:t>
      </w:r>
    </w:p>
    <w:p w:rsidR="004617F3" w:rsidRDefault="004617F3" w:rsidP="008026AB">
      <w:pPr>
        <w:pStyle w:val="body"/>
      </w:pPr>
      <w:r>
        <w:t>Учебные классы и кабинеты включают следующие зоны:</w:t>
      </w:r>
    </w:p>
    <w:p w:rsidR="004617F3" w:rsidRDefault="004617F3" w:rsidP="008026AB">
      <w:pPr>
        <w:pStyle w:val="list-bullet"/>
      </w:pPr>
      <w:r>
        <w:t>рабочее место учителя с пространством для размещения часто используемого оснащения;</w:t>
      </w:r>
    </w:p>
    <w:p w:rsidR="004617F3" w:rsidRDefault="004617F3" w:rsidP="008026AB">
      <w:pPr>
        <w:pStyle w:val="list-bullet"/>
      </w:pPr>
      <w:r>
        <w:t>рабочую зону обучающихся с местом для размещения личных вещей;</w:t>
      </w:r>
    </w:p>
    <w:p w:rsidR="004617F3" w:rsidRDefault="004617F3" w:rsidP="008026AB">
      <w:pPr>
        <w:pStyle w:val="list-bullet"/>
      </w:pPr>
      <w:r>
        <w:t>пространство для размещения и хранения учебного оборудования.</w:t>
      </w:r>
    </w:p>
    <w:p w:rsidR="004617F3" w:rsidRDefault="004617F3" w:rsidP="008026AB">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4617F3" w:rsidRDefault="004617F3" w:rsidP="008026AB">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4617F3" w:rsidRDefault="004617F3" w:rsidP="008026AB">
      <w:pPr>
        <w:pStyle w:val="body"/>
      </w:pPr>
      <w:r>
        <w:t xml:space="preserve">Оценка материально-технических условий может быть осуществлена, например, по следующей форме: </w:t>
      </w:r>
    </w:p>
    <w:p w:rsidR="004617F3" w:rsidRDefault="004617F3" w:rsidP="008026AB">
      <w:pPr>
        <w:pStyle w:val="body"/>
      </w:pPr>
    </w:p>
    <w:tbl>
      <w:tblPr>
        <w:tblW w:w="0" w:type="auto"/>
        <w:tblInd w:w="113" w:type="dxa"/>
        <w:tblLayout w:type="fixed"/>
        <w:tblCellMar>
          <w:left w:w="0" w:type="dxa"/>
          <w:right w:w="0" w:type="dxa"/>
        </w:tblCellMar>
        <w:tblLook w:val="0000"/>
      </w:tblPr>
      <w:tblGrid>
        <w:gridCol w:w="1644"/>
        <w:gridCol w:w="5184"/>
        <w:gridCol w:w="2268"/>
      </w:tblGrid>
      <w:tr w:rsidR="004617F3" w:rsidRPr="00CF143B" w:rsidTr="003A48AB">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Компоненты оснащения</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9468CB" w:rsidRDefault="004617F3" w:rsidP="008026AB">
            <w:pPr>
              <w:pStyle w:val="table-head"/>
              <w:jc w:val="both"/>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4617F3" w:rsidRPr="009468CB" w:rsidRDefault="004617F3" w:rsidP="008026AB">
            <w:pPr>
              <w:pStyle w:val="table-body0mm"/>
              <w:jc w:val="both"/>
              <w:rPr>
                <w:rFonts w:cs="Times New Roman"/>
              </w:rPr>
            </w:pPr>
            <w:r w:rsidRPr="009468CB">
              <w:rPr>
                <w:rFonts w:cs="Times New Roman"/>
              </w:rPr>
              <w:t>1. Нормативные документы, программно-методическое обеспечение, локальные акты: ...</w:t>
            </w:r>
          </w:p>
          <w:p w:rsidR="004617F3" w:rsidRPr="009468CB" w:rsidRDefault="004617F3" w:rsidP="008026AB">
            <w:pPr>
              <w:pStyle w:val="table-body0mm"/>
              <w:jc w:val="both"/>
              <w:rPr>
                <w:rFonts w:cs="Times New Roman"/>
              </w:rPr>
            </w:pPr>
            <w:r w:rsidRPr="009468CB">
              <w:rPr>
                <w:rFonts w:cs="Times New Roman"/>
              </w:rPr>
              <w:t xml:space="preserve">1.1. Учебное оборудование </w:t>
            </w:r>
          </w:p>
          <w:p w:rsidR="004617F3" w:rsidRPr="009468CB" w:rsidRDefault="004617F3" w:rsidP="008026AB">
            <w:pPr>
              <w:pStyle w:val="table-body0mm"/>
              <w:jc w:val="both"/>
              <w:rPr>
                <w:rFonts w:cs="Times New Roman"/>
              </w:rPr>
            </w:pPr>
            <w:r w:rsidRPr="009468CB">
              <w:rPr>
                <w:rFonts w:cs="Times New Roman"/>
              </w:rPr>
              <w:t>Мебель и приспособления</w:t>
            </w:r>
          </w:p>
          <w:p w:rsidR="004617F3" w:rsidRPr="009468CB" w:rsidRDefault="004617F3" w:rsidP="008026AB">
            <w:pPr>
              <w:pStyle w:val="table-body0mm"/>
              <w:jc w:val="both"/>
              <w:rPr>
                <w:rFonts w:cs="Times New Roman"/>
              </w:rPr>
            </w:pPr>
            <w:r w:rsidRPr="009468CB">
              <w:rPr>
                <w:rFonts w:cs="Times New Roman"/>
              </w:rPr>
              <w:t>Технические средства</w:t>
            </w:r>
          </w:p>
          <w:p w:rsidR="004617F3" w:rsidRPr="009468CB" w:rsidRDefault="004617F3" w:rsidP="008026AB">
            <w:pPr>
              <w:pStyle w:val="table-body0mm"/>
              <w:jc w:val="both"/>
              <w:rPr>
                <w:rFonts w:cs="Times New Roman"/>
              </w:rPr>
            </w:pPr>
            <w:r w:rsidRPr="009468CB">
              <w:rPr>
                <w:rFonts w:cs="Times New Roman"/>
              </w:rPr>
              <w:t>Учебно-методические материалы:</w:t>
            </w:r>
          </w:p>
          <w:p w:rsidR="004617F3" w:rsidRPr="009468CB" w:rsidRDefault="004617F3" w:rsidP="008026AB">
            <w:pPr>
              <w:pStyle w:val="table-body0mm"/>
              <w:jc w:val="both"/>
              <w:rPr>
                <w:rFonts w:cs="Times New Roman"/>
              </w:rPr>
            </w:pPr>
            <w:r w:rsidRPr="009468CB">
              <w:rPr>
                <w:rFonts w:cs="Times New Roman"/>
              </w:rPr>
              <w:t>Учебно-методический комплект</w:t>
            </w:r>
          </w:p>
          <w:p w:rsidR="004617F3" w:rsidRPr="009468CB" w:rsidRDefault="004617F3" w:rsidP="008026AB">
            <w:pPr>
              <w:pStyle w:val="table-body0mm"/>
              <w:jc w:val="both"/>
              <w:rPr>
                <w:rFonts w:cs="Times New Roman"/>
              </w:rPr>
            </w:pPr>
            <w:r w:rsidRPr="009468CB">
              <w:rPr>
                <w:rFonts w:cs="Times New Roman"/>
              </w:rPr>
              <w:t>Учебно-наглядные пособия:</w:t>
            </w:r>
          </w:p>
          <w:p w:rsidR="004617F3" w:rsidRPr="009468CB" w:rsidRDefault="004617F3" w:rsidP="008026AB">
            <w:pPr>
              <w:pStyle w:val="table-body0mm"/>
              <w:jc w:val="both"/>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4617F3" w:rsidRPr="009468CB" w:rsidRDefault="004617F3" w:rsidP="008026AB">
            <w:pPr>
              <w:pStyle w:val="table-body0mm"/>
              <w:jc w:val="both"/>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4617F3" w:rsidRPr="009468CB" w:rsidRDefault="004617F3" w:rsidP="008026AB">
            <w:pPr>
              <w:pStyle w:val="table-body0mm"/>
              <w:jc w:val="both"/>
              <w:rPr>
                <w:rFonts w:cs="Times New Roman"/>
              </w:rPr>
            </w:pPr>
            <w:r w:rsidRPr="009468CB">
              <w:rPr>
                <w:rFonts w:cs="Times New Roman"/>
              </w:rPr>
              <w:t>1.3.2.3. Экранно-звуковые средства (звукозаписи, видеофильмы, мультфильмы …).</w:t>
            </w:r>
          </w:p>
          <w:p w:rsidR="004617F3" w:rsidRPr="009468CB" w:rsidRDefault="004617F3" w:rsidP="008026AB">
            <w:pPr>
              <w:pStyle w:val="table-body0mm"/>
              <w:jc w:val="both"/>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rsidR="004617F3" w:rsidRPr="009468CB" w:rsidRDefault="004617F3" w:rsidP="008026AB">
            <w:pPr>
              <w:pStyle w:val="table-body0mm"/>
              <w:jc w:val="both"/>
              <w:rPr>
                <w:rFonts w:cs="Times New Roman"/>
              </w:rPr>
            </w:pPr>
            <w:r w:rsidRPr="009468CB">
              <w:rPr>
                <w:rFonts w:cs="Times New Roman"/>
              </w:rPr>
              <w:t>1.3.2.5. Игры и игрушки.</w:t>
            </w:r>
          </w:p>
          <w:p w:rsidR="004617F3" w:rsidRPr="009468CB" w:rsidRDefault="004617F3" w:rsidP="008026AB">
            <w:pPr>
              <w:pStyle w:val="table-body0mm"/>
              <w:jc w:val="both"/>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4617F3" w:rsidRPr="009468CB" w:rsidRDefault="004617F3" w:rsidP="008026AB">
            <w:pPr>
              <w:pStyle w:val="table-body0mm"/>
              <w:jc w:val="both"/>
              <w:rPr>
                <w:rFonts w:cs="Times New Roman"/>
              </w:rPr>
            </w:pPr>
            <w:r w:rsidRPr="009468CB">
              <w:rPr>
                <w:rFonts w:cs="Times New Roman"/>
              </w:rPr>
              <w:t>Расходные материалы, обеспечивающие различные виды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начальной школы</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2.2. Документация образовательного учреждения.</w:t>
            </w:r>
          </w:p>
          <w:p w:rsidR="004617F3" w:rsidRPr="009468CB" w:rsidRDefault="004617F3" w:rsidP="008026AB">
            <w:pPr>
              <w:pStyle w:val="table-body0mm"/>
              <w:jc w:val="both"/>
              <w:rPr>
                <w:rFonts w:cs="Times New Roman"/>
              </w:rPr>
            </w:pPr>
            <w:r w:rsidRPr="009468CB">
              <w:rPr>
                <w:rFonts w:cs="Times New Roman"/>
              </w:rPr>
              <w:t>2.3. Комплекты контрольных материалов: …</w:t>
            </w:r>
          </w:p>
          <w:p w:rsidR="004617F3" w:rsidRPr="009468CB" w:rsidRDefault="004617F3" w:rsidP="008026AB">
            <w:pPr>
              <w:pStyle w:val="table-body0mm"/>
              <w:jc w:val="both"/>
              <w:rPr>
                <w:rFonts w:cs="Times New Roman"/>
              </w:rPr>
            </w:pPr>
            <w:r w:rsidRPr="009468CB">
              <w:rPr>
                <w:rFonts w:cs="Times New Roman"/>
              </w:rPr>
              <w:t>2.4. Базы данных: …</w:t>
            </w:r>
          </w:p>
          <w:p w:rsidR="004617F3" w:rsidRPr="009468CB" w:rsidRDefault="004617F3" w:rsidP="008026AB">
            <w:pPr>
              <w:pStyle w:val="table-body0mm"/>
              <w:jc w:val="both"/>
              <w:rPr>
                <w:rFonts w:cs="Times New Roman"/>
              </w:rPr>
            </w:pPr>
            <w:r w:rsidRPr="009468CB">
              <w:rPr>
                <w:rFonts w:cs="Times New Roman"/>
              </w:rPr>
              <w:t>2.5. Материально-техническое оснащение: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3.</w:t>
            </w:r>
            <w:r w:rsidRPr="009468CB">
              <w:rPr>
                <w:rFonts w:cs="Times New Roman"/>
              </w:rPr>
              <w:t> </w:t>
            </w:r>
            <w:r w:rsidRPr="009468CB">
              <w:rPr>
                <w:rFonts w:cs="Times New Roman"/>
              </w:rPr>
              <w:t xml:space="preserve">Компоненты </w:t>
            </w:r>
            <w:r>
              <w:rPr>
                <w:rFonts w:cs="Times New Roman"/>
              </w:rPr>
              <w:t>оснащения физкультурного зала</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Pr>
                <w:rFonts w:cs="Times New Roman"/>
              </w:rPr>
              <w:t>зал, стадион, спортивная площадка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4.</w:t>
            </w:r>
            <w:r>
              <w:rPr>
                <w:rFonts w:cs="Times New Roman"/>
              </w:rPr>
              <w:t>Библиотека</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Pr>
                <w:rFonts w:cs="Times New Roman"/>
              </w:rPr>
              <w:t xml:space="preserve"> книгохранилище, медиатека, читальный зал</w:t>
            </w:r>
            <w:r w:rsidRPr="00285E8D">
              <w:rPr>
                <w:rFonts w:cs="Times New Roman"/>
              </w:rPr>
              <w:t>;</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sidRPr="009468CB">
              <w:rPr>
                <w:rFonts w:cs="Times New Roman"/>
              </w:rPr>
              <w:t>5.</w:t>
            </w:r>
            <w:r>
              <w:rPr>
                <w:rFonts w:cs="Times New Roman"/>
              </w:rPr>
              <w:t>Актовый зал</w:t>
            </w:r>
          </w:p>
        </w:tc>
        <w:tc>
          <w:tcPr>
            <w:tcW w:w="51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9468CB" w:rsidRDefault="004617F3" w:rsidP="008026AB">
            <w:pPr>
              <w:pStyle w:val="table-body0mm"/>
              <w:jc w:val="both"/>
              <w:rPr>
                <w:rFonts w:cs="Times New Roman"/>
              </w:rPr>
            </w:pPr>
            <w:r>
              <w:rPr>
                <w:rFonts w:cs="Times New Roman"/>
              </w:rPr>
              <w:t>Зал</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bl>
    <w:p w:rsidR="004617F3" w:rsidRDefault="004617F3" w:rsidP="008026AB">
      <w:pPr>
        <w:pStyle w:val="body"/>
        <w:spacing w:after="170"/>
      </w:pPr>
    </w:p>
    <w:p w:rsidR="004617F3" w:rsidRDefault="004617F3" w:rsidP="008026AB">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4617F3" w:rsidRDefault="004617F3" w:rsidP="008026AB">
      <w:pPr>
        <w:pStyle w:val="body"/>
      </w:pPr>
      <w:r>
        <w:t>Комплектование классов и учебных кабинетов формируется с учётом:</w:t>
      </w:r>
    </w:p>
    <w:p w:rsidR="004617F3" w:rsidRDefault="004617F3" w:rsidP="008026AB">
      <w:pPr>
        <w:pStyle w:val="list-bullet"/>
      </w:pPr>
      <w:r>
        <w:t xml:space="preserve">возрастных и индивидуальных психологических особенностей обучающихся; </w:t>
      </w:r>
    </w:p>
    <w:p w:rsidR="004617F3" w:rsidRDefault="004617F3" w:rsidP="008026AB">
      <w:pPr>
        <w:pStyle w:val="list-bullet"/>
      </w:pPr>
      <w:r>
        <w:t>ориентации на достижение личностных, метапредметных и предметных результатов обучения;</w:t>
      </w:r>
    </w:p>
    <w:p w:rsidR="004617F3" w:rsidRDefault="004617F3" w:rsidP="008026AB">
      <w:pPr>
        <w:pStyle w:val="list-bullet"/>
      </w:pPr>
      <w:r>
        <w:t>необходимости и достаточности;</w:t>
      </w:r>
    </w:p>
    <w:p w:rsidR="004617F3" w:rsidRDefault="004617F3" w:rsidP="008026AB">
      <w:pPr>
        <w:pStyle w:val="list-bullet"/>
      </w:pPr>
      <w:r>
        <w:t>универсальности, возможности применения одних и тех же средств обучения для решения комплекса задач.</w:t>
      </w:r>
    </w:p>
    <w:p w:rsidR="004617F3" w:rsidRDefault="004617F3" w:rsidP="008026AB">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4617F3" w:rsidRDefault="004617F3" w:rsidP="008026AB">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4617F3" w:rsidRDefault="004617F3" w:rsidP="008026AB">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4617F3" w:rsidRDefault="004617F3" w:rsidP="008026AB">
      <w:pPr>
        <w:pStyle w:val="h3"/>
        <w:jc w:val="both"/>
      </w:pPr>
      <w:r>
        <w:t>3.5.6.</w:t>
      </w:r>
      <w:r>
        <w:t> </w:t>
      </w:r>
      <w:r>
        <w:t xml:space="preserve">Механизмы достижения целевых ориентиров </w:t>
      </w:r>
      <w:r>
        <w:br/>
        <w:t>в системе условий</w:t>
      </w:r>
    </w:p>
    <w:p w:rsidR="004617F3" w:rsidRDefault="004617F3" w:rsidP="008026AB">
      <w:pPr>
        <w:pStyle w:val="body"/>
      </w:pPr>
      <w:r>
        <w:t>Условия реализации основной образовательной программы:</w:t>
      </w:r>
    </w:p>
    <w:p w:rsidR="004617F3" w:rsidRDefault="004617F3" w:rsidP="008026AB">
      <w:pPr>
        <w:pStyle w:val="list-bullet"/>
      </w:pPr>
      <w:r>
        <w:t>соответствие требованиям ФГОС;</w:t>
      </w:r>
    </w:p>
    <w:p w:rsidR="004617F3" w:rsidRDefault="004617F3" w:rsidP="008026AB">
      <w:pPr>
        <w:pStyle w:val="list-bullet"/>
      </w:pPr>
      <w:r>
        <w:t xml:space="preserve">гарантия сохранности и укрепления физического, психологического и социального здоровья обучающихся; </w:t>
      </w:r>
    </w:p>
    <w:p w:rsidR="004617F3" w:rsidRDefault="004617F3" w:rsidP="008026AB">
      <w:pPr>
        <w:pStyle w:val="list-bullet"/>
      </w:pPr>
      <w:r>
        <w:t>обеспечение достижения планируемых результатов освоения примерной основной образовательной программы;</w:t>
      </w:r>
    </w:p>
    <w:p w:rsidR="004617F3" w:rsidRDefault="004617F3" w:rsidP="008026AB">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4617F3" w:rsidRDefault="004617F3" w:rsidP="008026AB">
      <w:pPr>
        <w:pStyle w:val="list-bullet"/>
      </w:pPr>
      <w:r>
        <w:t>предоставление возможности взаимодействия с социальными партнёрами, использования ресурсов социума.</w:t>
      </w:r>
    </w:p>
    <w:p w:rsidR="004617F3" w:rsidRDefault="004617F3" w:rsidP="008026AB">
      <w:pPr>
        <w:pStyle w:val="body"/>
      </w:pPr>
      <w:r>
        <w:t>Раздел «Условия реализации программ начального общего образования» должен содержать:</w:t>
      </w:r>
    </w:p>
    <w:p w:rsidR="004617F3" w:rsidRDefault="004617F3" w:rsidP="008026AB">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rsidR="004617F3" w:rsidRDefault="004617F3" w:rsidP="008026AB">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4617F3" w:rsidRDefault="004617F3" w:rsidP="008026AB">
      <w:pPr>
        <w:pStyle w:val="list-bullet"/>
      </w:pPr>
      <w:r>
        <w:t>перечень механизмов достижения целевых ориентиров в системе условий реализации требований ФГОС;</w:t>
      </w:r>
    </w:p>
    <w:p w:rsidR="004617F3" w:rsidRDefault="004617F3" w:rsidP="008026AB">
      <w:pPr>
        <w:pStyle w:val="list-bullet"/>
      </w:pPr>
      <w:r>
        <w:t>сетевой график (дорожную карту) по формированию необходимой системы условий реализации требований ФГОС;</w:t>
      </w:r>
    </w:p>
    <w:p w:rsidR="004617F3" w:rsidRDefault="004617F3" w:rsidP="008026AB">
      <w:pPr>
        <w:pStyle w:val="list-bullet"/>
      </w:pPr>
      <w:r>
        <w:t>систему мониторинга и оценки условий реализации требований ФГОС.</w:t>
      </w:r>
    </w:p>
    <w:p w:rsidR="004617F3" w:rsidRDefault="004617F3" w:rsidP="008026AB">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4617F3" w:rsidRDefault="004617F3" w:rsidP="008026AB">
      <w:pPr>
        <w:pStyle w:val="list-bullet"/>
      </w:pPr>
      <w:r>
        <w:t>анализ имеющихся условий и ресурсов реализации образовательной программы начального общего образования;</w:t>
      </w:r>
    </w:p>
    <w:p w:rsidR="004617F3" w:rsidRDefault="004617F3" w:rsidP="008026AB">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4617F3" w:rsidRDefault="004617F3" w:rsidP="008026AB">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4617F3" w:rsidRDefault="004617F3" w:rsidP="008026AB">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4617F3" w:rsidRDefault="004617F3" w:rsidP="008026AB">
      <w:pPr>
        <w:pStyle w:val="list-bullet"/>
      </w:pPr>
      <w:r>
        <w:t>разработку сетевого графика (дорожной карты) создания необходимой системы условий для реализации требований ФГОС;</w:t>
      </w:r>
    </w:p>
    <w:p w:rsidR="004617F3" w:rsidRDefault="004617F3" w:rsidP="008026AB">
      <w:pPr>
        <w:pStyle w:val="list-bullet"/>
      </w:pPr>
      <w:r>
        <w:t>разработку механизмов мониторинга, оценки и коррекции реализации промежуточных этапов сетевого графика (дорожной карты).</w:t>
      </w:r>
    </w:p>
    <w:p w:rsidR="004617F3" w:rsidRDefault="004617F3" w:rsidP="008026AB">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4617F3" w:rsidRDefault="004617F3" w:rsidP="008026AB">
      <w:pPr>
        <w:pStyle w:val="body"/>
      </w:pPr>
    </w:p>
    <w:tbl>
      <w:tblPr>
        <w:tblW w:w="9238" w:type="dxa"/>
        <w:tblInd w:w="113" w:type="dxa"/>
        <w:tblLayout w:type="fixed"/>
        <w:tblCellMar>
          <w:left w:w="0" w:type="dxa"/>
          <w:right w:w="0" w:type="dxa"/>
        </w:tblCellMar>
        <w:tblLook w:val="0000"/>
      </w:tblPr>
      <w:tblGrid>
        <w:gridCol w:w="1871"/>
        <w:gridCol w:w="5524"/>
        <w:gridCol w:w="1843"/>
      </w:tblGrid>
      <w:tr w:rsidR="004617F3" w:rsidRPr="00CF143B" w:rsidTr="003A48AB">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C667A3" w:rsidRDefault="004617F3" w:rsidP="008026AB">
            <w:pPr>
              <w:pStyle w:val="table-head"/>
              <w:jc w:val="both"/>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C667A3" w:rsidRDefault="004617F3" w:rsidP="008026AB">
            <w:pPr>
              <w:pStyle w:val="table-head"/>
              <w:jc w:val="both"/>
              <w:rPr>
                <w:rFonts w:ascii="Times New Roman" w:hAnsi="Times New Roman" w:cs="Times New Roman"/>
              </w:rPr>
            </w:pPr>
            <w:r w:rsidRPr="00C667A3">
              <w:rPr>
                <w:rFonts w:ascii="Times New Roman" w:hAnsi="Times New Roman" w:cs="Times New Roman"/>
              </w:rPr>
              <w:t>Мероприятия</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617F3" w:rsidRPr="00C667A3" w:rsidRDefault="004617F3" w:rsidP="008026AB">
            <w:pPr>
              <w:pStyle w:val="table-head"/>
              <w:jc w:val="both"/>
              <w:rPr>
                <w:rFonts w:ascii="Times New Roman" w:hAnsi="Times New Roman" w:cs="Times New Roman"/>
              </w:rPr>
            </w:pPr>
            <w:r w:rsidRPr="00C667A3">
              <w:rPr>
                <w:rFonts w:ascii="Times New Roman" w:hAnsi="Times New Roman" w:cs="Times New Roman"/>
              </w:rPr>
              <w:t>Сроки реализации</w:t>
            </w:r>
          </w:p>
        </w:tc>
      </w:tr>
      <w:tr w:rsidR="004617F3" w:rsidRPr="00CF143B" w:rsidTr="003A48A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667A3" w:rsidRDefault="004617F3" w:rsidP="008026AB">
            <w:pPr>
              <w:pStyle w:val="table-body0mm"/>
              <w:jc w:val="both"/>
              <w:rPr>
                <w:rFonts w:cs="Times New Roman"/>
              </w:rPr>
            </w:pPr>
            <w:r w:rsidRPr="00C667A3">
              <w:rPr>
                <w:rFonts w:cs="Times New Roman"/>
              </w:rPr>
              <w:t>9.</w:t>
            </w:r>
            <w:r w:rsidRPr="00C667A3">
              <w:rPr>
                <w:rFonts w:cs="Times New Roman"/>
              </w:rPr>
              <w:t> </w:t>
            </w:r>
            <w:r w:rsidRPr="00C667A3">
              <w:rPr>
                <w:rFonts w:cs="Times New Roman"/>
              </w:rPr>
              <w:t>Разработка:</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rsidR="004617F3" w:rsidRPr="00C667A3" w:rsidRDefault="004617F3" w:rsidP="008026AB">
            <w:pPr>
              <w:pStyle w:val="table-body0mm"/>
              <w:jc w:val="both"/>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4617F3" w:rsidRPr="00C667A3" w:rsidRDefault="004617F3" w:rsidP="008026AB">
            <w:pPr>
              <w:pStyle w:val="table-body0mm"/>
              <w:jc w:val="both"/>
              <w:rPr>
                <w:rFonts w:cs="Times New Roman"/>
              </w:rPr>
            </w:pPr>
            <w:r w:rsidRPr="00C667A3">
              <w:rPr>
                <w:rFonts w:cs="Times New Roman"/>
              </w:rPr>
              <w:t>…</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667A3" w:rsidRDefault="004617F3" w:rsidP="008026AB">
            <w:pPr>
              <w:pStyle w:val="table-body0mm"/>
              <w:jc w:val="both"/>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tcBorders>
              <w:left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843"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август</w:t>
            </w:r>
          </w:p>
        </w:tc>
      </w:tr>
      <w:tr w:rsidR="004617F3" w:rsidRPr="00CF143B" w:rsidTr="003A48A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r w:rsidRPr="00CF143B">
              <w:rPr>
                <w:rFonts w:ascii="Times New Roman" w:hAnsi="Times New Roman" w:cs="Times New Roman"/>
                <w:color w:val="auto"/>
                <w:lang w:val="ru-RU"/>
              </w:rPr>
              <w:t>имеется</w:t>
            </w: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r w:rsidR="004617F3" w:rsidRPr="00CF143B" w:rsidTr="003A48AB">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c>
          <w:tcPr>
            <w:tcW w:w="55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667A3" w:rsidRDefault="004617F3" w:rsidP="008026AB">
            <w:pPr>
              <w:pStyle w:val="table-body0mm"/>
              <w:jc w:val="both"/>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rsidR="004617F3" w:rsidRPr="00C667A3" w:rsidRDefault="004617F3" w:rsidP="008026AB">
            <w:pPr>
              <w:pStyle w:val="table-body0mm"/>
              <w:jc w:val="both"/>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rsidR="004617F3" w:rsidRPr="00C667A3" w:rsidRDefault="004617F3" w:rsidP="008026AB">
            <w:pPr>
              <w:pStyle w:val="table-body0mm"/>
              <w:jc w:val="both"/>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4617F3" w:rsidRPr="00C667A3" w:rsidRDefault="004617F3" w:rsidP="008026AB">
            <w:pPr>
              <w:pStyle w:val="table-body0mm"/>
              <w:jc w:val="both"/>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4617F3" w:rsidRPr="00C667A3" w:rsidRDefault="004617F3" w:rsidP="008026AB">
            <w:pPr>
              <w:pStyle w:val="table-body0mm"/>
              <w:jc w:val="both"/>
              <w:rPr>
                <w:rFonts w:cs="Times New Roman"/>
              </w:rPr>
            </w:pPr>
            <w:r w:rsidRPr="00C667A3">
              <w:rPr>
                <w:rFonts w:cs="Times New Roman"/>
              </w:rPr>
              <w:t>…</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617F3" w:rsidRPr="00CF143B" w:rsidRDefault="004617F3" w:rsidP="008026AB">
            <w:pPr>
              <w:pStyle w:val="NoParagraphStyle"/>
              <w:spacing w:line="240" w:lineRule="auto"/>
              <w:jc w:val="both"/>
              <w:textAlignment w:val="auto"/>
              <w:rPr>
                <w:rFonts w:ascii="Times New Roman" w:hAnsi="Times New Roman" w:cs="Times New Roman"/>
                <w:color w:val="auto"/>
                <w:lang w:val="ru-RU"/>
              </w:rPr>
            </w:pPr>
          </w:p>
        </w:tc>
      </w:tr>
    </w:tbl>
    <w:p w:rsidR="004617F3" w:rsidRDefault="004617F3" w:rsidP="008026AB">
      <w:pPr>
        <w:pStyle w:val="body"/>
      </w:pPr>
    </w:p>
    <w:p w:rsidR="004617F3" w:rsidRPr="00471AEC" w:rsidRDefault="004617F3" w:rsidP="008026AB">
      <w:pPr>
        <w:jc w:val="both"/>
      </w:pPr>
    </w:p>
    <w:sectPr w:rsidR="004617F3" w:rsidRPr="00471AEC" w:rsidSect="008026AB">
      <w:type w:val="continuous"/>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7F3" w:rsidRDefault="004617F3" w:rsidP="00471AEC">
      <w:pPr>
        <w:spacing w:after="0" w:line="240" w:lineRule="auto"/>
      </w:pPr>
      <w:r>
        <w:separator/>
      </w:r>
    </w:p>
  </w:endnote>
  <w:endnote w:type="continuationSeparator" w:id="0">
    <w:p w:rsidR="004617F3" w:rsidRDefault="004617F3" w:rsidP="00471A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nion Pro">
    <w:altName w:val="Cambria"/>
    <w:panose1 w:val="00000000000000000000"/>
    <w:charset w:val="00"/>
    <w:family w:val="roman"/>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3" w:usb1="00000000" w:usb2="00000000" w:usb3="00000000" w:csb0="00000001"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1" w:usb1="08080000" w:usb2="00000010" w:usb3="00000000" w:csb0="00100000" w:csb1="00000000"/>
  </w:font>
  <w:font w:name="MingLiU">
    <w:altName w:val="??c???"/>
    <w:panose1 w:val="02020509000000000000"/>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7F3" w:rsidRDefault="004617F3">
    <w:pPr>
      <w:pStyle w:val="Footer"/>
      <w:jc w:val="center"/>
    </w:pPr>
    <w:fldSimple w:instr="PAGE   \* MERGEFORMAT">
      <w:r>
        <w:rPr>
          <w:noProof/>
        </w:rPr>
        <w:t>94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7F3" w:rsidRDefault="004617F3" w:rsidP="00471AEC">
      <w:pPr>
        <w:spacing w:after="0" w:line="240" w:lineRule="auto"/>
      </w:pPr>
      <w:r>
        <w:separator/>
      </w:r>
    </w:p>
  </w:footnote>
  <w:footnote w:type="continuationSeparator" w:id="0">
    <w:p w:rsidR="004617F3" w:rsidRDefault="004617F3" w:rsidP="00471AEC">
      <w:pPr>
        <w:spacing w:after="0" w:line="240" w:lineRule="auto"/>
      </w:pPr>
      <w:r>
        <w:continuationSeparator/>
      </w:r>
    </w:p>
  </w:footnote>
  <w:footnote w:id="1">
    <w:p w:rsidR="004617F3" w:rsidRDefault="004617F3" w:rsidP="00471AEC">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ООП НОО МАОУ СОШ №2 города Межгорье</w:t>
      </w:r>
    </w:p>
    <w:p w:rsidR="004617F3" w:rsidRDefault="004617F3" w:rsidP="00471AEC">
      <w:pPr>
        <w:pStyle w:val="footnote"/>
      </w:pPr>
    </w:p>
  </w:footnote>
  <w:footnote w:id="2">
    <w:p w:rsidR="004617F3" w:rsidRDefault="004617F3" w:rsidP="00471AEC">
      <w:pPr>
        <w:pStyle w:val="footnote"/>
      </w:pPr>
      <w:r>
        <w:rPr>
          <w:vertAlign w:val="superscript"/>
        </w:rPr>
        <w:footnoteRef/>
      </w:r>
      <w:r>
        <w:tab/>
        <w:t xml:space="preserve">Описание системы универсальных действий для каждого предмета приводится в разделе «Программа формирования универсальных учебных действий» настоящей  </w:t>
      </w:r>
      <w:r w:rsidRPr="00F050D1">
        <w:t>О</w:t>
      </w:r>
      <w:r>
        <w:t>ОП НОО МАОУ СОШ №2 города Межгорье</w:t>
      </w:r>
    </w:p>
    <w:p w:rsidR="004617F3" w:rsidRDefault="004617F3" w:rsidP="00471AEC">
      <w:pPr>
        <w:pStyle w:val="footnote"/>
      </w:pPr>
    </w:p>
  </w:footnote>
  <w:footnote w:id="3">
    <w:p w:rsidR="004617F3" w:rsidRDefault="004617F3" w:rsidP="00471AEC">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4617F3" w:rsidRDefault="004617F3" w:rsidP="00471AEC">
      <w:pPr>
        <w:pStyle w:val="footnote"/>
      </w:pPr>
    </w:p>
  </w:footnote>
  <w:footnote w:id="4">
    <w:p w:rsidR="004617F3" w:rsidRDefault="004617F3" w:rsidP="00471AEC">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4617F3" w:rsidRDefault="004617F3" w:rsidP="00471AEC">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4617F3" w:rsidRDefault="004617F3" w:rsidP="00471AEC">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4617F3" w:rsidRDefault="004617F3" w:rsidP="00471AEC">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4617F3" w:rsidRDefault="004617F3" w:rsidP="00471AEC">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4617F3" w:rsidRDefault="004617F3" w:rsidP="00471AEC">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4617F3" w:rsidRDefault="004617F3" w:rsidP="00471AEC">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4617F3" w:rsidRDefault="004617F3" w:rsidP="00471AEC">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4617F3" w:rsidRDefault="004617F3" w:rsidP="00471AEC">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4617F3" w:rsidRDefault="004617F3" w:rsidP="00471AEC">
      <w:pPr>
        <w:pStyle w:val="a8"/>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4617F3" w:rsidRDefault="004617F3" w:rsidP="00471AEC">
      <w:pPr>
        <w:pStyle w:val="a8"/>
      </w:pPr>
    </w:p>
  </w:footnote>
  <w:footnote w:id="14">
    <w:p w:rsidR="004617F3" w:rsidRDefault="004617F3" w:rsidP="00471AEC">
      <w:pPr>
        <w:pStyle w:val="a8"/>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4617F3" w:rsidRDefault="004617F3" w:rsidP="00471AEC">
      <w:pPr>
        <w:pStyle w:val="a8"/>
      </w:pPr>
    </w:p>
  </w:footnote>
  <w:footnote w:id="15">
    <w:p w:rsidR="004617F3" w:rsidRDefault="004617F3" w:rsidP="00471AEC">
      <w:pPr>
        <w:pStyle w:val="a5"/>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617F3" w:rsidRDefault="004617F3" w:rsidP="00471AEC">
      <w:pPr>
        <w:pStyle w:val="a5"/>
        <w:ind w:left="227" w:hanging="227"/>
      </w:pPr>
    </w:p>
  </w:footnote>
  <w:footnote w:id="16">
    <w:p w:rsidR="004617F3" w:rsidRDefault="004617F3" w:rsidP="00471AEC">
      <w:pPr>
        <w:pStyle w:val="footnote"/>
      </w:pPr>
      <w:r>
        <w:rPr>
          <w:vertAlign w:val="superscript"/>
        </w:rPr>
        <w:footnoteRef/>
      </w:r>
      <w:r>
        <w:tab/>
        <w:t>Например, пластик, поролон, фольга, солома и др.</w:t>
      </w:r>
    </w:p>
  </w:footnote>
  <w:footnote w:id="17">
    <w:p w:rsidR="004617F3" w:rsidRDefault="004617F3" w:rsidP="00471AEC">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4617F3" w:rsidRDefault="004617F3" w:rsidP="00471AEC">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4617F3" w:rsidRDefault="004617F3" w:rsidP="00471AEC">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4617F3" w:rsidRDefault="004617F3" w:rsidP="00471AEC">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4617F3" w:rsidRDefault="004617F3" w:rsidP="00471AEC">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4617F3" w:rsidRDefault="004617F3" w:rsidP="00471AEC">
      <w:pPr>
        <w:pStyle w:val="footnote"/>
      </w:pPr>
      <w:r>
        <w:rPr>
          <w:vertAlign w:val="superscript"/>
        </w:rPr>
        <w:footnoteRef/>
      </w:r>
      <w:r>
        <w:tab/>
        <w:t>https://fgosreestr.ru/oop/223</w:t>
      </w:r>
    </w:p>
  </w:footnote>
  <w:footnote w:id="23">
    <w:p w:rsidR="004617F3" w:rsidRDefault="004617F3" w:rsidP="00471AEC">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nsid w:val="06785C41"/>
    <w:multiLevelType w:val="hybridMultilevel"/>
    <w:tmpl w:val="DBA03010"/>
    <w:lvl w:ilvl="0" w:tplc="D756A900">
      <w:start w:val="1"/>
      <w:numFmt w:val="bullet"/>
      <w:pStyle w:val="list-dash"/>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nsid w:val="0B514D89"/>
    <w:multiLevelType w:val="hybridMultilevel"/>
    <w:tmpl w:val="855A2DD4"/>
    <w:lvl w:ilvl="0" w:tplc="7E7E2DCA">
      <w:start w:val="1"/>
      <w:numFmt w:val="bullet"/>
      <w:pStyle w:val="a"/>
      <w:lvlText w:val="—"/>
      <w:lvlJc w:val="left"/>
      <w:pPr>
        <w:ind w:left="947" w:hanging="360"/>
      </w:pPr>
      <w:rPr>
        <w:rFonts w:ascii="Times New Roman" w:hAnsi="Times New Roman" w:hint="default"/>
      </w:rPr>
    </w:lvl>
    <w:lvl w:ilvl="1" w:tplc="04190003" w:tentative="1">
      <w:start w:val="1"/>
      <w:numFmt w:val="bullet"/>
      <w:lvlText w:val="o"/>
      <w:lvlJc w:val="left"/>
      <w:pPr>
        <w:ind w:left="1667" w:hanging="360"/>
      </w:pPr>
      <w:rPr>
        <w:rFonts w:ascii="Courier New" w:hAnsi="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17C6"/>
    <w:rsid w:val="000046DE"/>
    <w:rsid w:val="00005596"/>
    <w:rsid w:val="000263D5"/>
    <w:rsid w:val="0003667A"/>
    <w:rsid w:val="00040E7F"/>
    <w:rsid w:val="00042CB1"/>
    <w:rsid w:val="00045287"/>
    <w:rsid w:val="00045A3E"/>
    <w:rsid w:val="000550D9"/>
    <w:rsid w:val="000626AD"/>
    <w:rsid w:val="000636B8"/>
    <w:rsid w:val="00065205"/>
    <w:rsid w:val="00066ABF"/>
    <w:rsid w:val="00085F3D"/>
    <w:rsid w:val="00087959"/>
    <w:rsid w:val="00093A20"/>
    <w:rsid w:val="000A2F48"/>
    <w:rsid w:val="000A7EDA"/>
    <w:rsid w:val="000B4E12"/>
    <w:rsid w:val="000C2658"/>
    <w:rsid w:val="000C643B"/>
    <w:rsid w:val="000D2E32"/>
    <w:rsid w:val="000F2A94"/>
    <w:rsid w:val="000F4BDD"/>
    <w:rsid w:val="001007E7"/>
    <w:rsid w:val="00104B70"/>
    <w:rsid w:val="00104CCD"/>
    <w:rsid w:val="00116A87"/>
    <w:rsid w:val="00126BA7"/>
    <w:rsid w:val="00131B0F"/>
    <w:rsid w:val="00145D0A"/>
    <w:rsid w:val="00146826"/>
    <w:rsid w:val="001524E1"/>
    <w:rsid w:val="00163134"/>
    <w:rsid w:val="001642F3"/>
    <w:rsid w:val="00173DD5"/>
    <w:rsid w:val="0017759C"/>
    <w:rsid w:val="0019336D"/>
    <w:rsid w:val="001A0247"/>
    <w:rsid w:val="001A1D4C"/>
    <w:rsid w:val="001C73CE"/>
    <w:rsid w:val="001D5975"/>
    <w:rsid w:val="001E4051"/>
    <w:rsid w:val="001F68F1"/>
    <w:rsid w:val="001F7C25"/>
    <w:rsid w:val="002027C7"/>
    <w:rsid w:val="00231C74"/>
    <w:rsid w:val="002333E6"/>
    <w:rsid w:val="00237EF9"/>
    <w:rsid w:val="0024034C"/>
    <w:rsid w:val="002434FE"/>
    <w:rsid w:val="00246B42"/>
    <w:rsid w:val="002569DB"/>
    <w:rsid w:val="00265330"/>
    <w:rsid w:val="00273411"/>
    <w:rsid w:val="0028104C"/>
    <w:rsid w:val="00283885"/>
    <w:rsid w:val="0028436E"/>
    <w:rsid w:val="00285E8D"/>
    <w:rsid w:val="00286936"/>
    <w:rsid w:val="0029395C"/>
    <w:rsid w:val="00295434"/>
    <w:rsid w:val="00295919"/>
    <w:rsid w:val="002A2201"/>
    <w:rsid w:val="002A346E"/>
    <w:rsid w:val="002A4584"/>
    <w:rsid w:val="002A469B"/>
    <w:rsid w:val="002A6A5A"/>
    <w:rsid w:val="002B7CD3"/>
    <w:rsid w:val="002C02E5"/>
    <w:rsid w:val="002C07F1"/>
    <w:rsid w:val="002C6088"/>
    <w:rsid w:val="002C69C1"/>
    <w:rsid w:val="002D3103"/>
    <w:rsid w:val="002D5ED8"/>
    <w:rsid w:val="002D6CE8"/>
    <w:rsid w:val="002F01DF"/>
    <w:rsid w:val="002F07A9"/>
    <w:rsid w:val="002F081A"/>
    <w:rsid w:val="002F791D"/>
    <w:rsid w:val="00300A11"/>
    <w:rsid w:val="0032616A"/>
    <w:rsid w:val="00332BE7"/>
    <w:rsid w:val="003354F8"/>
    <w:rsid w:val="003365FE"/>
    <w:rsid w:val="00341734"/>
    <w:rsid w:val="0034370D"/>
    <w:rsid w:val="003446CF"/>
    <w:rsid w:val="00372312"/>
    <w:rsid w:val="00374328"/>
    <w:rsid w:val="00376CED"/>
    <w:rsid w:val="00381530"/>
    <w:rsid w:val="00386F86"/>
    <w:rsid w:val="00392D9F"/>
    <w:rsid w:val="00394801"/>
    <w:rsid w:val="00394D75"/>
    <w:rsid w:val="003A48AB"/>
    <w:rsid w:val="003B1A71"/>
    <w:rsid w:val="003B28DF"/>
    <w:rsid w:val="003B6963"/>
    <w:rsid w:val="003C4747"/>
    <w:rsid w:val="003D4A0F"/>
    <w:rsid w:val="003E0EDD"/>
    <w:rsid w:val="003F13B4"/>
    <w:rsid w:val="003F1A8B"/>
    <w:rsid w:val="003F3395"/>
    <w:rsid w:val="003F3A01"/>
    <w:rsid w:val="003F4D8C"/>
    <w:rsid w:val="003F649A"/>
    <w:rsid w:val="00410A0E"/>
    <w:rsid w:val="004168B5"/>
    <w:rsid w:val="004274AD"/>
    <w:rsid w:val="00434BA3"/>
    <w:rsid w:val="004412B5"/>
    <w:rsid w:val="004417AD"/>
    <w:rsid w:val="004617F3"/>
    <w:rsid w:val="00471408"/>
    <w:rsid w:val="00471AEC"/>
    <w:rsid w:val="00484A3F"/>
    <w:rsid w:val="004971F3"/>
    <w:rsid w:val="004A0D39"/>
    <w:rsid w:val="004A41E3"/>
    <w:rsid w:val="004B2948"/>
    <w:rsid w:val="004C059F"/>
    <w:rsid w:val="004C3AE4"/>
    <w:rsid w:val="004D3AF6"/>
    <w:rsid w:val="004F2E2F"/>
    <w:rsid w:val="004F703D"/>
    <w:rsid w:val="00511F12"/>
    <w:rsid w:val="00513196"/>
    <w:rsid w:val="00520904"/>
    <w:rsid w:val="00536DFC"/>
    <w:rsid w:val="00542E0F"/>
    <w:rsid w:val="00544262"/>
    <w:rsid w:val="005448F1"/>
    <w:rsid w:val="00550FB0"/>
    <w:rsid w:val="00575876"/>
    <w:rsid w:val="00581922"/>
    <w:rsid w:val="00593EC5"/>
    <w:rsid w:val="0059478D"/>
    <w:rsid w:val="005B336A"/>
    <w:rsid w:val="005C7193"/>
    <w:rsid w:val="005D2B03"/>
    <w:rsid w:val="005D73E0"/>
    <w:rsid w:val="005E7C83"/>
    <w:rsid w:val="005F0250"/>
    <w:rsid w:val="005F0FEB"/>
    <w:rsid w:val="005F373B"/>
    <w:rsid w:val="005F5B2B"/>
    <w:rsid w:val="0061131D"/>
    <w:rsid w:val="00624A52"/>
    <w:rsid w:val="00626E50"/>
    <w:rsid w:val="006378AE"/>
    <w:rsid w:val="00642051"/>
    <w:rsid w:val="00643668"/>
    <w:rsid w:val="0064475F"/>
    <w:rsid w:val="00645AF4"/>
    <w:rsid w:val="00651A22"/>
    <w:rsid w:val="00652F8D"/>
    <w:rsid w:val="0065366A"/>
    <w:rsid w:val="00655636"/>
    <w:rsid w:val="00655B4D"/>
    <w:rsid w:val="00656045"/>
    <w:rsid w:val="00660280"/>
    <w:rsid w:val="00667AAF"/>
    <w:rsid w:val="00683BD1"/>
    <w:rsid w:val="00687197"/>
    <w:rsid w:val="00690319"/>
    <w:rsid w:val="00692302"/>
    <w:rsid w:val="0069274D"/>
    <w:rsid w:val="006B3E2A"/>
    <w:rsid w:val="006C1FF6"/>
    <w:rsid w:val="006D1B8D"/>
    <w:rsid w:val="006F24B7"/>
    <w:rsid w:val="006F7197"/>
    <w:rsid w:val="00707D92"/>
    <w:rsid w:val="007101E8"/>
    <w:rsid w:val="007205AC"/>
    <w:rsid w:val="00726AC5"/>
    <w:rsid w:val="00736066"/>
    <w:rsid w:val="007425C3"/>
    <w:rsid w:val="0074490E"/>
    <w:rsid w:val="00747A21"/>
    <w:rsid w:val="007559CD"/>
    <w:rsid w:val="00761A37"/>
    <w:rsid w:val="00767BB0"/>
    <w:rsid w:val="00770920"/>
    <w:rsid w:val="00770A32"/>
    <w:rsid w:val="00777EE6"/>
    <w:rsid w:val="0078052C"/>
    <w:rsid w:val="007817C6"/>
    <w:rsid w:val="00782817"/>
    <w:rsid w:val="00783BE9"/>
    <w:rsid w:val="0079019D"/>
    <w:rsid w:val="007917D8"/>
    <w:rsid w:val="007936D6"/>
    <w:rsid w:val="007958F4"/>
    <w:rsid w:val="00797304"/>
    <w:rsid w:val="007A0C3E"/>
    <w:rsid w:val="007A16F4"/>
    <w:rsid w:val="007A26D6"/>
    <w:rsid w:val="007A5668"/>
    <w:rsid w:val="007B2209"/>
    <w:rsid w:val="007B336A"/>
    <w:rsid w:val="007C0117"/>
    <w:rsid w:val="007C35FC"/>
    <w:rsid w:val="007D4861"/>
    <w:rsid w:val="007D58C8"/>
    <w:rsid w:val="007E31B4"/>
    <w:rsid w:val="007E6936"/>
    <w:rsid w:val="007F28DB"/>
    <w:rsid w:val="007F66BD"/>
    <w:rsid w:val="008026AB"/>
    <w:rsid w:val="00811F2F"/>
    <w:rsid w:val="008148DE"/>
    <w:rsid w:val="00826085"/>
    <w:rsid w:val="00827E65"/>
    <w:rsid w:val="00830404"/>
    <w:rsid w:val="00835322"/>
    <w:rsid w:val="00867EBA"/>
    <w:rsid w:val="00876A01"/>
    <w:rsid w:val="00882E17"/>
    <w:rsid w:val="008A4FE7"/>
    <w:rsid w:val="008B693B"/>
    <w:rsid w:val="008C0158"/>
    <w:rsid w:val="008C23D4"/>
    <w:rsid w:val="008C5032"/>
    <w:rsid w:val="008C55B5"/>
    <w:rsid w:val="008D4AB2"/>
    <w:rsid w:val="008D552C"/>
    <w:rsid w:val="008D797E"/>
    <w:rsid w:val="008E1E74"/>
    <w:rsid w:val="008E363E"/>
    <w:rsid w:val="008F2C5D"/>
    <w:rsid w:val="00905491"/>
    <w:rsid w:val="00920FA7"/>
    <w:rsid w:val="009468CB"/>
    <w:rsid w:val="0095574B"/>
    <w:rsid w:val="00955C21"/>
    <w:rsid w:val="009601FB"/>
    <w:rsid w:val="00964A11"/>
    <w:rsid w:val="00971A98"/>
    <w:rsid w:val="0098079C"/>
    <w:rsid w:val="009A1E31"/>
    <w:rsid w:val="009B2971"/>
    <w:rsid w:val="009B7DEA"/>
    <w:rsid w:val="009D1FF2"/>
    <w:rsid w:val="009D2A8D"/>
    <w:rsid w:val="009D7630"/>
    <w:rsid w:val="009E273A"/>
    <w:rsid w:val="009E563E"/>
    <w:rsid w:val="00A00E05"/>
    <w:rsid w:val="00A15BF4"/>
    <w:rsid w:val="00A21570"/>
    <w:rsid w:val="00A23027"/>
    <w:rsid w:val="00A408C9"/>
    <w:rsid w:val="00A432AD"/>
    <w:rsid w:val="00A47947"/>
    <w:rsid w:val="00A504FE"/>
    <w:rsid w:val="00A51444"/>
    <w:rsid w:val="00A52AFD"/>
    <w:rsid w:val="00A53D80"/>
    <w:rsid w:val="00A56AF1"/>
    <w:rsid w:val="00A67A1D"/>
    <w:rsid w:val="00A74FE5"/>
    <w:rsid w:val="00AA4393"/>
    <w:rsid w:val="00AB10EC"/>
    <w:rsid w:val="00AB40F5"/>
    <w:rsid w:val="00AB56A3"/>
    <w:rsid w:val="00AC1CFA"/>
    <w:rsid w:val="00AC2E0A"/>
    <w:rsid w:val="00AC40D6"/>
    <w:rsid w:val="00AD0920"/>
    <w:rsid w:val="00AE6252"/>
    <w:rsid w:val="00AE70D1"/>
    <w:rsid w:val="00AE7B76"/>
    <w:rsid w:val="00B02506"/>
    <w:rsid w:val="00B22D28"/>
    <w:rsid w:val="00B426E5"/>
    <w:rsid w:val="00B4567A"/>
    <w:rsid w:val="00B45941"/>
    <w:rsid w:val="00B502FA"/>
    <w:rsid w:val="00B55692"/>
    <w:rsid w:val="00B556F6"/>
    <w:rsid w:val="00B568DB"/>
    <w:rsid w:val="00B67856"/>
    <w:rsid w:val="00B74568"/>
    <w:rsid w:val="00B82172"/>
    <w:rsid w:val="00B86BF0"/>
    <w:rsid w:val="00B9051B"/>
    <w:rsid w:val="00BA305B"/>
    <w:rsid w:val="00BC1D84"/>
    <w:rsid w:val="00BD0A08"/>
    <w:rsid w:val="00BE7FBB"/>
    <w:rsid w:val="00BF6679"/>
    <w:rsid w:val="00BF795C"/>
    <w:rsid w:val="00C0168A"/>
    <w:rsid w:val="00C1284C"/>
    <w:rsid w:val="00C13BFC"/>
    <w:rsid w:val="00C13FF5"/>
    <w:rsid w:val="00C20D5F"/>
    <w:rsid w:val="00C24CA1"/>
    <w:rsid w:val="00C33B32"/>
    <w:rsid w:val="00C3772F"/>
    <w:rsid w:val="00C46671"/>
    <w:rsid w:val="00C51526"/>
    <w:rsid w:val="00C62178"/>
    <w:rsid w:val="00C667A3"/>
    <w:rsid w:val="00C74D57"/>
    <w:rsid w:val="00C820E2"/>
    <w:rsid w:val="00C87495"/>
    <w:rsid w:val="00C914B5"/>
    <w:rsid w:val="00C92DD9"/>
    <w:rsid w:val="00CA73F5"/>
    <w:rsid w:val="00CC15A7"/>
    <w:rsid w:val="00CC7DCA"/>
    <w:rsid w:val="00CD0EA4"/>
    <w:rsid w:val="00CD1449"/>
    <w:rsid w:val="00CE6FCE"/>
    <w:rsid w:val="00CF143B"/>
    <w:rsid w:val="00CF67CB"/>
    <w:rsid w:val="00D04783"/>
    <w:rsid w:val="00D062E7"/>
    <w:rsid w:val="00D076FC"/>
    <w:rsid w:val="00D113C4"/>
    <w:rsid w:val="00D13FBA"/>
    <w:rsid w:val="00D231EF"/>
    <w:rsid w:val="00D2601B"/>
    <w:rsid w:val="00D328E3"/>
    <w:rsid w:val="00D3438B"/>
    <w:rsid w:val="00D36188"/>
    <w:rsid w:val="00D514D8"/>
    <w:rsid w:val="00D61E26"/>
    <w:rsid w:val="00D67B1E"/>
    <w:rsid w:val="00D716E1"/>
    <w:rsid w:val="00D76EE4"/>
    <w:rsid w:val="00D80D44"/>
    <w:rsid w:val="00D80F2A"/>
    <w:rsid w:val="00D83FC3"/>
    <w:rsid w:val="00D96B4D"/>
    <w:rsid w:val="00D974D7"/>
    <w:rsid w:val="00D97DF9"/>
    <w:rsid w:val="00DC5DBF"/>
    <w:rsid w:val="00DC6CA0"/>
    <w:rsid w:val="00DC6F09"/>
    <w:rsid w:val="00DD5377"/>
    <w:rsid w:val="00DD62EB"/>
    <w:rsid w:val="00DD67CC"/>
    <w:rsid w:val="00DE42EB"/>
    <w:rsid w:val="00DE551A"/>
    <w:rsid w:val="00DE7F94"/>
    <w:rsid w:val="00DF4FE2"/>
    <w:rsid w:val="00E12742"/>
    <w:rsid w:val="00E2606B"/>
    <w:rsid w:val="00E324E1"/>
    <w:rsid w:val="00E37B34"/>
    <w:rsid w:val="00E410FF"/>
    <w:rsid w:val="00E425DB"/>
    <w:rsid w:val="00E440FC"/>
    <w:rsid w:val="00E50B10"/>
    <w:rsid w:val="00E65855"/>
    <w:rsid w:val="00E732F8"/>
    <w:rsid w:val="00E74EC4"/>
    <w:rsid w:val="00E8237E"/>
    <w:rsid w:val="00E90D01"/>
    <w:rsid w:val="00E920D3"/>
    <w:rsid w:val="00EB323E"/>
    <w:rsid w:val="00EB3660"/>
    <w:rsid w:val="00EB5A20"/>
    <w:rsid w:val="00EC076C"/>
    <w:rsid w:val="00EC6D02"/>
    <w:rsid w:val="00ED382B"/>
    <w:rsid w:val="00EE1BB9"/>
    <w:rsid w:val="00EF114E"/>
    <w:rsid w:val="00EF6818"/>
    <w:rsid w:val="00EF703C"/>
    <w:rsid w:val="00F016FB"/>
    <w:rsid w:val="00F050D1"/>
    <w:rsid w:val="00F060E7"/>
    <w:rsid w:val="00F11483"/>
    <w:rsid w:val="00F13266"/>
    <w:rsid w:val="00F15101"/>
    <w:rsid w:val="00F2038A"/>
    <w:rsid w:val="00F27DB9"/>
    <w:rsid w:val="00F31E11"/>
    <w:rsid w:val="00F33C86"/>
    <w:rsid w:val="00F34724"/>
    <w:rsid w:val="00F41940"/>
    <w:rsid w:val="00F4206D"/>
    <w:rsid w:val="00F427CE"/>
    <w:rsid w:val="00F520C6"/>
    <w:rsid w:val="00F55D4C"/>
    <w:rsid w:val="00F60051"/>
    <w:rsid w:val="00F8023D"/>
    <w:rsid w:val="00F82A0F"/>
    <w:rsid w:val="00F841A3"/>
    <w:rsid w:val="00F8723B"/>
    <w:rsid w:val="00F90ACA"/>
    <w:rsid w:val="00F91B51"/>
    <w:rsid w:val="00FA13BC"/>
    <w:rsid w:val="00FA22D5"/>
    <w:rsid w:val="00FA2BC1"/>
    <w:rsid w:val="00FB066F"/>
    <w:rsid w:val="00FB0846"/>
    <w:rsid w:val="00FC0CF7"/>
    <w:rsid w:val="00FC2419"/>
    <w:rsid w:val="00FC682D"/>
    <w:rsid w:val="00FD522A"/>
    <w:rsid w:val="00FD6F9F"/>
    <w:rsid w:val="00FE549D"/>
    <w:rsid w:val="00FE66D5"/>
    <w:rsid w:val="00FF0942"/>
    <w:rsid w:val="00FF0AC5"/>
    <w:rsid w:val="00FF2DEA"/>
    <w:rsid w:val="00FF5374"/>
    <w:rsid w:val="00FF558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0E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uiPriority w:val="99"/>
    <w:rsid w:val="00471AEC"/>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471AEC"/>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471AE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471AEC"/>
    <w:pPr>
      <w:tabs>
        <w:tab w:val="right" w:leader="dot" w:pos="5670"/>
        <w:tab w:val="right" w:pos="6350"/>
      </w:tabs>
      <w:suppressAutoHyphens/>
      <w:spacing w:before="120"/>
      <w:ind w:firstLine="0"/>
      <w:jc w:val="left"/>
    </w:pPr>
  </w:style>
  <w:style w:type="paragraph" w:customStyle="1" w:styleId="TOC-2">
    <w:name w:val="TOC-2"/>
    <w:basedOn w:val="TOC-1"/>
    <w:uiPriority w:val="99"/>
    <w:rsid w:val="00471AEC"/>
    <w:pPr>
      <w:spacing w:before="0"/>
      <w:ind w:left="227"/>
    </w:pPr>
  </w:style>
  <w:style w:type="paragraph" w:customStyle="1" w:styleId="TOC-3">
    <w:name w:val="TOC-3"/>
    <w:basedOn w:val="TOC-1"/>
    <w:uiPriority w:val="99"/>
    <w:rsid w:val="00471AEC"/>
    <w:pPr>
      <w:spacing w:before="0"/>
      <w:ind w:left="454"/>
    </w:pPr>
  </w:style>
  <w:style w:type="paragraph" w:customStyle="1" w:styleId="h2">
    <w:name w:val="h2"/>
    <w:basedOn w:val="h1"/>
    <w:uiPriority w:val="99"/>
    <w:rsid w:val="00471AE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471AEC"/>
    <w:pPr>
      <w:spacing w:before="113"/>
    </w:pPr>
  </w:style>
  <w:style w:type="paragraph" w:customStyle="1" w:styleId="h3">
    <w:name w:val="h3"/>
    <w:basedOn w:val="h2"/>
    <w:uiPriority w:val="99"/>
    <w:rsid w:val="00471AEC"/>
    <w:rPr>
      <w:rFonts w:cs="OfficinaSansExtraBoldITC-Reg"/>
      <w:caps w:val="0"/>
    </w:rPr>
  </w:style>
  <w:style w:type="paragraph" w:customStyle="1" w:styleId="h3-first">
    <w:name w:val="h3-first"/>
    <w:basedOn w:val="h3"/>
    <w:uiPriority w:val="99"/>
    <w:rsid w:val="00471AEC"/>
    <w:pPr>
      <w:spacing w:before="120"/>
    </w:pPr>
  </w:style>
  <w:style w:type="paragraph" w:customStyle="1" w:styleId="list-bullet">
    <w:name w:val="list-bullet"/>
    <w:basedOn w:val="body"/>
    <w:uiPriority w:val="99"/>
    <w:rsid w:val="00471AEC"/>
    <w:pPr>
      <w:numPr>
        <w:numId w:val="2"/>
      </w:numPr>
      <w:ind w:left="567" w:hanging="340"/>
    </w:pPr>
  </w:style>
  <w:style w:type="paragraph" w:customStyle="1" w:styleId="footnote">
    <w:name w:val="footnote"/>
    <w:basedOn w:val="body"/>
    <w:uiPriority w:val="99"/>
    <w:rsid w:val="00471AEC"/>
    <w:pPr>
      <w:spacing w:line="200" w:lineRule="atLeast"/>
    </w:pPr>
    <w:rPr>
      <w:sz w:val="18"/>
      <w:szCs w:val="18"/>
    </w:rPr>
  </w:style>
  <w:style w:type="character" w:customStyle="1" w:styleId="Italic">
    <w:name w:val="Italic"/>
    <w:uiPriority w:val="99"/>
    <w:rsid w:val="00471AEC"/>
    <w:rPr>
      <w:i/>
    </w:rPr>
  </w:style>
  <w:style w:type="character" w:customStyle="1" w:styleId="Bold">
    <w:name w:val="Bold"/>
    <w:uiPriority w:val="99"/>
    <w:rsid w:val="00471AEC"/>
    <w:rPr>
      <w:rFonts w:ascii="Times New Roman" w:hAnsi="Times New Roman"/>
      <w:b/>
    </w:rPr>
  </w:style>
  <w:style w:type="character" w:customStyle="1" w:styleId="BoldItalic">
    <w:name w:val="Bold_Italic"/>
    <w:uiPriority w:val="99"/>
    <w:rsid w:val="00471AEC"/>
    <w:rPr>
      <w:b/>
      <w:i/>
    </w:rPr>
  </w:style>
  <w:style w:type="character" w:customStyle="1" w:styleId="footnote-num">
    <w:name w:val="footnote-num"/>
    <w:uiPriority w:val="99"/>
    <w:rsid w:val="00471AEC"/>
    <w:rPr>
      <w:position w:val="4"/>
      <w:sz w:val="12"/>
      <w:vertAlign w:val="baseline"/>
    </w:rPr>
  </w:style>
  <w:style w:type="character" w:customStyle="1" w:styleId="list-bullet1">
    <w:name w:val="list-bullet1"/>
    <w:uiPriority w:val="99"/>
    <w:rsid w:val="00471AEC"/>
    <w:rPr>
      <w:rFonts w:ascii="SchoolBookSanPin" w:hAnsi="SchoolBookSanPin"/>
      <w:position w:val="1"/>
      <w:sz w:val="14"/>
    </w:rPr>
  </w:style>
  <w:style w:type="paragraph" w:customStyle="1" w:styleId="Header1">
    <w:name w:val="Header_1"/>
    <w:basedOn w:val="NoParagraphStyle"/>
    <w:next w:val="NoParagraphStyle"/>
    <w:uiPriority w:val="99"/>
    <w:rsid w:val="00471AEC"/>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471AEC"/>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471AEC"/>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471AEC"/>
    <w:pPr>
      <w:spacing w:before="0"/>
    </w:pPr>
  </w:style>
  <w:style w:type="paragraph" w:customStyle="1" w:styleId="Header3">
    <w:name w:val="Header_3"/>
    <w:basedOn w:val="NoParagraphStyle"/>
    <w:uiPriority w:val="99"/>
    <w:rsid w:val="00471AEC"/>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471AEC"/>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471AEC"/>
    <w:pPr>
      <w:spacing w:before="120"/>
    </w:pPr>
  </w:style>
  <w:style w:type="paragraph" w:customStyle="1" w:styleId="Bodybullet">
    <w:name w:val="Body_bullet"/>
    <w:basedOn w:val="NoParagraphStyle"/>
    <w:next w:val="NoParagraphStyle"/>
    <w:uiPriority w:val="99"/>
    <w:rsid w:val="00471AEC"/>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471AEC"/>
    <w:rPr>
      <w:rFonts w:ascii="SymbolMT" w:hAnsi="SymbolMT"/>
    </w:rPr>
  </w:style>
  <w:style w:type="paragraph" w:customStyle="1" w:styleId="h1Header">
    <w:name w:val="h1 (Header)"/>
    <w:basedOn w:val="body"/>
    <w:uiPriority w:val="99"/>
    <w:rsid w:val="00471AEC"/>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471AEC"/>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471AEC"/>
    <w:pPr>
      <w:keepNext/>
      <w:tabs>
        <w:tab w:val="clear" w:pos="567"/>
        <w:tab w:val="left" w:pos="227"/>
      </w:tabs>
    </w:pPr>
    <w:rPr>
      <w:rFonts w:cs="OfficinaSansExtraBoldITC-Reg"/>
      <w:caps w:val="0"/>
    </w:rPr>
  </w:style>
  <w:style w:type="paragraph" w:customStyle="1" w:styleId="list-dash0">
    <w:name w:val="list-dash"/>
    <w:basedOn w:val="list-bullet"/>
    <w:uiPriority w:val="99"/>
    <w:rsid w:val="00471AEC"/>
    <w:pPr>
      <w:numPr>
        <w:numId w:val="3"/>
      </w:numPr>
      <w:tabs>
        <w:tab w:val="left" w:pos="567"/>
      </w:tabs>
      <w:spacing w:line="242" w:lineRule="atLeast"/>
      <w:ind w:left="567" w:hanging="340"/>
    </w:pPr>
  </w:style>
  <w:style w:type="paragraph" w:customStyle="1" w:styleId="h2-firstHeader">
    <w:name w:val="h2-first (Header)"/>
    <w:basedOn w:val="h2Header"/>
    <w:uiPriority w:val="99"/>
    <w:rsid w:val="00471AEC"/>
    <w:pPr>
      <w:tabs>
        <w:tab w:val="clear" w:pos="567"/>
        <w:tab w:val="left" w:pos="454"/>
      </w:tabs>
      <w:spacing w:before="119"/>
    </w:pPr>
  </w:style>
  <w:style w:type="paragraph" w:customStyle="1" w:styleId="h3-firstHeader">
    <w:name w:val="h3-first (Header)"/>
    <w:basedOn w:val="h3Header"/>
    <w:uiPriority w:val="99"/>
    <w:rsid w:val="00471AEC"/>
    <w:pPr>
      <w:spacing w:before="120"/>
    </w:pPr>
  </w:style>
  <w:style w:type="paragraph" w:customStyle="1" w:styleId="h5Header">
    <w:name w:val="h5 (Header)"/>
    <w:basedOn w:val="NoParagraphStyle"/>
    <w:uiPriority w:val="99"/>
    <w:rsid w:val="00471AEC"/>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471AEC"/>
    <w:rPr>
      <w:b/>
      <w:i/>
    </w:rPr>
  </w:style>
  <w:style w:type="character" w:customStyle="1" w:styleId="Bul">
    <w:name w:val="Bul"/>
    <w:uiPriority w:val="99"/>
    <w:rsid w:val="00471AEC"/>
    <w:rPr>
      <w:rFonts w:ascii="Times New Roman" w:hAnsi="Times New Roman"/>
      <w:w w:val="80"/>
      <w:sz w:val="20"/>
    </w:rPr>
  </w:style>
  <w:style w:type="paragraph" w:customStyle="1" w:styleId="1">
    <w:name w:val="1 (Заголовки)"/>
    <w:basedOn w:val="body"/>
    <w:uiPriority w:val="99"/>
    <w:rsid w:val="00471AE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471AEC"/>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471AEC"/>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471AEC"/>
    <w:pPr>
      <w:numPr>
        <w:numId w:val="7"/>
      </w:numPr>
      <w:ind w:left="567" w:hanging="340"/>
    </w:pPr>
  </w:style>
  <w:style w:type="paragraph" w:customStyle="1" w:styleId="list-dash">
    <w:name w:val="list-dash (Прочее)"/>
    <w:basedOn w:val="list-bullet0"/>
    <w:uiPriority w:val="99"/>
    <w:rsid w:val="00471AEC"/>
    <w:pPr>
      <w:numPr>
        <w:numId w:val="6"/>
      </w:numPr>
      <w:ind w:left="567" w:hanging="340"/>
    </w:pPr>
  </w:style>
  <w:style w:type="paragraph" w:customStyle="1" w:styleId="BasicParagraph">
    <w:name w:val="[Basic Paragraph]"/>
    <w:basedOn w:val="NoParagraphStyle"/>
    <w:uiPriority w:val="99"/>
    <w:rsid w:val="00471AEC"/>
    <w:rPr>
      <w:rFonts w:ascii="TimesNewRomanPSMT" w:hAnsi="TimesNewRomanPSMT" w:cs="TimesNewRomanPSMT"/>
    </w:rPr>
  </w:style>
  <w:style w:type="paragraph" w:customStyle="1" w:styleId="2">
    <w:name w:val="Заг 2 (Заголовки)"/>
    <w:basedOn w:val="BasicParagraph"/>
    <w:uiPriority w:val="99"/>
    <w:rsid w:val="00471AEC"/>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471AEC"/>
    <w:rPr>
      <w:rFonts w:cs="SchoolBookSanPin-BoldItalic"/>
      <w:b/>
      <w:bCs/>
      <w:i/>
      <w:iCs/>
    </w:rPr>
  </w:style>
  <w:style w:type="paragraph" w:customStyle="1" w:styleId="4">
    <w:name w:val="4 (Заголовки)"/>
    <w:basedOn w:val="3"/>
    <w:uiPriority w:val="99"/>
    <w:rsid w:val="00471AEC"/>
    <w:rPr>
      <w:rFonts w:cs="OfficinaSansMediumITC-Reg"/>
      <w:sz w:val="20"/>
      <w:szCs w:val="20"/>
    </w:rPr>
  </w:style>
  <w:style w:type="character" w:customStyle="1" w:styleId="a1">
    <w:name w:val="Курсив (Выделения)"/>
    <w:uiPriority w:val="99"/>
    <w:rsid w:val="00471AEC"/>
    <w:rPr>
      <w:i/>
    </w:rPr>
  </w:style>
  <w:style w:type="character" w:customStyle="1" w:styleId="a2">
    <w:name w:val="Полужирный Курсив (Выделения)"/>
    <w:uiPriority w:val="99"/>
    <w:rsid w:val="00471AEC"/>
    <w:rPr>
      <w:b/>
      <w:i/>
    </w:rPr>
  </w:style>
  <w:style w:type="character" w:customStyle="1" w:styleId="a3">
    <w:name w:val="Полужирный (Выделения)"/>
    <w:uiPriority w:val="99"/>
    <w:rsid w:val="00471AEC"/>
    <w:rPr>
      <w:rFonts w:ascii="Times New Roman" w:hAnsi="Times New Roman"/>
      <w:b/>
      <w:i/>
    </w:rPr>
  </w:style>
  <w:style w:type="paragraph" w:customStyle="1" w:styleId="10">
    <w:name w:val="Заг 1"/>
    <w:basedOn w:val="NoParagraphStyle"/>
    <w:uiPriority w:val="99"/>
    <w:rsid w:val="00471AEC"/>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471AEC"/>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471AEC"/>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4">
    <w:name w:val="основной_— (Основной Текст)"/>
    <w:basedOn w:val="11"/>
    <w:uiPriority w:val="99"/>
    <w:rsid w:val="00471AEC"/>
    <w:pPr>
      <w:ind w:left="567" w:hanging="340"/>
    </w:pPr>
  </w:style>
  <w:style w:type="paragraph" w:customStyle="1" w:styleId="1BEZLINE">
    <w:name w:val="1_BEZ_LINE (Заголовки)"/>
    <w:basedOn w:val="1"/>
    <w:uiPriority w:val="99"/>
    <w:rsid w:val="00471AEC"/>
    <w:pPr>
      <w:pBdr>
        <w:bottom w:val="none" w:sz="0" w:space="0" w:color="auto"/>
      </w:pBdr>
      <w:suppressAutoHyphens w:val="0"/>
      <w:spacing w:before="170" w:after="0"/>
    </w:pPr>
    <w:rPr>
      <w:rFonts w:cs="OfficinaSansBoldITC-Reg"/>
      <w:caps w:val="0"/>
      <w:u w:color="000000"/>
      <w:lang w:val="en-GB"/>
    </w:rPr>
  </w:style>
  <w:style w:type="paragraph" w:customStyle="1" w:styleId="a5">
    <w:name w:val="Основной (Основной Текст)"/>
    <w:basedOn w:val="NoParagraphStyle"/>
    <w:uiPriority w:val="99"/>
    <w:rsid w:val="00471AEC"/>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5"/>
    <w:uiPriority w:val="99"/>
    <w:rsid w:val="00471AEC"/>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5"/>
    <w:uiPriority w:val="99"/>
    <w:rsid w:val="00471AEC"/>
    <w:pPr>
      <w:numPr>
        <w:numId w:val="8"/>
      </w:numPr>
      <w:ind w:left="567" w:hanging="340"/>
    </w:pPr>
  </w:style>
  <w:style w:type="paragraph" w:customStyle="1" w:styleId="40">
    <w:name w:val="Заг 4 (Заголовки)"/>
    <w:basedOn w:val="3"/>
    <w:uiPriority w:val="99"/>
    <w:rsid w:val="00471AEC"/>
    <w:pPr>
      <w:spacing w:after="57"/>
    </w:pPr>
    <w:rPr>
      <w:rFonts w:cs="OfficinaSansMediumITC-Reg"/>
      <w:sz w:val="20"/>
      <w:szCs w:val="20"/>
      <w:lang w:val="ru-RU"/>
    </w:rPr>
  </w:style>
  <w:style w:type="paragraph" w:customStyle="1" w:styleId="50">
    <w:name w:val="Заг 5 (Заголовки)"/>
    <w:basedOn w:val="a5"/>
    <w:uiPriority w:val="99"/>
    <w:rsid w:val="00471AEC"/>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5"/>
    <w:uiPriority w:val="99"/>
    <w:rsid w:val="00471AEC"/>
    <w:pPr>
      <w:numPr>
        <w:numId w:val="9"/>
      </w:numPr>
      <w:ind w:left="567" w:hanging="340"/>
    </w:pPr>
  </w:style>
  <w:style w:type="character" w:customStyle="1" w:styleId="a6">
    <w:name w:val="Буллит"/>
    <w:uiPriority w:val="99"/>
    <w:rsid w:val="00471AEC"/>
    <w:rPr>
      <w:rFonts w:ascii="PiGraphA" w:hAnsi="PiGraphA"/>
      <w:position w:val="1"/>
      <w:sz w:val="14"/>
    </w:rPr>
  </w:style>
  <w:style w:type="paragraph" w:customStyle="1" w:styleId="h184">
    <w:name w:val="h1_8/4"/>
    <w:basedOn w:val="NoParagraphStyle"/>
    <w:next w:val="NoParagraphStyle"/>
    <w:uiPriority w:val="99"/>
    <w:rsid w:val="00471AEC"/>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471AE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471AEC"/>
    <w:pPr>
      <w:spacing w:before="120"/>
    </w:pPr>
  </w:style>
  <w:style w:type="paragraph" w:customStyle="1" w:styleId="h5">
    <w:name w:val="h5"/>
    <w:basedOn w:val="NoParagraphStyle"/>
    <w:next w:val="NoParagraphStyle"/>
    <w:uiPriority w:val="99"/>
    <w:rsid w:val="00471AEC"/>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471AEC"/>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471AEC"/>
    <w:rPr>
      <w:rFonts w:ascii="MingLiU" w:eastAsia="MingLiU"/>
    </w:rPr>
  </w:style>
  <w:style w:type="character" w:styleId="Emphasis">
    <w:name w:val="Emphasis"/>
    <w:basedOn w:val="DefaultParagraphFont"/>
    <w:uiPriority w:val="99"/>
    <w:qFormat/>
    <w:rsid w:val="00471AEC"/>
    <w:rPr>
      <w:rFonts w:ascii="Times New Roman" w:hAnsi="Times New Roman" w:cs="Times New Roman"/>
      <w:i/>
      <w:color w:val="000000"/>
      <w:w w:val="100"/>
    </w:rPr>
  </w:style>
  <w:style w:type="paragraph" w:customStyle="1" w:styleId="13">
    <w:name w:val="Заг_1"/>
    <w:basedOn w:val="NoParagraphStyle"/>
    <w:uiPriority w:val="99"/>
    <w:rsid w:val="00471AEC"/>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471AEC"/>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471AEC"/>
    <w:pPr>
      <w:numPr>
        <w:numId w:val="10"/>
      </w:numPr>
      <w:tabs>
        <w:tab w:val="left" w:pos="567"/>
      </w:tabs>
      <w:spacing w:line="243" w:lineRule="atLeast"/>
      <w:ind w:left="567" w:hanging="340"/>
    </w:pPr>
  </w:style>
  <w:style w:type="paragraph" w:customStyle="1" w:styleId="30">
    <w:name w:val="Заг_3"/>
    <w:basedOn w:val="NoParagraphStyle"/>
    <w:uiPriority w:val="99"/>
    <w:rsid w:val="00471AEC"/>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471AEC"/>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7">
    <w:name w:val="Основной БА (Основной Текст)"/>
    <w:basedOn w:val="a5"/>
    <w:uiPriority w:val="99"/>
    <w:rsid w:val="00471AEC"/>
    <w:pPr>
      <w:spacing w:line="243" w:lineRule="atLeast"/>
      <w:ind w:firstLine="0"/>
    </w:pPr>
    <w:rPr>
      <w:rFonts w:ascii="SchoolBookSanPin" w:hAnsi="SchoolBookSanPin" w:cs="SchoolBookSanPin"/>
    </w:rPr>
  </w:style>
  <w:style w:type="paragraph" w:customStyle="1" w:styleId="a8">
    <w:name w:val="Сноска (Основной Текст)"/>
    <w:basedOn w:val="a7"/>
    <w:uiPriority w:val="99"/>
    <w:rsid w:val="00471AEC"/>
    <w:pPr>
      <w:spacing w:line="183" w:lineRule="atLeast"/>
      <w:ind w:firstLine="227"/>
    </w:pPr>
    <w:rPr>
      <w:rFonts w:ascii="Times New Roman" w:hAnsi="Times New Roman"/>
      <w:sz w:val="16"/>
      <w:szCs w:val="16"/>
    </w:rPr>
  </w:style>
  <w:style w:type="character" w:customStyle="1" w:styleId="a9">
    <w:name w:val="Подчерк. (Подчеркивания)"/>
    <w:uiPriority w:val="99"/>
    <w:rsid w:val="00471AEC"/>
    <w:rPr>
      <w:u w:val="thick" w:color="000000"/>
    </w:rPr>
  </w:style>
  <w:style w:type="character" w:customStyle="1" w:styleId="aa">
    <w:name w:val="Верх. Индекс (Индексы)"/>
    <w:uiPriority w:val="99"/>
    <w:rsid w:val="00471AEC"/>
    <w:rPr>
      <w:position w:val="6"/>
      <w:sz w:val="13"/>
    </w:rPr>
  </w:style>
  <w:style w:type="paragraph" w:customStyle="1" w:styleId="22">
    <w:name w:val="Список 2 (Основной Текст)"/>
    <w:basedOn w:val="a5"/>
    <w:uiPriority w:val="99"/>
    <w:rsid w:val="00471AEC"/>
    <w:pPr>
      <w:tabs>
        <w:tab w:val="left" w:pos="227"/>
      </w:tabs>
      <w:spacing w:line="238" w:lineRule="atLeast"/>
      <w:ind w:left="227" w:hanging="227"/>
    </w:pPr>
  </w:style>
  <w:style w:type="character" w:customStyle="1" w:styleId="ItalicBook">
    <w:name w:val="Italic_Book"/>
    <w:uiPriority w:val="99"/>
    <w:rsid w:val="00471AEC"/>
    <w:rPr>
      <w:i/>
    </w:rPr>
  </w:style>
  <w:style w:type="paragraph" w:customStyle="1" w:styleId="bodyindent">
    <w:name w:val="body_indent"/>
    <w:basedOn w:val="NoParagraphStyle"/>
    <w:uiPriority w:val="99"/>
    <w:rsid w:val="00471AEC"/>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471AEC"/>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471AEC"/>
    <w:pPr>
      <w:jc w:val="center"/>
    </w:pPr>
    <w:rPr>
      <w:rFonts w:ascii="SchoolBookSanPin-Bold" w:hAnsi="SchoolBookSanPin-Bold" w:cs="SchoolBookSanPin-Bold"/>
      <w:b/>
      <w:bCs/>
    </w:rPr>
  </w:style>
  <w:style w:type="paragraph" w:customStyle="1" w:styleId="table-body0mm">
    <w:name w:val="table-body_0mm"/>
    <w:basedOn w:val="body"/>
    <w:uiPriority w:val="99"/>
    <w:rsid w:val="00471AEC"/>
    <w:pPr>
      <w:tabs>
        <w:tab w:val="left" w:pos="567"/>
      </w:tabs>
      <w:spacing w:line="200" w:lineRule="atLeast"/>
      <w:ind w:firstLine="0"/>
      <w:jc w:val="left"/>
    </w:pPr>
    <w:rPr>
      <w:sz w:val="18"/>
      <w:szCs w:val="18"/>
    </w:rPr>
  </w:style>
  <w:style w:type="character" w:customStyle="1" w:styleId="Underline">
    <w:name w:val="Underline"/>
    <w:uiPriority w:val="99"/>
    <w:rsid w:val="00471AEC"/>
    <w:rPr>
      <w:u w:val="thick"/>
    </w:rPr>
  </w:style>
  <w:style w:type="paragraph" w:customStyle="1" w:styleId="footnote0">
    <w:name w:val="footnote*"/>
    <w:basedOn w:val="footnote"/>
    <w:uiPriority w:val="99"/>
    <w:rsid w:val="00471AEC"/>
    <w:pPr>
      <w:pBdr>
        <w:top w:val="single" w:sz="4" w:space="12" w:color="000000"/>
      </w:pBdr>
    </w:pPr>
  </w:style>
  <w:style w:type="paragraph" w:customStyle="1" w:styleId="table-bodycentre">
    <w:name w:val="table-body_centre"/>
    <w:basedOn w:val="NoParagraphStyle"/>
    <w:uiPriority w:val="99"/>
    <w:rsid w:val="00471AEC"/>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471AEC"/>
    <w:pPr>
      <w:tabs>
        <w:tab w:val="clear" w:pos="567"/>
      </w:tabs>
      <w:spacing w:after="0"/>
      <w:ind w:left="142" w:hanging="142"/>
    </w:pPr>
  </w:style>
  <w:style w:type="paragraph" w:styleId="Header">
    <w:name w:val="header"/>
    <w:basedOn w:val="Normal"/>
    <w:link w:val="HeaderChar"/>
    <w:uiPriority w:val="99"/>
    <w:rsid w:val="00471AEC"/>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HeaderChar">
    <w:name w:val="Header Char"/>
    <w:basedOn w:val="DefaultParagraphFont"/>
    <w:link w:val="Header"/>
    <w:uiPriority w:val="99"/>
    <w:locked/>
    <w:rsid w:val="00471AEC"/>
    <w:rPr>
      <w:rFonts w:ascii="Times New Roman" w:hAnsi="Times New Roman" w:cs="Times New Roman"/>
      <w:sz w:val="20"/>
      <w:lang w:eastAsia="ru-RU"/>
    </w:rPr>
  </w:style>
  <w:style w:type="paragraph" w:styleId="Footer">
    <w:name w:val="footer"/>
    <w:basedOn w:val="Normal"/>
    <w:link w:val="FooterChar"/>
    <w:uiPriority w:val="99"/>
    <w:rsid w:val="00471AEC"/>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FooterChar">
    <w:name w:val="Footer Char"/>
    <w:basedOn w:val="DefaultParagraphFont"/>
    <w:link w:val="Footer"/>
    <w:uiPriority w:val="99"/>
    <w:locked/>
    <w:rsid w:val="00471AEC"/>
    <w:rPr>
      <w:rFonts w:ascii="Times New Roman" w:hAnsi="Times New Roman" w:cs="Times New Roman"/>
      <w:sz w:val="20"/>
      <w:lang w:eastAsia="ru-RU"/>
    </w:rPr>
  </w:style>
  <w:style w:type="paragraph" w:customStyle="1" w:styleId="list-dashleviy">
    <w:name w:val="list-dash_leviy"/>
    <w:basedOn w:val="list-bullet"/>
    <w:uiPriority w:val="99"/>
    <w:rsid w:val="00471AEC"/>
    <w:pPr>
      <w:widowControl w:val="0"/>
      <w:numPr>
        <w:numId w:val="5"/>
      </w:numPr>
      <w:spacing w:line="242" w:lineRule="atLeast"/>
      <w:ind w:left="567" w:hanging="340"/>
    </w:pPr>
  </w:style>
  <w:style w:type="paragraph" w:customStyle="1" w:styleId="h4Header">
    <w:name w:val="h4 (Header)"/>
    <w:basedOn w:val="body"/>
    <w:uiPriority w:val="99"/>
    <w:rsid w:val="00471AEC"/>
    <w:pPr>
      <w:widowControl w:val="0"/>
      <w:tabs>
        <w:tab w:val="left" w:pos="567"/>
      </w:tabs>
      <w:spacing w:before="240" w:line="242" w:lineRule="atLeast"/>
      <w:ind w:firstLine="0"/>
    </w:pPr>
    <w:rPr>
      <w:rFonts w:cs="OfficinaSansMediumITC"/>
      <w:b/>
      <w:i/>
      <w:position w:val="6"/>
    </w:rPr>
  </w:style>
  <w:style w:type="paragraph" w:styleId="BodyText">
    <w:name w:val="Body Text"/>
    <w:basedOn w:val="Normal"/>
    <w:link w:val="BodyTextChar"/>
    <w:uiPriority w:val="99"/>
    <w:rsid w:val="00394801"/>
    <w:pPr>
      <w:widowControl w:val="0"/>
      <w:autoSpaceDE w:val="0"/>
      <w:autoSpaceDN w:val="0"/>
      <w:spacing w:after="0" w:line="240" w:lineRule="auto"/>
      <w:ind w:left="157" w:right="155" w:firstLine="226"/>
      <w:jc w:val="both"/>
    </w:pPr>
    <w:rPr>
      <w:rFonts w:ascii="Bookman Old Style" w:hAnsi="Bookman Old Style" w:cs="Bookman Old Style"/>
      <w:sz w:val="20"/>
      <w:szCs w:val="20"/>
      <w:lang w:val="en-US"/>
    </w:rPr>
  </w:style>
  <w:style w:type="character" w:customStyle="1" w:styleId="BodyTextChar">
    <w:name w:val="Body Text Char"/>
    <w:basedOn w:val="DefaultParagraphFont"/>
    <w:link w:val="BodyText"/>
    <w:uiPriority w:val="99"/>
    <w:locked/>
    <w:rsid w:val="00394801"/>
    <w:rPr>
      <w:rFonts w:ascii="Bookman Old Style" w:eastAsia="Times New Roman" w:hAnsi="Bookman Old Style" w:cs="Bookman Old Style"/>
      <w:sz w:val="20"/>
      <w:szCs w:val="20"/>
      <w:lang w:val="en-US"/>
    </w:rPr>
  </w:style>
  <w:style w:type="table" w:styleId="TableGrid">
    <w:name w:val="Table Grid"/>
    <w:basedOn w:val="TableNormal"/>
    <w:uiPriority w:val="99"/>
    <w:rsid w:val="00394801"/>
    <w:pPr>
      <w:widowControl w:val="0"/>
      <w:autoSpaceDE w:val="0"/>
      <w:autoSpaceDN w:val="0"/>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1515</TotalTime>
  <Pages>95</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dc:creator>
  <cp:keywords/>
  <dc:description/>
  <cp:lastModifiedBy>Яхина</cp:lastModifiedBy>
  <cp:revision>18</cp:revision>
  <cp:lastPrinted>2022-10-10T04:12:00Z</cp:lastPrinted>
  <dcterms:created xsi:type="dcterms:W3CDTF">2022-05-29T02:41:00Z</dcterms:created>
  <dcterms:modified xsi:type="dcterms:W3CDTF">2022-10-10T04:13:00Z</dcterms:modified>
</cp:coreProperties>
</file>